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E1A4B" w14:textId="57DC07F3" w:rsidR="001B38D9" w:rsidRDefault="001C794B">
      <w:pPr>
        <w:rPr>
          <w:color w:val="FFFFFF" w:themeColor="background1"/>
          <w:rtl w:val="0"/>
          <w14:textFill>
            <w14:noFill/>
          </w14:textFill>
        </w:rPr>
      </w:pPr>
      <w:bookmarkStart w:id="0" w:name="_Hlk194160618"/>
      <w:bookmarkEnd w:id="0"/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29D14A" wp14:editId="761100FB">
                <wp:simplePos x="0" y="0"/>
                <wp:positionH relativeFrom="column">
                  <wp:posOffset>3442211</wp:posOffset>
                </wp:positionH>
                <wp:positionV relativeFrom="paragraph">
                  <wp:posOffset>124691</wp:posOffset>
                </wp:positionV>
                <wp:extent cx="1716892" cy="825500"/>
                <wp:effectExtent l="0" t="0" r="0" b="0"/>
                <wp:wrapNone/>
                <wp:docPr id="44851209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892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CCD37" w14:textId="71E3780E" w:rsidR="001C794B" w:rsidRPr="006A2FEB" w:rsidRDefault="001C794B">
                            <w:pPr>
                              <w:rPr>
                                <w:b/>
                                <w:bCs/>
                                <w:szCs w:val="22"/>
                                <w:rtl w:val="0"/>
                                <w:lang w:bidi="ar-JO"/>
                              </w:rPr>
                            </w:pPr>
                            <w:bookmarkStart w:id="1" w:name="_Hlk194269559"/>
                            <w:bookmarkStart w:id="2" w:name="_Hlk193411024"/>
                            <w:bookmarkStart w:id="3" w:name="_Hlk193411025"/>
                            <w:bookmarkStart w:id="4" w:name="_Hlk194199623"/>
                            <w:bookmarkStart w:id="5" w:name="_Hlk194199624"/>
                            <w:bookmarkEnd w:id="1"/>
                            <w:r w:rsidRPr="006A2FEB">
                              <w:rPr>
                                <w:rFonts w:hint="cs"/>
                                <w:b/>
                                <w:bCs/>
                                <w:szCs w:val="22"/>
                                <w:lang w:bidi="ar-JO"/>
                              </w:rPr>
                              <w:t xml:space="preserve">المحقق في الشكاوى المرفوعة ضد الدوائر المقدمة للخدمات العامة في أيرلندا الشمالية </w:t>
                            </w:r>
                            <w:bookmarkEnd w:id="2"/>
                            <w:bookmarkEnd w:id="3"/>
                            <w:r w:rsidR="00F551C6" w:rsidRPr="006A2FEB">
                              <w:rPr>
                                <w:rFonts w:hint="cs"/>
                                <w:b/>
                                <w:bCs/>
                                <w:szCs w:val="22"/>
                                <w:lang w:bidi="ar-JO"/>
                              </w:rPr>
                              <w:t xml:space="preserve">(الأومبدزمان </w:t>
                            </w:r>
                            <w:r w:rsidR="00F551C6" w:rsidRPr="006A2FEB">
                              <w:rPr>
                                <w:b/>
                                <w:bCs/>
                                <w:szCs w:val="22"/>
                                <w:rtl w:val="0"/>
                                <w:lang w:bidi="ar-JO"/>
                              </w:rPr>
                              <w:t>(Ombudsman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9D14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271.05pt;margin-top:9.8pt;width:135.2pt;height: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8qLQIAAFQEAAAOAAAAZHJzL2Uyb0RvYy54bWysVEuP2jAQvlfqf7B8LwkUW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" fillcolor="white [3201]" stroked="f" strokeweight=".5pt">
                <v:textbox>
                  <w:txbxContent>
                    <w:p w14:paraId="692CCD37" w14:textId="71E3780E" w:rsidR="001C794B" w:rsidRPr="006A2FEB" w:rsidRDefault="001C794B">
                      <w:pPr>
                        <w:rPr>
                          <w:b/>
                          <w:bCs/>
                          <w:szCs w:val="22"/>
                          <w:rtl w:val="0"/>
                          <w:lang w:bidi="ar-JO"/>
                        </w:rPr>
                      </w:pPr>
                      <w:bookmarkStart w:id="6" w:name="_Hlk194269559"/>
                      <w:bookmarkStart w:id="7" w:name="_Hlk193411024"/>
                      <w:bookmarkStart w:id="8" w:name="_Hlk193411025"/>
                      <w:bookmarkStart w:id="9" w:name="_Hlk194199623"/>
                      <w:bookmarkStart w:id="10" w:name="_Hlk194199624"/>
                      <w:bookmarkEnd w:id="6"/>
                      <w:r w:rsidRPr="006A2FEB">
                        <w:rPr>
                          <w:rFonts w:hint="cs"/>
                          <w:b/>
                          <w:bCs/>
                          <w:szCs w:val="22"/>
                          <w:lang w:bidi="ar-JO"/>
                        </w:rPr>
                        <w:t xml:space="preserve">المحقق في الشكاوى المرفوعة ضد الدوائر المقدمة للخدمات العامة في أيرلندا الشمالية </w:t>
                      </w:r>
                      <w:bookmarkEnd w:id="7"/>
                      <w:bookmarkEnd w:id="8"/>
                      <w:r w:rsidR="00F551C6" w:rsidRPr="006A2FEB">
                        <w:rPr>
                          <w:rFonts w:hint="cs"/>
                          <w:b/>
                          <w:bCs/>
                          <w:szCs w:val="22"/>
                          <w:lang w:bidi="ar-JO"/>
                        </w:rPr>
                        <w:t xml:space="preserve">(الأومبدزمان </w:t>
                      </w:r>
                      <w:r w:rsidR="00F551C6" w:rsidRPr="006A2FEB">
                        <w:rPr>
                          <w:b/>
                          <w:bCs/>
                          <w:szCs w:val="22"/>
                          <w:rtl w:val="0"/>
                          <w:lang w:bidi="ar-JO"/>
                        </w:rPr>
                        <w:t>(Ombudsman</w:t>
                      </w:r>
                      <w:bookmarkEnd w:id="9"/>
                      <w:bookmarkEnd w:id="10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ar-SA"/>
        </w:rPr>
        <w:drawing>
          <wp:anchor distT="0" distB="0" distL="114300" distR="114300" simplePos="0" relativeHeight="251867136" behindDoc="0" locked="0" layoutInCell="1" allowOverlap="1" wp14:anchorId="18DECE79" wp14:editId="76C99DA1">
            <wp:simplePos x="0" y="0"/>
            <wp:positionH relativeFrom="column">
              <wp:posOffset>5299710</wp:posOffset>
            </wp:positionH>
            <wp:positionV relativeFrom="paragraph">
              <wp:posOffset>69850</wp:posOffset>
            </wp:positionV>
            <wp:extent cx="683260" cy="838200"/>
            <wp:effectExtent l="0" t="0" r="2540" b="0"/>
            <wp:wrapNone/>
            <wp:docPr id="1889808909" name="Picture 46" descr="A blue circle with a whit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08909" name="Picture 46" descr="A blue circle with a white circl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  <w:rtl w:val="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2444467" wp14:editId="7134598B">
                <wp:simplePos x="0" y="0"/>
                <wp:positionH relativeFrom="column">
                  <wp:posOffset>3369310</wp:posOffset>
                </wp:positionH>
                <wp:positionV relativeFrom="paragraph">
                  <wp:posOffset>44450</wp:posOffset>
                </wp:positionV>
                <wp:extent cx="2641600" cy="984250"/>
                <wp:effectExtent l="0" t="0" r="6350" b="6350"/>
                <wp:wrapNone/>
                <wp:docPr id="1569627586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7A0E5" w14:textId="2E57DDE4" w:rsidR="001C794B" w:rsidRDefault="001C79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4467" id="Text Box 45" o:spid="_x0000_s1027" type="#_x0000_t202" style="position:absolute;left:0;text-align:left;margin-left:265.3pt;margin-top:3.5pt;width:208pt;height:77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" fillcolor="white [3201]" stroked="f" strokeweight=".5pt">
                <v:textbox>
                  <w:txbxContent>
                    <w:p w14:paraId="0F97A0E5" w14:textId="2E57DDE4" w:rsidR="001C794B" w:rsidRDefault="001C794B"/>
                  </w:txbxContent>
                </v:textbox>
              </v:shape>
            </w:pict>
          </mc:Fallback>
        </mc:AlternateContent>
      </w:r>
    </w:p>
    <w:p w14:paraId="2C837B60" w14:textId="1DCC3DB7" w:rsidR="001B38D9" w:rsidRDefault="001B38D9"/>
    <w:p w14:paraId="4B20DA55" w14:textId="52401952" w:rsidR="001B38D9" w:rsidRDefault="008C70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74CD7F" wp14:editId="7AE1840D">
                <wp:simplePos x="0" y="0"/>
                <wp:positionH relativeFrom="margin">
                  <wp:align>right</wp:align>
                </wp:positionH>
                <wp:positionV relativeFrom="paragraph">
                  <wp:posOffset>1305967</wp:posOffset>
                </wp:positionV>
                <wp:extent cx="6267450" cy="120967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6B6F5" w14:textId="053E5EAE" w:rsidR="001B38D9" w:rsidRPr="000B678E" w:rsidRDefault="006F2414">
                            <w:pPr>
                              <w:pStyle w:val="CoverH2"/>
                              <w:rPr>
                                <w:szCs w:val="40"/>
                              </w:rPr>
                            </w:pPr>
                            <w:r w:rsidRPr="000B678E">
                              <w:rPr>
                                <w:szCs w:val="40"/>
                              </w:rPr>
                              <w:t xml:space="preserve">تقرير </w:t>
                            </w:r>
                            <w:r w:rsidR="000B678E" w:rsidRPr="000B678E">
                              <w:rPr>
                                <w:rFonts w:hint="cs"/>
                                <w:szCs w:val="40"/>
                              </w:rPr>
                              <w:t>ملخص</w:t>
                            </w:r>
                            <w:r w:rsidRPr="000B678E">
                              <w:rPr>
                                <w:szCs w:val="40"/>
                              </w:rPr>
                              <w:t xml:space="preserve"> من قبل</w:t>
                            </w:r>
                            <w:r w:rsidR="000B678E" w:rsidRPr="000B678E">
                              <w:rPr>
                                <w:rFonts w:hint="cs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المحقق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في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الشكاوى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المرفوعة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ضد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الدوائر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المقدمة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للخدمات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العامة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في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أيرلندا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</w:t>
                            </w:r>
                            <w:r w:rsidR="000B678E" w:rsidRPr="000B678E">
                              <w:rPr>
                                <w:rFonts w:cs="Arial" w:hint="eastAsia"/>
                                <w:szCs w:val="40"/>
                              </w:rPr>
                              <w:t>الشمالية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 xml:space="preserve"> (</w:t>
                            </w:r>
                            <w:r w:rsidR="00BC40E9">
                              <w:rPr>
                                <w:rFonts w:hint="cs"/>
                                <w:szCs w:val="40"/>
                              </w:rPr>
                              <w:t>الأومبدزمان</w:t>
                            </w:r>
                            <w:r w:rsidR="000B678E" w:rsidRPr="000B678E">
                              <w:rPr>
                                <w:rFonts w:cs="Arial"/>
                                <w:szCs w:val="40"/>
                              </w:rPr>
                              <w:t>)</w:t>
                            </w:r>
                            <w:r w:rsidR="0012074F">
                              <w:rPr>
                                <w:rFonts w:cs="Arial"/>
                                <w:szCs w:val="40"/>
                                <w:rtl w:val="0"/>
                              </w:rPr>
                              <w:t xml:space="preserve"> </w:t>
                            </w:r>
                            <w:r w:rsidRPr="000B678E">
                              <w:rPr>
                                <w:szCs w:val="40"/>
                              </w:rPr>
                              <w:t xml:space="preserve"> </w:t>
                            </w:r>
                          </w:p>
                          <w:p w14:paraId="7275ECF7" w14:textId="0E4B00D0" w:rsidR="001B38D9" w:rsidRPr="000B678E" w:rsidRDefault="006F2414">
                            <w:pPr>
                              <w:pStyle w:val="CoverH2"/>
                              <w:rPr>
                                <w:b/>
                                <w:szCs w:val="40"/>
                              </w:rPr>
                            </w:pPr>
                            <w:r w:rsidRPr="000B678E">
                              <w:rPr>
                                <w:szCs w:val="40"/>
                              </w:rPr>
                              <w:t xml:space="preserve">بشأن استخدام </w:t>
                            </w:r>
                            <w:r w:rsidR="000B678E" w:rsidRPr="000B678E">
                              <w:rPr>
                                <w:rFonts w:hint="cs"/>
                                <w:b/>
                                <w:bCs/>
                                <w:szCs w:val="40"/>
                              </w:rPr>
                              <w:t>عيادات الأطباء العامين (الجي بي)</w:t>
                            </w:r>
                            <w:r w:rsidRPr="000B678E">
                              <w:rPr>
                                <w:b/>
                                <w:bCs/>
                                <w:szCs w:val="40"/>
                              </w:rPr>
                              <w:t xml:space="preserve"> لخدمات الترجمة الفورية</w:t>
                            </w:r>
                          </w:p>
                          <w:p w14:paraId="65719A9E" w14:textId="65AE801E" w:rsidR="001B38D9" w:rsidRDefault="006F2414">
                            <w:pPr>
                              <w:pStyle w:val="CoverH2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4CD7F" id="Text Box 2" o:spid="_x0000_s1028" type="#_x0000_t202" style="position:absolute;left:0;text-align:left;margin-left:442.3pt;margin-top:102.85pt;width:493.5pt;height:9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" filled="f" stroked="f">
                <v:textbox>
                  <w:txbxContent>
                    <w:p w14:paraId="7896B6F5" w14:textId="053E5EAE" w:rsidR="001B38D9" w:rsidRPr="000B678E" w:rsidRDefault="006F2414">
                      <w:pPr>
                        <w:pStyle w:val="CoverH2"/>
                        <w:rPr>
                          <w:szCs w:val="40"/>
                        </w:rPr>
                      </w:pPr>
                      <w:r w:rsidRPr="000B678E">
                        <w:rPr>
                          <w:szCs w:val="40"/>
                        </w:rPr>
                        <w:t xml:space="preserve">تقرير </w:t>
                      </w:r>
                      <w:r w:rsidR="000B678E" w:rsidRPr="000B678E">
                        <w:rPr>
                          <w:rFonts w:hint="cs"/>
                          <w:szCs w:val="40"/>
                        </w:rPr>
                        <w:t>ملخص</w:t>
                      </w:r>
                      <w:r w:rsidRPr="000B678E">
                        <w:rPr>
                          <w:szCs w:val="40"/>
                        </w:rPr>
                        <w:t xml:space="preserve"> من قبل</w:t>
                      </w:r>
                      <w:r w:rsidR="000B678E" w:rsidRPr="000B678E">
                        <w:rPr>
                          <w:rFonts w:hint="cs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المحقق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في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الشكاوى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المرفوعة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ضد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الدوائر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المقدمة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للخدمات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العامة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في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أيرلندا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</w:t>
                      </w:r>
                      <w:r w:rsidR="000B678E" w:rsidRPr="000B678E">
                        <w:rPr>
                          <w:rFonts w:cs="Arial" w:hint="eastAsia"/>
                          <w:szCs w:val="40"/>
                        </w:rPr>
                        <w:t>الشمالية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 xml:space="preserve"> (</w:t>
                      </w:r>
                      <w:r w:rsidR="00BC40E9">
                        <w:rPr>
                          <w:rFonts w:hint="cs"/>
                          <w:szCs w:val="40"/>
                        </w:rPr>
                        <w:t>الأومبدزمان</w:t>
                      </w:r>
                      <w:r w:rsidR="000B678E" w:rsidRPr="000B678E">
                        <w:rPr>
                          <w:rFonts w:cs="Arial"/>
                          <w:szCs w:val="40"/>
                        </w:rPr>
                        <w:t>)</w:t>
                      </w:r>
                      <w:r w:rsidR="0012074F">
                        <w:rPr>
                          <w:rFonts w:cs="Arial"/>
                          <w:szCs w:val="40"/>
                          <w:rtl w:val="0"/>
                        </w:rPr>
                        <w:t xml:space="preserve"> </w:t>
                      </w:r>
                      <w:r w:rsidRPr="000B678E">
                        <w:rPr>
                          <w:szCs w:val="40"/>
                        </w:rPr>
                        <w:t xml:space="preserve"> </w:t>
                      </w:r>
                    </w:p>
                    <w:p w14:paraId="7275ECF7" w14:textId="0E4B00D0" w:rsidR="001B38D9" w:rsidRPr="000B678E" w:rsidRDefault="006F2414">
                      <w:pPr>
                        <w:pStyle w:val="CoverH2"/>
                        <w:rPr>
                          <w:b/>
                          <w:szCs w:val="40"/>
                        </w:rPr>
                      </w:pPr>
                      <w:r w:rsidRPr="000B678E">
                        <w:rPr>
                          <w:szCs w:val="40"/>
                        </w:rPr>
                        <w:t xml:space="preserve">بشأن استخدام </w:t>
                      </w:r>
                      <w:r w:rsidR="000B678E" w:rsidRPr="000B678E">
                        <w:rPr>
                          <w:rFonts w:hint="cs"/>
                          <w:b/>
                          <w:bCs/>
                          <w:szCs w:val="40"/>
                        </w:rPr>
                        <w:t>عيادات الأطباء العامين (الجي بي)</w:t>
                      </w:r>
                      <w:r w:rsidRPr="000B678E">
                        <w:rPr>
                          <w:b/>
                          <w:bCs/>
                          <w:szCs w:val="40"/>
                        </w:rPr>
                        <w:t xml:space="preserve"> لخدمات الترجمة الفورية</w:t>
                      </w:r>
                    </w:p>
                    <w:p w14:paraId="65719A9E" w14:textId="65AE801E" w:rsidR="001B38D9" w:rsidRDefault="006F2414">
                      <w:pPr>
                        <w:pStyle w:val="CoverH2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4E153F83" wp14:editId="4B9A4847">
                <wp:simplePos x="0" y="0"/>
                <wp:positionH relativeFrom="page">
                  <wp:posOffset>2990850</wp:posOffset>
                </wp:positionH>
                <wp:positionV relativeFrom="page">
                  <wp:posOffset>66675</wp:posOffset>
                </wp:positionV>
                <wp:extent cx="2781300" cy="4286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52279" w14:textId="096A7B5A" w:rsidR="001B38D9" w:rsidRPr="006A2FEB" w:rsidRDefault="001C794B">
                            <w:pPr>
                              <w:pStyle w:val="CoverHDRNormal"/>
                              <w:rPr>
                                <w:b/>
                                <w:bCs/>
                                <w:szCs w:val="44"/>
                                <w:lang w:bidi="ar-JO"/>
                              </w:rPr>
                            </w:pPr>
                            <w:r w:rsidRPr="006A2FEB">
                              <w:rPr>
                                <w:rFonts w:hint="cs"/>
                                <w:b/>
                                <w:bCs/>
                                <w:szCs w:val="44"/>
                                <w:lang w:bidi="ar-JO"/>
                              </w:rPr>
                              <w:t>تقرير ملخص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3F83" id="_x0000_s1029" type="#_x0000_t202" style="position:absolute;left:0;text-align:left;margin-left:235.5pt;margin-top:5.25pt;width:219pt;height:3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" filled="f" stroked="f">
                <v:textbox>
                  <w:txbxContent>
                    <w:p w14:paraId="36352279" w14:textId="096A7B5A" w:rsidR="001B38D9" w:rsidRPr="006A2FEB" w:rsidRDefault="001C794B">
                      <w:pPr>
                        <w:pStyle w:val="CoverHDRNormal"/>
                        <w:rPr>
                          <w:b/>
                          <w:bCs/>
                          <w:szCs w:val="44"/>
                          <w:lang w:bidi="ar-JO"/>
                        </w:rPr>
                      </w:pPr>
                      <w:r w:rsidRPr="006A2FEB">
                        <w:rPr>
                          <w:rFonts w:hint="cs"/>
                          <w:b/>
                          <w:bCs/>
                          <w:szCs w:val="44"/>
                          <w:lang w:bidi="ar-JO"/>
                        </w:rPr>
                        <w:t>تقرير ملخص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48CA8335" wp14:editId="4362C6BB">
                <wp:simplePos x="0" y="0"/>
                <wp:positionH relativeFrom="page">
                  <wp:posOffset>161925</wp:posOffset>
                </wp:positionH>
                <wp:positionV relativeFrom="page">
                  <wp:posOffset>66675</wp:posOffset>
                </wp:positionV>
                <wp:extent cx="2781300" cy="42862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311F" w14:textId="53E4C707" w:rsidR="001B38D9" w:rsidRPr="006A2FEB" w:rsidRDefault="001C794B">
                            <w:pPr>
                              <w:pStyle w:val="CoverHDRBold"/>
                              <w:rPr>
                                <w:b w:val="0"/>
                                <w:bCs/>
                                <w:szCs w:val="44"/>
                                <w:lang w:bidi="ar-JO"/>
                              </w:rPr>
                            </w:pPr>
                            <w:r w:rsidRPr="006A2FEB">
                              <w:rPr>
                                <w:rFonts w:hint="cs"/>
                                <w:b w:val="0"/>
                                <w:bCs/>
                                <w:szCs w:val="44"/>
                                <w:lang w:bidi="ar-JO"/>
                              </w:rPr>
                              <w:t>مبادرة ذاتية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8335" id="_x0000_s1030" type="#_x0000_t202" style="position:absolute;left:0;text-align:left;margin-left:12.75pt;margin-top:5.25pt;width:219pt;height:3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" filled="f" stroked="f">
                <v:textbox>
                  <w:txbxContent>
                    <w:p w14:paraId="3107311F" w14:textId="53E4C707" w:rsidR="001B38D9" w:rsidRPr="006A2FEB" w:rsidRDefault="001C794B">
                      <w:pPr>
                        <w:pStyle w:val="CoverHDRBold"/>
                        <w:rPr>
                          <w:b w:val="0"/>
                          <w:bCs/>
                          <w:szCs w:val="44"/>
                          <w:lang w:bidi="ar-JO"/>
                        </w:rPr>
                      </w:pPr>
                      <w:r w:rsidRPr="006A2FEB">
                        <w:rPr>
                          <w:rFonts w:hint="cs"/>
                          <w:b w:val="0"/>
                          <w:bCs/>
                          <w:szCs w:val="44"/>
                          <w:lang w:bidi="ar-JO"/>
                        </w:rPr>
                        <w:t>مبادرة ذاتية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1" wp14:anchorId="30D55A1C" wp14:editId="7EAF1F13">
                <wp:simplePos x="0" y="0"/>
                <wp:positionH relativeFrom="margin">
                  <wp:align>right</wp:align>
                </wp:positionH>
                <wp:positionV relativeFrom="page">
                  <wp:posOffset>1974850</wp:posOffset>
                </wp:positionV>
                <wp:extent cx="6810375" cy="143700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43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ADC59" w14:textId="39BE2040" w:rsidR="001B38D9" w:rsidRPr="008C70C2" w:rsidRDefault="008C70C2">
                            <w:pPr>
                              <w:pStyle w:val="CoverH1"/>
                              <w:rPr>
                                <w:b/>
                                <w:bCs/>
                                <w:szCs w:val="108"/>
                              </w:rPr>
                            </w:pPr>
                            <w:r w:rsidRPr="008C70C2">
                              <w:rPr>
                                <w:rFonts w:hint="cs"/>
                                <w:b/>
                                <w:bCs/>
                                <w:szCs w:val="108"/>
                              </w:rPr>
                              <w:t xml:space="preserve">ما يضيع </w:t>
                            </w:r>
                            <w:r w:rsidR="00216E65" w:rsidRPr="008C70C2">
                              <w:rPr>
                                <w:rFonts w:hint="cs"/>
                                <w:b/>
                                <w:bCs/>
                                <w:szCs w:val="108"/>
                              </w:rPr>
                              <w:t xml:space="preserve">بسبب </w:t>
                            </w:r>
                            <w:r w:rsidRPr="008C70C2">
                              <w:rPr>
                                <w:rFonts w:hint="cs"/>
                                <w:b/>
                                <w:bCs/>
                                <w:szCs w:val="108"/>
                              </w:rPr>
                              <w:t xml:space="preserve">غياب </w:t>
                            </w:r>
                            <w:r w:rsidR="00216E65" w:rsidRPr="008C70C2">
                              <w:rPr>
                                <w:rFonts w:hint="cs"/>
                                <w:b/>
                                <w:bCs/>
                                <w:szCs w:val="108"/>
                              </w:rPr>
                              <w:t>الترجمة</w:t>
                            </w:r>
                          </w:p>
                          <w:p w14:paraId="1D341A86" w14:textId="77777777" w:rsidR="001B38D9" w:rsidRDefault="006F2414">
                            <w:pPr>
                              <w:rPr>
                                <w:rFonts w:ascii="Raleway ExtraBold" w:hAnsi="Raleway ExtraBold"/>
                                <w:sz w:val="48"/>
                              </w:rPr>
                            </w:pPr>
                            <w:r>
                              <w:br w:type="page"/>
                            </w:r>
                          </w:p>
                          <w:p w14:paraId="72EA5880" w14:textId="77777777" w:rsidR="001B38D9" w:rsidRDefault="001B3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5A1C" id="_x0000_s1031" type="#_x0000_t202" style="position:absolute;left:0;text-align:left;margin-left:485.05pt;margin-top:155.5pt;width:536.25pt;height:113.1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" filled="f" stroked="f">
                <v:textbox>
                  <w:txbxContent>
                    <w:p w14:paraId="4F8ADC59" w14:textId="39BE2040" w:rsidR="001B38D9" w:rsidRPr="008C70C2" w:rsidRDefault="008C70C2">
                      <w:pPr>
                        <w:pStyle w:val="CoverH1"/>
                        <w:rPr>
                          <w:b/>
                          <w:bCs/>
                          <w:szCs w:val="108"/>
                        </w:rPr>
                      </w:pPr>
                      <w:r w:rsidRPr="008C70C2">
                        <w:rPr>
                          <w:rFonts w:hint="cs"/>
                          <w:b/>
                          <w:bCs/>
                          <w:szCs w:val="108"/>
                        </w:rPr>
                        <w:t xml:space="preserve">ما يضيع </w:t>
                      </w:r>
                      <w:r w:rsidR="00216E65" w:rsidRPr="008C70C2">
                        <w:rPr>
                          <w:rFonts w:hint="cs"/>
                          <w:b/>
                          <w:bCs/>
                          <w:szCs w:val="108"/>
                        </w:rPr>
                        <w:t xml:space="preserve">بسبب </w:t>
                      </w:r>
                      <w:r w:rsidRPr="008C70C2">
                        <w:rPr>
                          <w:rFonts w:hint="cs"/>
                          <w:b/>
                          <w:bCs/>
                          <w:szCs w:val="108"/>
                        </w:rPr>
                        <w:t xml:space="preserve">غياب </w:t>
                      </w:r>
                      <w:r w:rsidR="00216E65" w:rsidRPr="008C70C2">
                        <w:rPr>
                          <w:rFonts w:hint="cs"/>
                          <w:b/>
                          <w:bCs/>
                          <w:szCs w:val="108"/>
                        </w:rPr>
                        <w:t>الترجمة</w:t>
                      </w:r>
                    </w:p>
                    <w:p w14:paraId="1D341A86" w14:textId="77777777" w:rsidR="001B38D9" w:rsidRDefault="006F2414">
                      <w:pPr>
                        <w:rPr>
                          <w:rFonts w:ascii="Raleway ExtraBold" w:hAnsi="Raleway ExtraBold"/>
                          <w:sz w:val="48"/>
                        </w:rPr>
                      </w:pPr>
                      <w:r>
                        <w:br w:type="page"/>
                      </w:r>
                    </w:p>
                    <w:p w14:paraId="72EA5880" w14:textId="77777777" w:rsidR="001B38D9" w:rsidRDefault="001B38D9"/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B1E2A6" wp14:editId="0BED3396">
            <wp:extent cx="4514850" cy="4600575"/>
            <wp:effectExtent l="0" t="0" r="0" b="9525"/>
            <wp:docPr id="786469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2EB9A" w14:textId="4FF056D5" w:rsidR="001B38D9" w:rsidRDefault="006F2414">
      <w:r>
        <w:rPr>
          <w:noProof/>
        </w:rPr>
        <w:drawing>
          <wp:anchor distT="0" distB="0" distL="114300" distR="114300" simplePos="0" relativeHeight="251782144" behindDoc="0" locked="0" layoutInCell="1" allowOverlap="1" wp14:anchorId="1C0C4AC7" wp14:editId="46F44C4D">
            <wp:simplePos x="0" y="0"/>
            <wp:positionH relativeFrom="margin">
              <wp:posOffset>-53340</wp:posOffset>
            </wp:positionH>
            <wp:positionV relativeFrom="paragraph">
              <wp:posOffset>2409825</wp:posOffset>
            </wp:positionV>
            <wp:extent cx="6105525" cy="5599430"/>
            <wp:effectExtent l="0" t="0" r="9525" b="1270"/>
            <wp:wrapSquare wrapText="bothSides"/>
            <wp:docPr id="1738609018" name="Picture 4" descr="Two people with speech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09018" name="Picture 1738609018" descr="Two people with speech bubble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88AC9" w14:textId="0129A9E5" w:rsidR="001B38D9" w:rsidRPr="00BC40E9" w:rsidRDefault="006F2414">
      <w:pPr>
        <w:pStyle w:val="P68B1DB1-WhiteBody1"/>
        <w:rPr>
          <w:rFonts w:ascii="Raleway ExtraBold" w:hAnsi="Raleway ExtraBold"/>
          <w:b w:val="0"/>
          <w:bCs/>
          <w:szCs w:val="28"/>
        </w:rPr>
      </w:pPr>
      <w:r w:rsidRPr="00BC40E9">
        <w:rPr>
          <w:b w:val="0"/>
          <w:bCs/>
          <w:szCs w:val="28"/>
        </w:rPr>
        <w:lastRenderedPageBreak/>
        <w:t xml:space="preserve">دور </w:t>
      </w:r>
      <w:bookmarkStart w:id="11" w:name="_Hlk193494245"/>
      <w:r w:rsidR="00E75575">
        <w:rPr>
          <w:rFonts w:cs="Arial" w:hint="cs"/>
          <w:b w:val="0"/>
          <w:bCs/>
          <w:szCs w:val="28"/>
        </w:rPr>
        <w:t>ا</w:t>
      </w:r>
      <w:r w:rsidR="00E75575" w:rsidRPr="00E75575">
        <w:rPr>
          <w:rFonts w:cs="Arial" w:hint="eastAsia"/>
          <w:b w:val="0"/>
          <w:bCs/>
          <w:szCs w:val="28"/>
        </w:rPr>
        <w:t>لمحقق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في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الشكاوى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المرفوعة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ضد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الدوائر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المقدمة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للخدمات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العامة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في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أيرلندا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 w:rsidRPr="00E75575">
        <w:rPr>
          <w:rFonts w:cs="Arial" w:hint="eastAsia"/>
          <w:b w:val="0"/>
          <w:bCs/>
          <w:szCs w:val="28"/>
        </w:rPr>
        <w:t>الشمالية</w:t>
      </w:r>
      <w:r w:rsidR="00E75575" w:rsidRPr="00E75575">
        <w:rPr>
          <w:rFonts w:cs="Arial"/>
          <w:b w:val="0"/>
          <w:bCs/>
          <w:szCs w:val="28"/>
        </w:rPr>
        <w:t xml:space="preserve"> </w:t>
      </w:r>
      <w:r w:rsidR="00E75575">
        <w:rPr>
          <w:rFonts w:cs="Arial" w:hint="cs"/>
          <w:b w:val="0"/>
          <w:bCs/>
          <w:szCs w:val="28"/>
        </w:rPr>
        <w:t>(</w:t>
      </w:r>
      <w:r w:rsidR="00BC40E9" w:rsidRPr="00BC40E9">
        <w:rPr>
          <w:rFonts w:hint="cs"/>
          <w:b w:val="0"/>
          <w:bCs/>
          <w:szCs w:val="28"/>
        </w:rPr>
        <w:t>الأومبدزمان</w:t>
      </w:r>
      <w:r w:rsidR="00E75575">
        <w:rPr>
          <w:rFonts w:hint="cs"/>
          <w:b w:val="0"/>
          <w:bCs/>
          <w:szCs w:val="28"/>
        </w:rPr>
        <w:t>)</w:t>
      </w:r>
      <w:r w:rsidRPr="00BC40E9">
        <w:rPr>
          <w:b w:val="0"/>
          <w:bCs/>
          <w:szCs w:val="28"/>
        </w:rPr>
        <w:t xml:space="preserve"> </w:t>
      </w:r>
    </w:p>
    <w:bookmarkEnd w:id="11"/>
    <w:p w14:paraId="28DD2A0F" w14:textId="77777777" w:rsidR="00D07226" w:rsidRPr="00D07226" w:rsidRDefault="006F2414" w:rsidP="00D07226">
      <w:pPr>
        <w:pStyle w:val="WhiteBody"/>
        <w:rPr>
          <w:szCs w:val="22"/>
        </w:rPr>
      </w:pPr>
      <w:r w:rsidRPr="00D07226">
        <w:rPr>
          <w:szCs w:val="22"/>
        </w:rPr>
        <w:t xml:space="preserve">تم تحديد </w:t>
      </w:r>
      <w:r w:rsidR="00BC40E9" w:rsidRPr="00D07226">
        <w:rPr>
          <w:rFonts w:hint="cs"/>
          <w:szCs w:val="22"/>
        </w:rPr>
        <w:t>دور المحقق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في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الشكاوى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المرفوعة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ضد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الدوائر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المقدمة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للخدمات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العامة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في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أيرلندا</w:t>
      </w:r>
      <w:r w:rsidR="00BC40E9" w:rsidRPr="00D07226">
        <w:rPr>
          <w:rFonts w:cs="Arial"/>
          <w:szCs w:val="22"/>
        </w:rPr>
        <w:t xml:space="preserve"> </w:t>
      </w:r>
      <w:r w:rsidR="00BC40E9" w:rsidRPr="00D07226">
        <w:rPr>
          <w:rFonts w:cs="Arial" w:hint="eastAsia"/>
          <w:szCs w:val="22"/>
        </w:rPr>
        <w:t>الشمالية</w:t>
      </w:r>
      <w:r w:rsidR="00BC40E9" w:rsidRPr="00D07226">
        <w:rPr>
          <w:rFonts w:cs="Arial"/>
          <w:szCs w:val="22"/>
        </w:rPr>
        <w:t xml:space="preserve"> </w:t>
      </w:r>
      <w:r w:rsidRPr="00D07226">
        <w:rPr>
          <w:szCs w:val="22"/>
        </w:rPr>
        <w:t>(</w:t>
      </w:r>
      <w:r w:rsidR="00BC40E9" w:rsidRPr="00D07226">
        <w:rPr>
          <w:rFonts w:hint="cs"/>
          <w:szCs w:val="22"/>
        </w:rPr>
        <w:t>الأومبدزمان</w:t>
      </w:r>
      <w:r w:rsidRPr="00D07226">
        <w:rPr>
          <w:szCs w:val="22"/>
        </w:rPr>
        <w:t xml:space="preserve">) </w:t>
      </w:r>
      <w:r w:rsidR="006A4FBF" w:rsidRPr="00D07226">
        <w:rPr>
          <w:rFonts w:hint="cs"/>
          <w:szCs w:val="22"/>
        </w:rPr>
        <w:t>من خلال</w:t>
      </w:r>
      <w:r w:rsidR="006A4FBF" w:rsidRPr="00D07226">
        <w:rPr>
          <w:szCs w:val="22"/>
        </w:rPr>
        <w:t xml:space="preserve"> </w:t>
      </w:r>
      <w:r w:rsidR="006A4FBF" w:rsidRPr="00D07226">
        <w:rPr>
          <w:rFonts w:hint="cs"/>
          <w:szCs w:val="22"/>
        </w:rPr>
        <w:t>ال</w:t>
      </w:r>
      <w:r w:rsidR="006A4FBF" w:rsidRPr="00D07226">
        <w:rPr>
          <w:szCs w:val="22"/>
        </w:rPr>
        <w:t xml:space="preserve">قانون </w:t>
      </w:r>
      <w:r w:rsidR="006A4FBF" w:rsidRPr="00D07226">
        <w:rPr>
          <w:rFonts w:hint="cs"/>
          <w:szCs w:val="22"/>
        </w:rPr>
        <w:t xml:space="preserve">الخاص بالأومبدزمان </w:t>
      </w:r>
      <w:r w:rsidRPr="00D07226">
        <w:rPr>
          <w:szCs w:val="22"/>
        </w:rPr>
        <w:t>لعام 2016 (</w:t>
      </w:r>
      <w:r w:rsidR="00BC40E9" w:rsidRPr="00D07226">
        <w:rPr>
          <w:rFonts w:hint="cs"/>
          <w:szCs w:val="22"/>
        </w:rPr>
        <w:t>المعروف ب</w:t>
      </w:r>
      <w:r w:rsidRPr="00D07226">
        <w:rPr>
          <w:szCs w:val="22"/>
        </w:rPr>
        <w:t>قانون 2016)</w:t>
      </w:r>
      <w:r w:rsidR="00D07226" w:rsidRPr="00D07226">
        <w:rPr>
          <w:rFonts w:hint="cs"/>
          <w:szCs w:val="22"/>
        </w:rPr>
        <w:t>،</w:t>
      </w:r>
      <w:r w:rsidRPr="00D07226">
        <w:rPr>
          <w:szCs w:val="22"/>
        </w:rPr>
        <w:t xml:space="preserve"> </w:t>
      </w:r>
      <w:r w:rsidR="006A4FBF" w:rsidRPr="00D07226">
        <w:rPr>
          <w:rFonts w:hint="cs"/>
          <w:szCs w:val="22"/>
        </w:rPr>
        <w:t xml:space="preserve">حيث </w:t>
      </w:r>
      <w:r w:rsidR="006A4FBF" w:rsidRPr="00D07226">
        <w:rPr>
          <w:rFonts w:cs="Arial" w:hint="eastAsia"/>
          <w:szCs w:val="22"/>
        </w:rPr>
        <w:t>يمنح</w:t>
      </w:r>
      <w:r w:rsidR="00D07226" w:rsidRPr="00D07226">
        <w:rPr>
          <w:rFonts w:cs="Arial" w:hint="cs"/>
          <w:szCs w:val="22"/>
        </w:rPr>
        <w:t>ه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القانون</w:t>
      </w:r>
      <w:r w:rsidR="00D07226" w:rsidRPr="00D07226">
        <w:rPr>
          <w:rFonts w:cs="Arial" w:hint="cs"/>
          <w:szCs w:val="22"/>
        </w:rPr>
        <w:t xml:space="preserve"> صلاحية القيام</w:t>
      </w:r>
      <w:r w:rsidR="006A4FBF" w:rsidRPr="00D07226">
        <w:rPr>
          <w:rFonts w:cs="Arial"/>
          <w:szCs w:val="22"/>
        </w:rPr>
        <w:t xml:space="preserve"> </w:t>
      </w:r>
      <w:r w:rsidR="00D07226" w:rsidRPr="00D07226">
        <w:rPr>
          <w:rFonts w:cs="Arial" w:hint="cs"/>
          <w:szCs w:val="22"/>
        </w:rPr>
        <w:t>ب</w:t>
      </w:r>
      <w:r w:rsidR="006A4FBF" w:rsidRPr="00D07226">
        <w:rPr>
          <w:rFonts w:cs="Arial" w:hint="eastAsia"/>
          <w:szCs w:val="22"/>
        </w:rPr>
        <w:t>التحقيقات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بمبادرة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ذاتية،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سواء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تم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تقديم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شكوى</w:t>
      </w:r>
      <w:r w:rsidR="00D07226" w:rsidRPr="00D07226">
        <w:rPr>
          <w:rFonts w:cs="Arial" w:hint="cs"/>
          <w:szCs w:val="22"/>
        </w:rPr>
        <w:t>/ شكاوى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مسبقة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أم</w:t>
      </w:r>
      <w:r w:rsidR="006A4FBF" w:rsidRPr="00D07226">
        <w:rPr>
          <w:rFonts w:cs="Arial"/>
          <w:szCs w:val="22"/>
        </w:rPr>
        <w:t xml:space="preserve"> </w:t>
      </w:r>
      <w:r w:rsidR="006A4FBF" w:rsidRPr="00D07226">
        <w:rPr>
          <w:rFonts w:cs="Arial" w:hint="eastAsia"/>
          <w:szCs w:val="22"/>
        </w:rPr>
        <w:t>لا</w:t>
      </w:r>
      <w:r w:rsidR="006A4FBF" w:rsidRPr="00D07226">
        <w:rPr>
          <w:rFonts w:cs="Arial"/>
          <w:szCs w:val="22"/>
        </w:rPr>
        <w:t>.</w:t>
      </w:r>
    </w:p>
    <w:p w14:paraId="3B82828F" w14:textId="7EAE0FCF" w:rsidR="001C2589" w:rsidRDefault="001C2589">
      <w:pPr>
        <w:pStyle w:val="WhiteBody"/>
        <w:rPr>
          <w:rFonts w:cs="Arial"/>
          <w:szCs w:val="22"/>
        </w:rPr>
      </w:pPr>
      <w:r w:rsidRPr="001C2589">
        <w:rPr>
          <w:rFonts w:cs="Arial" w:hint="eastAsia"/>
          <w:szCs w:val="22"/>
        </w:rPr>
        <w:t>بموجب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المادة</w:t>
      </w:r>
      <w:r w:rsidRPr="001C2589">
        <w:rPr>
          <w:rFonts w:cs="Arial"/>
          <w:szCs w:val="22"/>
        </w:rPr>
        <w:t xml:space="preserve"> 8 </w:t>
      </w:r>
      <w:r w:rsidRPr="001C2589">
        <w:rPr>
          <w:rFonts w:cs="Arial" w:hint="eastAsia"/>
          <w:szCs w:val="22"/>
        </w:rPr>
        <w:t>من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قانون</w:t>
      </w:r>
      <w:r w:rsidRPr="001C2589">
        <w:rPr>
          <w:rFonts w:cs="Arial"/>
          <w:szCs w:val="22"/>
        </w:rPr>
        <w:t xml:space="preserve"> 2016</w:t>
      </w:r>
      <w:r w:rsidRPr="001C2589">
        <w:rPr>
          <w:rFonts w:cs="Arial" w:hint="eastAsia"/>
          <w:szCs w:val="22"/>
        </w:rPr>
        <w:t>،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يجوز</w:t>
      </w:r>
      <w:r w:rsidRPr="001C2589">
        <w:rPr>
          <w:rFonts w:cs="Arial"/>
          <w:szCs w:val="22"/>
        </w:rPr>
        <w:t xml:space="preserve"> </w:t>
      </w:r>
      <w:r>
        <w:rPr>
          <w:rFonts w:cs="Arial" w:hint="cs"/>
          <w:szCs w:val="22"/>
        </w:rPr>
        <w:t>للأومبدزمان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الشروع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في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التحقيق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عند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وجود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ما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يدعو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للاشتباه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بحدوث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سوء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إدارة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ممنهج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أو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وقوع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ظلم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ممنهج</w:t>
      </w:r>
      <w:r w:rsidRPr="001C2589">
        <w:rPr>
          <w:rFonts w:cs="Arial"/>
          <w:szCs w:val="22"/>
        </w:rPr>
        <w:t xml:space="preserve"> (</w:t>
      </w:r>
      <w:r>
        <w:rPr>
          <w:rFonts w:cs="Arial" w:hint="cs"/>
          <w:szCs w:val="22"/>
        </w:rPr>
        <w:t xml:space="preserve">أي </w:t>
      </w:r>
      <w:r w:rsidRPr="001C2589">
        <w:rPr>
          <w:rFonts w:cs="Arial" w:hint="eastAsia"/>
          <w:szCs w:val="22"/>
        </w:rPr>
        <w:t>الظلم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الناجم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عن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الأحكام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التي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يطلقها</w:t>
      </w:r>
      <w:r w:rsidRPr="001C2589">
        <w:rPr>
          <w:rFonts w:cs="Arial"/>
          <w:szCs w:val="22"/>
        </w:rPr>
        <w:t xml:space="preserve"> </w:t>
      </w:r>
      <w:r w:rsidR="004C0526">
        <w:rPr>
          <w:rFonts w:cs="Arial" w:hint="cs"/>
          <w:szCs w:val="22"/>
        </w:rPr>
        <w:t>العاملون</w:t>
      </w:r>
      <w:r w:rsidR="004C0526">
        <w:rPr>
          <w:rFonts w:cs="Arial" w:hint="cs"/>
          <w:szCs w:val="22"/>
          <w:lang w:bidi="ar-JO"/>
        </w:rPr>
        <w:t xml:space="preserve"> المختصون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في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مجالي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الصحة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والرعاية</w:t>
      </w:r>
      <w:r w:rsidRPr="001C2589">
        <w:rPr>
          <w:rFonts w:cs="Arial"/>
          <w:szCs w:val="22"/>
        </w:rPr>
        <w:t xml:space="preserve"> </w:t>
      </w:r>
      <w:r w:rsidRPr="001C2589">
        <w:rPr>
          <w:rFonts w:cs="Arial" w:hint="eastAsia"/>
          <w:szCs w:val="22"/>
        </w:rPr>
        <w:t>الاجتماعية</w:t>
      </w:r>
      <w:r>
        <w:rPr>
          <w:rFonts w:cs="Arial" w:hint="cs"/>
          <w:szCs w:val="22"/>
        </w:rPr>
        <w:t xml:space="preserve"> على الأشياء</w:t>
      </w:r>
      <w:r w:rsidRPr="001C2589">
        <w:rPr>
          <w:rFonts w:cs="Arial"/>
          <w:szCs w:val="22"/>
        </w:rPr>
        <w:t>).</w:t>
      </w:r>
    </w:p>
    <w:p w14:paraId="7D968DCD" w14:textId="25C9BD0B" w:rsidR="0012074F" w:rsidRPr="00FA4DEB" w:rsidRDefault="0012074F">
      <w:pPr>
        <w:pStyle w:val="WhiteBody"/>
        <w:rPr>
          <w:rFonts w:cs="Arial"/>
          <w:szCs w:val="22"/>
        </w:rPr>
      </w:pPr>
      <w:r w:rsidRPr="00FA4DEB">
        <w:rPr>
          <w:rFonts w:cs="Arial" w:hint="eastAsia"/>
          <w:szCs w:val="22"/>
        </w:rPr>
        <w:t>لتحديد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إذا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كان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يدعو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للاشتباه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يستدعي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التحقيق،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يقوم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الأومبدزمان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أولًا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بجمع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المعلومات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المتعلقة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بالمسألة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المشتبه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بها</w:t>
      </w:r>
      <w:r w:rsidRPr="00FA4DEB">
        <w:rPr>
          <w:rFonts w:cs="Arial"/>
          <w:szCs w:val="22"/>
        </w:rPr>
        <w:t xml:space="preserve">. </w:t>
      </w:r>
      <w:r w:rsidRPr="00FA4DEB">
        <w:rPr>
          <w:rFonts w:cs="Arial" w:hint="eastAsia"/>
          <w:szCs w:val="22"/>
        </w:rPr>
        <w:t>قد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يشمل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ذلك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البحث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المعلومات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المتاحة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الكترونياً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والتواصل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الجهات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المعنية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وطرح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الأسئلة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والقيام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بالاستفسارات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والتشاور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الهيئات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التنظيمية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والرقابية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المختلفة</w:t>
      </w:r>
      <w:r w:rsidRPr="00FA4DEB">
        <w:rPr>
          <w:rFonts w:cs="Arial"/>
          <w:szCs w:val="22"/>
        </w:rPr>
        <w:t xml:space="preserve">. </w:t>
      </w:r>
      <w:r w:rsidRPr="00FA4DEB">
        <w:rPr>
          <w:rFonts w:cs="Arial" w:hint="eastAsia"/>
          <w:szCs w:val="22"/>
        </w:rPr>
        <w:t>بعد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ذلك،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يقوم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الأومبدزمان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cs"/>
          <w:szCs w:val="22"/>
        </w:rPr>
        <w:t xml:space="preserve">أو ال </w:t>
      </w:r>
      <w:r w:rsidRPr="00FA4DEB">
        <w:rPr>
          <w:szCs w:val="22"/>
          <w:rtl w:val="0"/>
        </w:rPr>
        <w:t>NIPSO</w:t>
      </w:r>
      <w:r w:rsidRPr="00FA4DEB">
        <w:rPr>
          <w:rFonts w:cs="Arial" w:hint="eastAsia"/>
          <w:szCs w:val="22"/>
        </w:rPr>
        <w:t xml:space="preserve"> بتقييم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هذه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المعلومات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وفقًا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لما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نشره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المعايير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المنصوص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عليها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المبادرة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الذاتية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الخاصة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</w:t>
      </w:r>
      <w:r w:rsidRPr="00FA4DEB">
        <w:rPr>
          <w:rFonts w:cs="Arial" w:hint="cs"/>
          <w:szCs w:val="22"/>
        </w:rPr>
        <w:t>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لتحديد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إذا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كان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سيتم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المضي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قدماً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التحقيق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لا</w:t>
      </w:r>
      <w:r w:rsidRPr="00FA4DEB">
        <w:rPr>
          <w:rFonts w:cs="Arial"/>
          <w:szCs w:val="22"/>
        </w:rPr>
        <w:t xml:space="preserve">.  </w:t>
      </w:r>
    </w:p>
    <w:p w14:paraId="0A5F9E6E" w14:textId="78D7126A" w:rsidR="001B38D9" w:rsidRPr="00FA4DEB" w:rsidRDefault="005C2713">
      <w:pPr>
        <w:pStyle w:val="WhiteBody"/>
        <w:rPr>
          <w:b/>
          <w:szCs w:val="22"/>
        </w:rPr>
      </w:pPr>
      <w:r w:rsidRPr="00FA4DEB">
        <w:rPr>
          <w:rFonts w:cs="Arial" w:hint="eastAsia"/>
          <w:szCs w:val="22"/>
        </w:rPr>
        <w:t>إذا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استنتج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الأومبدزمان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الموضوع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قيد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التحقيق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يتماشى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المعايير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المنشورة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بالفعل،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ولكنه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يرى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cs"/>
          <w:szCs w:val="22"/>
        </w:rPr>
        <w:t>الاطلاع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على</w:t>
      </w:r>
      <w:r w:rsidRPr="00FA4DEB">
        <w:rPr>
          <w:rFonts w:cs="Arial"/>
          <w:szCs w:val="22"/>
        </w:rPr>
        <w:t xml:space="preserve"> ‏</w:t>
      </w:r>
      <w:r w:rsidRPr="00FA4DEB">
        <w:rPr>
          <w:rFonts w:cs="Arial" w:hint="eastAsia"/>
          <w:szCs w:val="22"/>
        </w:rPr>
        <w:t>المعلومات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جمعها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قد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يساهم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التعلم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منها،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فإنه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قد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يقرر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نشر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تقرير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ملخص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بتلك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المعلومات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لتسليط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الضوء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على</w:t>
      </w:r>
      <w:r w:rsidRPr="00FA4DEB">
        <w:rPr>
          <w:rFonts w:cs="Arial"/>
          <w:szCs w:val="22"/>
        </w:rPr>
        <w:t xml:space="preserve"> ‏</w:t>
      </w:r>
      <w:r w:rsidRPr="00FA4DEB">
        <w:rPr>
          <w:rFonts w:cs="Arial" w:hint="eastAsia"/>
          <w:szCs w:val="22"/>
        </w:rPr>
        <w:t>المجالات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تحتاج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إلى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تغيير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للأفضل</w:t>
      </w:r>
      <w:r w:rsidRPr="00FA4DEB">
        <w:rPr>
          <w:rFonts w:cs="Arial"/>
          <w:szCs w:val="22"/>
        </w:rPr>
        <w:t>.  ‏</w:t>
      </w:r>
    </w:p>
    <w:p w14:paraId="703883B2" w14:textId="41951889" w:rsidR="001B38D9" w:rsidRPr="005C2713" w:rsidRDefault="006F2414">
      <w:pPr>
        <w:pStyle w:val="P68B1DB1-WhiteBody1"/>
        <w:rPr>
          <w:b w:val="0"/>
          <w:bCs/>
          <w:szCs w:val="28"/>
        </w:rPr>
      </w:pPr>
      <w:r w:rsidRPr="005C2713">
        <w:rPr>
          <w:b w:val="0"/>
          <w:bCs/>
          <w:szCs w:val="28"/>
        </w:rPr>
        <w:t xml:space="preserve">ما هو سوء الإدارة وسوء الإدارة </w:t>
      </w:r>
      <w:r w:rsidR="005C2713" w:rsidRPr="005C2713">
        <w:rPr>
          <w:rFonts w:hint="cs"/>
          <w:b w:val="0"/>
          <w:bCs/>
          <w:szCs w:val="28"/>
        </w:rPr>
        <w:t>الممنهجة</w:t>
      </w:r>
      <w:r w:rsidRPr="005C2713">
        <w:rPr>
          <w:b w:val="0"/>
          <w:bCs/>
          <w:szCs w:val="28"/>
        </w:rPr>
        <w:t xml:space="preserve">؟ </w:t>
      </w:r>
    </w:p>
    <w:p w14:paraId="6376DF07" w14:textId="61CCA43A" w:rsidR="00E55204" w:rsidRPr="00FA4DEB" w:rsidRDefault="00E55204">
      <w:pPr>
        <w:pStyle w:val="WhiteBody"/>
        <w:rPr>
          <w:rFonts w:cs="Arial"/>
          <w:szCs w:val="22"/>
          <w:lang w:bidi="ar-JO"/>
        </w:rPr>
      </w:pPr>
      <w:r w:rsidRPr="00FA4DEB">
        <w:rPr>
          <w:rFonts w:cs="Arial" w:hint="eastAsia"/>
          <w:szCs w:val="22"/>
        </w:rPr>
        <w:t>لم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يتم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تعريف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مفهوم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سوء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الإدارة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السياق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التشريعي،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لكنه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يُفهم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عمومًا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على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أنه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يشمل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القرارات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المبنية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على</w:t>
      </w:r>
      <w:r w:rsidRPr="00FA4DEB">
        <w:rPr>
          <w:rFonts w:cs="Arial"/>
          <w:szCs w:val="22"/>
        </w:rPr>
        <w:t xml:space="preserve"> ‏</w:t>
      </w:r>
      <w:r w:rsidRPr="00FA4DEB">
        <w:rPr>
          <w:rFonts w:cs="Arial" w:hint="eastAsia"/>
          <w:szCs w:val="22"/>
        </w:rPr>
        <w:t>اعتبارات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غير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cs"/>
          <w:szCs w:val="22"/>
        </w:rPr>
        <w:t>ملائمة</w:t>
      </w:r>
      <w:r w:rsidRPr="00FA4DEB">
        <w:rPr>
          <w:rFonts w:cs="Arial" w:hint="eastAsia"/>
          <w:szCs w:val="22"/>
        </w:rPr>
        <w:t>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اتخاذ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اجراء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غير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مناسب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الامتناع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بشكل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غير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مناسب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اتخاذ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اجراء،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التأخير،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عدم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اتباع</w:t>
      </w:r>
      <w:r w:rsidRPr="00FA4DEB">
        <w:rPr>
          <w:rFonts w:cs="Arial"/>
          <w:szCs w:val="22"/>
        </w:rPr>
        <w:t xml:space="preserve"> ‏</w:t>
      </w:r>
      <w:r w:rsidR="00FC68CF" w:rsidRPr="00FA4DEB">
        <w:rPr>
          <w:rFonts w:cs="Arial" w:hint="cs"/>
          <w:szCs w:val="22"/>
        </w:rPr>
        <w:t>الإجراءات</w:t>
      </w:r>
      <w:r w:rsidR="007A2511" w:rsidRPr="00FA4DEB">
        <w:rPr>
          <w:rFonts w:cs="Arial"/>
          <w:szCs w:val="22"/>
          <w:rtl w:val="0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القوانين،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="007A2511" w:rsidRPr="00FA4DEB">
        <w:rPr>
          <w:rFonts w:cs="Arial" w:hint="cs"/>
          <w:szCs w:val="22"/>
        </w:rPr>
        <w:t xml:space="preserve">تقديم بيانات مضللة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غير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دقيقة،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التحيز،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عدم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حفظ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السجلات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بالشكل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الصحيح</w:t>
      </w:r>
      <w:r w:rsidRPr="00FA4DEB">
        <w:rPr>
          <w:rFonts w:cs="Arial"/>
          <w:szCs w:val="22"/>
        </w:rPr>
        <w:t>.</w:t>
      </w:r>
    </w:p>
    <w:p w14:paraId="1311D234" w14:textId="42F7A18C" w:rsidR="001B38D9" w:rsidRDefault="00FC68CF">
      <w:pPr>
        <w:pStyle w:val="WhiteBody"/>
      </w:pPr>
      <w:r w:rsidRPr="00FA4DEB">
        <w:rPr>
          <w:rFonts w:cs="Arial" w:hint="eastAsia"/>
          <w:szCs w:val="22"/>
        </w:rPr>
        <w:t>يشير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سوء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الإدارة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الممنهج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إلى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تكرار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حدوث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سوء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الإدارة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مجال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معين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جزء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محدد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الخدمة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العامة</w:t>
      </w:r>
      <w:r w:rsidRPr="00FA4DEB">
        <w:rPr>
          <w:rFonts w:cs="Arial"/>
          <w:szCs w:val="22"/>
        </w:rPr>
        <w:t xml:space="preserve">. </w:t>
      </w:r>
      <w:r w:rsidRPr="00FA4DEB">
        <w:rPr>
          <w:rFonts w:cs="Arial" w:hint="eastAsia"/>
          <w:szCs w:val="22"/>
        </w:rPr>
        <w:t>ولا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يتطلب</w:t>
      </w:r>
      <w:r w:rsidRPr="00FA4DEB">
        <w:rPr>
          <w:rFonts w:cs="Arial"/>
          <w:szCs w:val="22"/>
        </w:rPr>
        <w:t xml:space="preserve"> ‏</w:t>
      </w:r>
      <w:r w:rsidRPr="00FA4DEB">
        <w:rPr>
          <w:rFonts w:cs="Arial" w:hint="eastAsia"/>
          <w:szCs w:val="22"/>
        </w:rPr>
        <w:t>سوء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الإدارة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الممنهج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وقوع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الخلل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"</w:t>
      </w:r>
      <w:r w:rsidRPr="00FA4DEB">
        <w:rPr>
          <w:rFonts w:cs="Arial" w:hint="eastAsia"/>
          <w:szCs w:val="22"/>
        </w:rPr>
        <w:t>معظم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الحالات</w:t>
      </w:r>
      <w:r w:rsidRPr="00FA4DEB">
        <w:rPr>
          <w:rFonts w:cs="Arial"/>
          <w:szCs w:val="22"/>
        </w:rPr>
        <w:t>"</w:t>
      </w:r>
      <w:r w:rsidRPr="00FA4DEB">
        <w:rPr>
          <w:rFonts w:cs="Arial" w:hint="eastAsia"/>
          <w:szCs w:val="22"/>
        </w:rPr>
        <w:t>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يكفي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التعرف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على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مشكلة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خلل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متكرر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يُرجح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استمراره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إذا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لم</w:t>
      </w:r>
      <w:r w:rsidRPr="00FA4DEB">
        <w:rPr>
          <w:rFonts w:cs="Arial"/>
          <w:szCs w:val="22"/>
        </w:rPr>
        <w:t xml:space="preserve"> ‏</w:t>
      </w:r>
      <w:r w:rsidRPr="00FA4DEB">
        <w:rPr>
          <w:rFonts w:cs="Arial" w:hint="eastAsia"/>
          <w:szCs w:val="22"/>
        </w:rPr>
        <w:t>يتم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اتخاذ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الإجراء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المناسب</w:t>
      </w:r>
      <w:r w:rsidRPr="00FA4DEB">
        <w:rPr>
          <w:rFonts w:cs="Arial"/>
          <w:szCs w:val="22"/>
        </w:rPr>
        <w:t xml:space="preserve">. </w:t>
      </w:r>
      <w:r w:rsidRPr="00FA4DEB">
        <w:rPr>
          <w:rFonts w:cs="Arial" w:hint="eastAsia"/>
          <w:szCs w:val="22"/>
        </w:rPr>
        <w:t>كما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قد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يشير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أيضًا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إلى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سلسلة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الإخفاقات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مجموعة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الأخطاء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التي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حدثت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خلال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تنفيذ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عملية</w:t>
      </w:r>
      <w:r w:rsidRPr="00FA4DEB">
        <w:rPr>
          <w:rFonts w:cs="Arial"/>
          <w:szCs w:val="22"/>
        </w:rPr>
        <w:t xml:space="preserve"> ‏</w:t>
      </w:r>
      <w:r w:rsidRPr="00FA4DEB">
        <w:rPr>
          <w:rFonts w:cs="Arial" w:hint="eastAsia"/>
          <w:szCs w:val="22"/>
        </w:rPr>
        <w:t>أو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إجراء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معين،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والتي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قد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تتكرر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في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حال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عدم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معالجتها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بشكل</w:t>
      </w:r>
      <w:r w:rsidRPr="00FA4DEB">
        <w:rPr>
          <w:rFonts w:cs="Arial"/>
          <w:szCs w:val="22"/>
        </w:rPr>
        <w:t xml:space="preserve"> </w:t>
      </w:r>
      <w:r w:rsidRPr="00FA4DEB">
        <w:rPr>
          <w:rFonts w:cs="Arial" w:hint="eastAsia"/>
          <w:szCs w:val="22"/>
        </w:rPr>
        <w:t>مناسب</w:t>
      </w:r>
      <w:r w:rsidRPr="00FA4DEB">
        <w:rPr>
          <w:rFonts w:hint="eastAsia"/>
          <w:szCs w:val="22"/>
          <w:rtl w:val="0"/>
          <w:cs/>
        </w:rPr>
        <w:t>‎</w:t>
      </w:r>
      <w:r w:rsidRPr="00FA4DEB">
        <w:rPr>
          <w:szCs w:val="22"/>
          <w:rtl w:val="0"/>
        </w:rPr>
        <w:t>.</w:t>
      </w:r>
      <w:r w:rsidRPr="00FA4DEB">
        <w:rPr>
          <w:szCs w:val="22"/>
          <w:rtl w:val="0"/>
          <w:cs/>
        </w:rPr>
        <w:t>‎</w:t>
      </w:r>
      <w:r>
        <w:br w:type="page"/>
      </w:r>
    </w:p>
    <w:p w14:paraId="2DB9D0C3" w14:textId="77777777" w:rsidR="001B38D9" w:rsidRDefault="001B38D9">
      <w:pPr>
        <w:pStyle w:val="WhiteBody"/>
        <w:rPr>
          <w:rtl w:val="0"/>
        </w:rPr>
      </w:pPr>
    </w:p>
    <w:p w14:paraId="4C8A8156" w14:textId="77777777" w:rsidR="001B38D9" w:rsidRPr="00F95151" w:rsidRDefault="006F2414">
      <w:pPr>
        <w:pStyle w:val="ContentsTitle"/>
        <w:rPr>
          <w:szCs w:val="108"/>
        </w:rPr>
      </w:pPr>
      <w:r w:rsidRPr="00F95151">
        <w:rPr>
          <w:szCs w:val="108"/>
        </w:rPr>
        <w:t xml:space="preserve">المحتويات </w:t>
      </w:r>
    </w:p>
    <w:p w14:paraId="7890986E" w14:textId="41F4BDAA" w:rsidR="001B38D9" w:rsidRPr="007A2511" w:rsidRDefault="00F95151">
      <w:pPr>
        <w:pStyle w:val="ContentEntry"/>
        <w:rPr>
          <w:b/>
          <w:bCs/>
          <w:szCs w:val="24"/>
        </w:rPr>
      </w:pPr>
      <w:hyperlink w:anchor="ExecutiveSummary" w:history="1">
        <w:r w:rsidRPr="007A2511">
          <w:rPr>
            <w:rStyle w:val="Hyperlink"/>
            <w:rFonts w:hint="cs"/>
            <w:b/>
            <w:bCs/>
            <w:color w:val="FFFFFF" w:themeColor="background1"/>
            <w:szCs w:val="24"/>
            <w:u w:val="none"/>
          </w:rPr>
          <w:t>الخلاصة</w:t>
        </w:r>
      </w:hyperlink>
      <w:r w:rsidR="001B38D9" w:rsidRPr="007A2511">
        <w:rPr>
          <w:b/>
          <w:bCs/>
          <w:szCs w:val="24"/>
        </w:rPr>
        <w:tab/>
      </w:r>
      <w:hyperlink w:anchor="ExecutiveSummary" w:history="1">
        <w:r w:rsidR="001B38D9" w:rsidRPr="007A2511">
          <w:rPr>
            <w:rStyle w:val="Hyperlink"/>
            <w:b/>
            <w:bCs/>
            <w:color w:val="FFFFFF" w:themeColor="background1"/>
            <w:szCs w:val="24"/>
            <w:u w:val="none"/>
          </w:rPr>
          <w:t>4</w:t>
        </w:r>
      </w:hyperlink>
    </w:p>
    <w:p w14:paraId="5E34AC25" w14:textId="363DA48B" w:rsidR="001B38D9" w:rsidRPr="007A2511" w:rsidRDefault="007638F1">
      <w:pPr>
        <w:pStyle w:val="ContentEntry"/>
        <w:rPr>
          <w:b/>
          <w:bCs/>
          <w:szCs w:val="24"/>
        </w:rPr>
      </w:pPr>
      <w:hyperlink w:anchor="BackgroundandDecisiontoReview" w:history="1">
        <w:r>
          <w:rPr>
            <w:rStyle w:val="Hyperlink"/>
            <w:rFonts w:hint="cs"/>
            <w:b/>
            <w:bCs/>
            <w:color w:val="FFFFFF" w:themeColor="background1"/>
            <w:szCs w:val="24"/>
            <w:u w:val="none"/>
          </w:rPr>
          <w:t>نبذة عن</w:t>
        </w:r>
        <w:r w:rsidR="00A31E52">
          <w:rPr>
            <w:rStyle w:val="Hyperlink"/>
            <w:rFonts w:hint="cs"/>
            <w:b/>
            <w:bCs/>
            <w:color w:val="FFFFFF" w:themeColor="background1"/>
            <w:szCs w:val="24"/>
            <w:u w:val="none"/>
          </w:rPr>
          <w:t xml:space="preserve"> الموضوع</w:t>
        </w:r>
        <w:r w:rsidR="001B38D9" w:rsidRPr="007A2511">
          <w:rPr>
            <w:rStyle w:val="Hyperlink"/>
            <w:b/>
            <w:bCs/>
            <w:color w:val="FFFFFF" w:themeColor="background1"/>
            <w:szCs w:val="24"/>
            <w:u w:val="none"/>
          </w:rPr>
          <w:t xml:space="preserve"> وقرار المراجعة</w:t>
        </w:r>
      </w:hyperlink>
      <w:r w:rsidR="001B38D9" w:rsidRPr="007A2511">
        <w:rPr>
          <w:b/>
          <w:bCs/>
          <w:szCs w:val="24"/>
        </w:rPr>
        <w:tab/>
      </w:r>
      <w:hyperlink w:anchor="BackgroundandDecisiontoReview" w:history="1">
        <w:r w:rsidR="001B38D9" w:rsidRPr="007A2511">
          <w:rPr>
            <w:rStyle w:val="Hyperlink"/>
            <w:b/>
            <w:bCs/>
            <w:color w:val="FFFFFF" w:themeColor="background1"/>
            <w:szCs w:val="24"/>
            <w:u w:val="none"/>
          </w:rPr>
          <w:t>7</w:t>
        </w:r>
      </w:hyperlink>
    </w:p>
    <w:p w14:paraId="3ED343E6" w14:textId="66E174FE" w:rsidR="001B38D9" w:rsidRPr="007A2511" w:rsidRDefault="001B38D9">
      <w:pPr>
        <w:pStyle w:val="ContentEntry"/>
        <w:rPr>
          <w:b/>
          <w:bCs/>
          <w:szCs w:val="24"/>
        </w:rPr>
      </w:pPr>
      <w:hyperlink w:anchor="Section1PatientAwareness" w:history="1">
        <w:r w:rsidRPr="007A2511">
          <w:rPr>
            <w:rStyle w:val="Hyperlink"/>
            <w:b/>
            <w:bCs/>
            <w:color w:val="FFFFFF" w:themeColor="background1"/>
            <w:szCs w:val="24"/>
            <w:u w:val="none"/>
          </w:rPr>
          <w:t xml:space="preserve">القسم 1: </w:t>
        </w:r>
        <w:r w:rsidR="00764C85">
          <w:rPr>
            <w:rStyle w:val="Hyperlink"/>
            <w:rFonts w:hint="cs"/>
            <w:b/>
            <w:bCs/>
            <w:color w:val="FFFFFF" w:themeColor="background1"/>
            <w:szCs w:val="24"/>
            <w:u w:val="none"/>
          </w:rPr>
          <w:t>توعية</w:t>
        </w:r>
      </w:hyperlink>
      <w:r w:rsidR="00764C85">
        <w:rPr>
          <w:rFonts w:hint="cs"/>
        </w:rPr>
        <w:t xml:space="preserve"> </w:t>
      </w:r>
      <w:r w:rsidR="00764C85" w:rsidRPr="00764C85">
        <w:rPr>
          <w:rFonts w:hint="cs"/>
          <w:b/>
          <w:bCs/>
          <w:szCs w:val="24"/>
        </w:rPr>
        <w:t>المرضى</w:t>
      </w:r>
      <w:r w:rsidRPr="007A2511">
        <w:rPr>
          <w:b/>
          <w:bCs/>
          <w:szCs w:val="24"/>
        </w:rPr>
        <w:tab/>
      </w:r>
      <w:r w:rsidR="00297F30">
        <w:rPr>
          <w:b/>
          <w:bCs/>
          <w:szCs w:val="24"/>
          <w:rtl w:val="0"/>
          <w:lang w:val="en-US"/>
        </w:rPr>
        <w:t xml:space="preserve"> </w:t>
      </w:r>
      <w:hyperlink w:anchor="Section1PatientAwareness" w:history="1">
        <w:r w:rsidRPr="007A2511">
          <w:rPr>
            <w:rStyle w:val="Hyperlink"/>
            <w:b/>
            <w:bCs/>
            <w:color w:val="FFFFFF" w:themeColor="background1"/>
            <w:szCs w:val="24"/>
            <w:u w:val="none"/>
          </w:rPr>
          <w:t>11</w:t>
        </w:r>
      </w:hyperlink>
    </w:p>
    <w:p w14:paraId="76CDA80E" w14:textId="39149D40" w:rsidR="001B38D9" w:rsidRPr="00297F30" w:rsidRDefault="001B38D9">
      <w:pPr>
        <w:rPr>
          <w:b/>
          <w:bCs/>
          <w:color w:val="FFFFFF" w:themeColor="background1"/>
          <w:sz w:val="24"/>
          <w:szCs w:val="24"/>
          <w:rtl w:val="0"/>
          <w:lang w:val="en-US"/>
        </w:rPr>
      </w:pPr>
      <w:hyperlink w:anchor="Section2RegisteringwithaGPPractice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 xml:space="preserve">القسم 2: التسجيل لدى </w:t>
        </w:r>
        <w:r w:rsidR="00F95151" w:rsidRPr="007A2511">
          <w:rPr>
            <w:rStyle w:val="Hyperlink"/>
            <w:rFonts w:hint="cs"/>
            <w:b/>
            <w:bCs/>
            <w:color w:val="FFFFFF" w:themeColor="background1"/>
            <w:sz w:val="24"/>
            <w:szCs w:val="24"/>
            <w:u w:val="none"/>
          </w:rPr>
          <w:t>عيادة</w:t>
        </w:r>
      </w:hyperlink>
      <w:r w:rsidR="00F95151" w:rsidRPr="007A2511">
        <w:rPr>
          <w:rFonts w:hint="cs"/>
          <w:b/>
          <w:bCs/>
          <w:sz w:val="24"/>
          <w:szCs w:val="24"/>
        </w:rPr>
        <w:t xml:space="preserve"> </w:t>
      </w:r>
      <w:r w:rsidR="00F95151" w:rsidRPr="007A2511">
        <w:rPr>
          <w:rFonts w:hint="cs"/>
          <w:b/>
          <w:bCs/>
          <w:color w:val="FFFFFF" w:themeColor="background1"/>
          <w:sz w:val="24"/>
          <w:szCs w:val="24"/>
        </w:rPr>
        <w:t>الطبيب العام</w:t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="007A2511">
        <w:rPr>
          <w:rFonts w:hint="cs"/>
          <w:b/>
          <w:bCs/>
          <w:color w:val="FFFFFF" w:themeColor="background1"/>
          <w:sz w:val="24"/>
          <w:szCs w:val="24"/>
        </w:rPr>
        <w:t xml:space="preserve">                   </w:t>
      </w:r>
      <w:r w:rsidR="00F95151" w:rsidRPr="007A2511">
        <w:rPr>
          <w:rFonts w:hint="cs"/>
          <w:b/>
          <w:bCs/>
          <w:color w:val="FFFFFF" w:themeColor="background1"/>
          <w:sz w:val="24"/>
          <w:szCs w:val="24"/>
        </w:rPr>
        <w:t xml:space="preserve">                       </w:t>
      </w:r>
      <w:r w:rsidR="00297F30">
        <w:rPr>
          <w:b/>
          <w:bCs/>
          <w:color w:val="FFFFFF" w:themeColor="background1"/>
          <w:sz w:val="24"/>
          <w:szCs w:val="24"/>
          <w:rtl w:val="0"/>
          <w:lang w:val="en-US"/>
        </w:rPr>
        <w:t xml:space="preserve"> </w:t>
      </w:r>
      <w:r w:rsidR="00F95151" w:rsidRPr="007A2511">
        <w:rPr>
          <w:rFonts w:hint="cs"/>
          <w:b/>
          <w:bCs/>
          <w:color w:val="FFFFFF" w:themeColor="background1"/>
          <w:sz w:val="24"/>
          <w:szCs w:val="24"/>
        </w:rPr>
        <w:t xml:space="preserve">   </w:t>
      </w:r>
      <w:r w:rsidR="00297F30">
        <w:rPr>
          <w:b/>
          <w:bCs/>
          <w:color w:val="FFFFFF" w:themeColor="background1"/>
          <w:sz w:val="24"/>
          <w:szCs w:val="24"/>
          <w:rtl w:val="0"/>
          <w:lang w:val="en-US"/>
        </w:rPr>
        <w:t xml:space="preserve"> </w:t>
      </w:r>
      <w:r w:rsidRPr="007A2511">
        <w:rPr>
          <w:b/>
          <w:bCs/>
          <w:color w:val="FFFFFF" w:themeColor="background1"/>
          <w:sz w:val="24"/>
          <w:szCs w:val="24"/>
        </w:rPr>
        <w:t xml:space="preserve">   </w:t>
      </w:r>
      <w:hyperlink w:anchor="Section2RegisteringwithaGPPractice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>15</w:t>
        </w:r>
      </w:hyperlink>
    </w:p>
    <w:p w14:paraId="3C1819F7" w14:textId="72521ED2" w:rsidR="001B38D9" w:rsidRPr="007A2511" w:rsidRDefault="001B38D9">
      <w:pPr>
        <w:rPr>
          <w:b/>
          <w:bCs/>
          <w:color w:val="FFFFFF" w:themeColor="background1"/>
          <w:sz w:val="24"/>
          <w:szCs w:val="24"/>
          <w:lang w:bidi="ar-JO"/>
        </w:rPr>
      </w:pPr>
      <w:hyperlink w:anchor="Section3AccessinganAppointment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 xml:space="preserve">القسم 3: </w:t>
        </w:r>
        <w:r w:rsidR="004A7351">
          <w:rPr>
            <w:rStyle w:val="Hyperlink"/>
            <w:rFonts w:hint="cs"/>
            <w:b/>
            <w:bCs/>
            <w:color w:val="FFFFFF" w:themeColor="background1"/>
            <w:sz w:val="24"/>
            <w:szCs w:val="24"/>
            <w:u w:val="none"/>
          </w:rPr>
          <w:t xml:space="preserve">حجز المواعيد </w:t>
        </w:r>
      </w:hyperlink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="007A2511">
        <w:rPr>
          <w:rFonts w:hint="cs"/>
          <w:b/>
          <w:bCs/>
          <w:color w:val="FFFFFF" w:themeColor="background1"/>
          <w:sz w:val="24"/>
          <w:szCs w:val="24"/>
        </w:rPr>
        <w:t xml:space="preserve">                 </w:t>
      </w:r>
      <w:r w:rsidR="007A2511" w:rsidRPr="007A2511">
        <w:rPr>
          <w:rFonts w:hint="cs"/>
          <w:b/>
          <w:bCs/>
          <w:color w:val="FFFFFF" w:themeColor="background1"/>
          <w:sz w:val="24"/>
          <w:szCs w:val="24"/>
        </w:rPr>
        <w:t xml:space="preserve">                                    </w:t>
      </w:r>
      <w:r w:rsidRPr="007A2511">
        <w:rPr>
          <w:b/>
          <w:bCs/>
          <w:color w:val="FFFFFF" w:themeColor="background1"/>
          <w:sz w:val="24"/>
          <w:szCs w:val="24"/>
        </w:rPr>
        <w:t xml:space="preserve">       </w:t>
      </w:r>
      <w:r w:rsidR="00297F30">
        <w:rPr>
          <w:b/>
          <w:bCs/>
          <w:color w:val="FFFFFF" w:themeColor="background1"/>
          <w:sz w:val="24"/>
          <w:szCs w:val="24"/>
          <w:rtl w:val="0"/>
          <w:lang w:val="en-US"/>
        </w:rPr>
        <w:t xml:space="preserve"> </w:t>
      </w:r>
      <w:r w:rsidR="0014121A">
        <w:rPr>
          <w:rFonts w:hint="cs"/>
          <w:b/>
          <w:bCs/>
          <w:color w:val="FFFFFF" w:themeColor="background1"/>
          <w:sz w:val="24"/>
          <w:szCs w:val="24"/>
        </w:rPr>
        <w:t xml:space="preserve">          </w:t>
      </w:r>
      <w:hyperlink w:anchor="Section3AccessinganAppointment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>16</w:t>
        </w:r>
      </w:hyperlink>
      <w:r w:rsidR="007A2511" w:rsidRPr="007A2511">
        <w:rPr>
          <w:rFonts w:hint="cs"/>
          <w:b/>
          <w:bCs/>
          <w:sz w:val="24"/>
          <w:szCs w:val="24"/>
        </w:rPr>
        <w:t xml:space="preserve">    </w:t>
      </w:r>
      <w:r w:rsidR="007A2511" w:rsidRPr="007A2511">
        <w:rPr>
          <w:b/>
          <w:bCs/>
          <w:sz w:val="24"/>
          <w:szCs w:val="24"/>
          <w:rtl w:val="0"/>
        </w:rPr>
        <w:t xml:space="preserve"> </w:t>
      </w:r>
    </w:p>
    <w:p w14:paraId="0E21C6C3" w14:textId="5375435E" w:rsidR="001B38D9" w:rsidRPr="007A2511" w:rsidRDefault="001B38D9">
      <w:pPr>
        <w:rPr>
          <w:b/>
          <w:bCs/>
          <w:color w:val="FFFFFF" w:themeColor="background1"/>
          <w:sz w:val="24"/>
          <w:szCs w:val="24"/>
        </w:rPr>
      </w:pPr>
      <w:hyperlink w:anchor="Section4RequestingInterpretation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>القسم 4: طلب خدمات الترجمة الفوري</w:t>
        </w:r>
        <w:r w:rsidR="007738B7">
          <w:rPr>
            <w:rStyle w:val="Hyperlink"/>
            <w:rFonts w:hint="cs"/>
            <w:b/>
            <w:bCs/>
            <w:color w:val="FFFFFF" w:themeColor="background1"/>
            <w:sz w:val="24"/>
            <w:szCs w:val="24"/>
            <w:u w:val="none"/>
          </w:rPr>
          <w:t xml:space="preserve">ة وحجزها </w:t>
        </w:r>
      </w:hyperlink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="007A2511" w:rsidRPr="007A2511">
        <w:rPr>
          <w:rFonts w:hint="cs"/>
          <w:b/>
          <w:bCs/>
          <w:color w:val="FFFFFF" w:themeColor="background1"/>
          <w:sz w:val="24"/>
          <w:szCs w:val="24"/>
        </w:rPr>
        <w:t xml:space="preserve">                 </w:t>
      </w:r>
      <w:r w:rsidRPr="007A2511">
        <w:rPr>
          <w:b/>
          <w:bCs/>
          <w:color w:val="FFFFFF" w:themeColor="background1"/>
          <w:sz w:val="24"/>
          <w:szCs w:val="24"/>
        </w:rPr>
        <w:tab/>
        <w:t xml:space="preserve">      </w:t>
      </w:r>
      <w:r w:rsidR="0014121A">
        <w:rPr>
          <w:rFonts w:hint="cs"/>
          <w:b/>
          <w:bCs/>
          <w:color w:val="FFFFFF" w:themeColor="background1"/>
          <w:sz w:val="24"/>
          <w:szCs w:val="24"/>
        </w:rPr>
        <w:t xml:space="preserve"> </w:t>
      </w:r>
      <w:r w:rsidR="00297F30">
        <w:rPr>
          <w:b/>
          <w:bCs/>
          <w:color w:val="FFFFFF" w:themeColor="background1"/>
          <w:sz w:val="24"/>
          <w:szCs w:val="24"/>
          <w:rtl w:val="0"/>
          <w:lang w:val="en-US"/>
        </w:rPr>
        <w:t xml:space="preserve"> </w:t>
      </w:r>
      <w:r w:rsidR="0014121A">
        <w:rPr>
          <w:rFonts w:hint="cs"/>
          <w:b/>
          <w:bCs/>
          <w:color w:val="FFFFFF" w:themeColor="background1"/>
          <w:sz w:val="24"/>
          <w:szCs w:val="24"/>
        </w:rPr>
        <w:t xml:space="preserve">         </w:t>
      </w:r>
      <w:hyperlink w:anchor="Section4RequestingInterpretation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>20</w:t>
        </w:r>
      </w:hyperlink>
    </w:p>
    <w:p w14:paraId="3CF3F514" w14:textId="0A31E742" w:rsidR="001B38D9" w:rsidRPr="00297F30" w:rsidRDefault="001B38D9">
      <w:pPr>
        <w:rPr>
          <w:b/>
          <w:bCs/>
          <w:color w:val="FFFFFF" w:themeColor="background1"/>
          <w:sz w:val="24"/>
          <w:szCs w:val="24"/>
          <w:rtl w:val="0"/>
          <w:lang w:val="en-US"/>
        </w:rPr>
      </w:pPr>
      <w:hyperlink w:anchor="Section5Feedback" w:history="1">
        <w:r w:rsidRPr="0014121A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 xml:space="preserve">القسم 5: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آراء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المستخدمين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وملاحظاتهم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حول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تجربتهم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في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استخدام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  <w:r w:rsidR="000B4AC1" w:rsidRPr="0014121A">
          <w:rPr>
            <w:rStyle w:val="Hyperlink"/>
            <w:rFonts w:cs="Arial" w:hint="eastAsia"/>
            <w:b/>
            <w:bCs/>
            <w:color w:val="FFFFFF" w:themeColor="background1"/>
            <w:sz w:val="24"/>
            <w:szCs w:val="24"/>
            <w:u w:val="none"/>
          </w:rPr>
          <w:t>خدم</w:t>
        </w:r>
        <w:r w:rsidR="002A5757" w:rsidRPr="0014121A">
          <w:rPr>
            <w:rStyle w:val="Hyperlink"/>
            <w:rFonts w:cs="Arial" w:hint="cs"/>
            <w:b/>
            <w:bCs/>
            <w:color w:val="FFFFFF" w:themeColor="background1"/>
            <w:sz w:val="24"/>
            <w:szCs w:val="24"/>
            <w:u w:val="none"/>
          </w:rPr>
          <w:t>ات الترجمة</w:t>
        </w:r>
        <w:r w:rsidR="000B4AC1" w:rsidRPr="0014121A">
          <w:rPr>
            <w:rStyle w:val="Hyperlink"/>
            <w:rFonts w:cs="Arial"/>
            <w:b/>
            <w:bCs/>
            <w:color w:val="FFFFFF" w:themeColor="background1"/>
            <w:sz w:val="24"/>
            <w:szCs w:val="24"/>
            <w:u w:val="none"/>
          </w:rPr>
          <w:t xml:space="preserve"> </w:t>
        </w:r>
      </w:hyperlink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="000B4AC1">
        <w:rPr>
          <w:rFonts w:hint="cs"/>
          <w:b/>
          <w:bCs/>
          <w:color w:val="FFFFFF" w:themeColor="background1"/>
          <w:sz w:val="24"/>
          <w:szCs w:val="24"/>
        </w:rPr>
        <w:t xml:space="preserve">      </w:t>
      </w:r>
      <w:hyperlink w:anchor="Section5Feedback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>22</w:t>
        </w:r>
      </w:hyperlink>
      <w:r w:rsidR="00297F30">
        <w:rPr>
          <w:rtl w:val="0"/>
          <w:lang w:val="en-US"/>
        </w:rPr>
        <w:t xml:space="preserve">  </w:t>
      </w:r>
    </w:p>
    <w:p w14:paraId="5658401D" w14:textId="7EC6EA30" w:rsidR="001B38D9" w:rsidRPr="007A2511" w:rsidRDefault="001B38D9">
      <w:pPr>
        <w:rPr>
          <w:b/>
          <w:bCs/>
          <w:color w:val="FFFFFF" w:themeColor="background1"/>
          <w:sz w:val="24"/>
          <w:szCs w:val="24"/>
        </w:rPr>
      </w:pPr>
      <w:hyperlink w:anchor="Section6Conclusion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>القسم 6: الخاتمة</w:t>
        </w:r>
      </w:hyperlink>
      <w:r w:rsidRPr="007A2511">
        <w:rPr>
          <w:b/>
          <w:bCs/>
          <w:color w:val="FFFFFF" w:themeColor="background1"/>
          <w:sz w:val="24"/>
          <w:szCs w:val="24"/>
        </w:rPr>
        <w:t xml:space="preserve">                            </w:t>
      </w:r>
      <w:r w:rsidR="003F08F4">
        <w:rPr>
          <w:rFonts w:hint="cs"/>
          <w:b/>
          <w:bCs/>
          <w:color w:val="FFFFFF" w:themeColor="background1"/>
          <w:sz w:val="24"/>
          <w:szCs w:val="24"/>
        </w:rPr>
        <w:t xml:space="preserve">      </w:t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</w:r>
      <w:r w:rsidRPr="007A2511">
        <w:rPr>
          <w:b/>
          <w:bCs/>
          <w:color w:val="FFFFFF" w:themeColor="background1"/>
          <w:sz w:val="24"/>
          <w:szCs w:val="24"/>
        </w:rPr>
        <w:tab/>
        <w:t xml:space="preserve">       </w:t>
      </w:r>
      <w:r w:rsidR="007A2511" w:rsidRPr="007A2511">
        <w:rPr>
          <w:rFonts w:hint="cs"/>
          <w:b/>
          <w:bCs/>
          <w:color w:val="FFFFFF" w:themeColor="background1"/>
          <w:sz w:val="24"/>
          <w:szCs w:val="24"/>
        </w:rPr>
        <w:t xml:space="preserve">                      </w:t>
      </w:r>
      <w:r w:rsidR="00297F30">
        <w:rPr>
          <w:b/>
          <w:bCs/>
          <w:color w:val="FFFFFF" w:themeColor="background1"/>
          <w:sz w:val="24"/>
          <w:szCs w:val="24"/>
          <w:rtl w:val="0"/>
          <w:lang w:val="en-US"/>
        </w:rPr>
        <w:t xml:space="preserve"> </w:t>
      </w:r>
      <w:r w:rsidR="003F08F4">
        <w:rPr>
          <w:rFonts w:hint="cs"/>
          <w:b/>
          <w:bCs/>
          <w:color w:val="FFFFFF" w:themeColor="background1"/>
          <w:sz w:val="24"/>
          <w:szCs w:val="24"/>
        </w:rPr>
        <w:t xml:space="preserve">    </w:t>
      </w:r>
      <w:r w:rsidR="007A2511" w:rsidRPr="007A2511">
        <w:rPr>
          <w:rFonts w:hint="cs"/>
          <w:b/>
          <w:bCs/>
          <w:color w:val="FFFFFF" w:themeColor="background1"/>
          <w:sz w:val="24"/>
          <w:szCs w:val="24"/>
        </w:rPr>
        <w:t xml:space="preserve">   </w:t>
      </w:r>
      <w:r w:rsidR="0014121A">
        <w:rPr>
          <w:rFonts w:hint="cs"/>
          <w:b/>
          <w:bCs/>
          <w:color w:val="FFFFFF" w:themeColor="background1"/>
          <w:sz w:val="24"/>
          <w:szCs w:val="24"/>
        </w:rPr>
        <w:t xml:space="preserve"> </w:t>
      </w:r>
      <w:r w:rsidR="007A2511" w:rsidRPr="007A2511">
        <w:rPr>
          <w:rFonts w:hint="cs"/>
          <w:b/>
          <w:bCs/>
          <w:color w:val="FFFFFF" w:themeColor="background1"/>
          <w:sz w:val="24"/>
          <w:szCs w:val="24"/>
        </w:rPr>
        <w:t xml:space="preserve"> </w:t>
      </w:r>
      <w:hyperlink w:anchor="Section6Conclusion" w:history="1">
        <w:r w:rsidRPr="007A2511">
          <w:rPr>
            <w:rStyle w:val="Hyperlink"/>
            <w:b/>
            <w:bCs/>
            <w:color w:val="FFFFFF" w:themeColor="background1"/>
            <w:sz w:val="24"/>
            <w:szCs w:val="24"/>
            <w:u w:val="none"/>
          </w:rPr>
          <w:t>25</w:t>
        </w:r>
      </w:hyperlink>
    </w:p>
    <w:p w14:paraId="25BCEEC5" w14:textId="7DDF0138" w:rsidR="001B38D9" w:rsidRDefault="006F2414">
      <w:pPr>
        <w:pStyle w:val="P68B1DB1-Normal2"/>
        <w:sectPr w:rsidR="001B38D9" w:rsidSect="00181191">
          <w:headerReference w:type="default" r:id="rId11"/>
          <w:headerReference w:type="first" r:id="rId12"/>
          <w:pgSz w:w="11906" w:h="16838" w:code="9"/>
          <w:pgMar w:top="1440" w:right="1134" w:bottom="851" w:left="1134" w:header="680" w:footer="57" w:gutter="0"/>
          <w:cols w:space="708"/>
          <w:titlePg/>
          <w:docGrid w:linePitch="360"/>
        </w:sectPr>
      </w:pPr>
      <w:r>
        <w:tab/>
      </w:r>
      <w:r>
        <w:tab/>
      </w:r>
      <w:r>
        <w:tab/>
      </w:r>
      <w:r>
        <w:tab/>
      </w:r>
    </w:p>
    <w:p w14:paraId="28D399B3" w14:textId="0B15267D" w:rsidR="001B38D9" w:rsidRPr="007638F1" w:rsidRDefault="00DF2001">
      <w:pPr>
        <w:pStyle w:val="H1Blue"/>
        <w:rPr>
          <w:b/>
          <w:bCs/>
          <w:szCs w:val="48"/>
        </w:rPr>
      </w:pPr>
      <w:bookmarkStart w:id="13" w:name="ExecutiveSummary"/>
      <w:bookmarkEnd w:id="13"/>
      <w:r w:rsidRPr="007638F1">
        <w:rPr>
          <w:rFonts w:hint="cs"/>
          <w:b/>
          <w:bCs/>
          <w:szCs w:val="48"/>
        </w:rPr>
        <w:lastRenderedPageBreak/>
        <w:t xml:space="preserve">الخلاصة: </w:t>
      </w:r>
    </w:p>
    <w:p w14:paraId="769F9D8A" w14:textId="450F411D" w:rsidR="00022647" w:rsidRPr="001E2712" w:rsidRDefault="00022647">
      <w:pPr>
        <w:spacing w:line="360" w:lineRule="auto"/>
        <w:rPr>
          <w:rFonts w:ascii="Arial Body" w:hAnsi="Arial Body" w:cs="Arial"/>
          <w:szCs w:val="22"/>
        </w:rPr>
      </w:pPr>
      <w:r w:rsidRPr="001E2712">
        <w:rPr>
          <w:rFonts w:ascii="Arial Body" w:hAnsi="Arial Body" w:cs="Arial"/>
          <w:szCs w:val="22"/>
        </w:rPr>
        <w:t xml:space="preserve">كشف </w:t>
      </w:r>
      <w:r w:rsidRPr="001E2712">
        <w:rPr>
          <w:rFonts w:ascii="Arial Body" w:hAnsi="Arial Body" w:cs="Arial" w:hint="cs"/>
          <w:szCs w:val="22"/>
        </w:rPr>
        <w:t>الإحصاء السكاني</w:t>
      </w:r>
      <w:r w:rsidRPr="001E2712">
        <w:rPr>
          <w:rFonts w:ascii="Arial Body" w:hAnsi="Arial Body" w:cs="Arial"/>
          <w:szCs w:val="22"/>
        </w:rPr>
        <w:t xml:space="preserve"> </w:t>
      </w:r>
      <w:r w:rsidRPr="001E2712">
        <w:rPr>
          <w:rFonts w:ascii="Arial Body" w:hAnsi="Arial Body" w:cs="Arial" w:hint="cs"/>
          <w:szCs w:val="22"/>
        </w:rPr>
        <w:t>ل</w:t>
      </w:r>
      <w:r w:rsidRPr="001E2712">
        <w:rPr>
          <w:rFonts w:ascii="Arial Body" w:hAnsi="Arial Body" w:cs="Arial"/>
          <w:szCs w:val="22"/>
        </w:rPr>
        <w:t xml:space="preserve">عام </w:t>
      </w:r>
      <w:r w:rsidR="00BF1C39" w:rsidRPr="001E2712">
        <w:rPr>
          <w:rStyle w:val="FootnoteReference"/>
          <w:rFonts w:cs="Arial"/>
          <w:szCs w:val="22"/>
        </w:rPr>
        <w:footnoteReference w:id="2"/>
      </w:r>
      <w:r w:rsidRPr="001E2712">
        <w:rPr>
          <w:rFonts w:ascii="Arial Body" w:hAnsi="Arial Body" w:cs="Arial"/>
          <w:szCs w:val="22"/>
        </w:rPr>
        <w:t>2021 أن اللغة الإنجليزية ليست اللغة الرئيسية لما يقارب 5% من "السكان المقيمين" في أيرلندا الشمالية، حيث أفاد 20,175 مشاركًا بعدم قدرتهم على التحدث باللغة الإنجليزية بطلاقة أو عدم قدرتهم على التحدث بها نهائيًا.</w:t>
      </w:r>
    </w:p>
    <w:p w14:paraId="0A76AE5B" w14:textId="77777777" w:rsidR="00DE744A" w:rsidRPr="001E2712" w:rsidRDefault="00DE744A">
      <w:pPr>
        <w:spacing w:line="360" w:lineRule="auto"/>
        <w:rPr>
          <w:szCs w:val="22"/>
          <w:cs/>
        </w:rPr>
      </w:pPr>
      <w:r w:rsidRPr="001E2712">
        <w:rPr>
          <w:rFonts w:cs="Arial" w:hint="eastAsia"/>
          <w:szCs w:val="22"/>
        </w:rPr>
        <w:t>بالنسبة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لأولئك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المرضى</w:t>
      </w:r>
      <w:r w:rsidRPr="001E2712">
        <w:rPr>
          <w:rFonts w:cs="Arial"/>
          <w:szCs w:val="22"/>
        </w:rPr>
        <w:t xml:space="preserve"> </w:t>
      </w:r>
      <w:bookmarkStart w:id="14" w:name="_Hlk194265791"/>
      <w:r w:rsidRPr="001E2712">
        <w:rPr>
          <w:rFonts w:cs="Arial" w:hint="eastAsia"/>
          <w:szCs w:val="22"/>
        </w:rPr>
        <w:t>الذين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لا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يتحدثون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اللغة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الإنجليزية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كلغة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أولى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أو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كلغة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ثانية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بطلاقة</w:t>
      </w:r>
      <w:bookmarkEnd w:id="14"/>
      <w:r w:rsidRPr="001E2712">
        <w:rPr>
          <w:rFonts w:cs="Arial" w:hint="eastAsia"/>
          <w:szCs w:val="22"/>
        </w:rPr>
        <w:t>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يعد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توفر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خدمات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الترجمة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أمرًا</w:t>
      </w:r>
      <w:r w:rsidRPr="001E2712">
        <w:rPr>
          <w:rFonts w:cs="Arial"/>
          <w:szCs w:val="22"/>
        </w:rPr>
        <w:t xml:space="preserve"> ‏</w:t>
      </w:r>
      <w:r w:rsidRPr="001E2712">
        <w:rPr>
          <w:rFonts w:cs="Arial" w:hint="eastAsia"/>
          <w:szCs w:val="22"/>
        </w:rPr>
        <w:t>ضروريًا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لضمان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استفادتهم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من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الخدمات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العامة،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ولا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سيما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الرعاية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الصحية</w:t>
      </w:r>
      <w:r w:rsidRPr="001E2712">
        <w:rPr>
          <w:rFonts w:cs="Arial"/>
          <w:szCs w:val="22"/>
        </w:rPr>
        <w:t xml:space="preserve">. </w:t>
      </w:r>
      <w:r w:rsidRPr="001E2712">
        <w:rPr>
          <w:rFonts w:cs="Arial" w:hint="eastAsia"/>
          <w:szCs w:val="22"/>
        </w:rPr>
        <w:t>فالترجمة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ضرورية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لتمكين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المريض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من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التعبير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عن</w:t>
      </w:r>
      <w:r w:rsidRPr="001E2712">
        <w:rPr>
          <w:rFonts w:cs="Arial"/>
          <w:szCs w:val="22"/>
        </w:rPr>
        <w:t xml:space="preserve"> ‏</w:t>
      </w:r>
      <w:r w:rsidRPr="001E2712">
        <w:rPr>
          <w:rFonts w:cs="Arial" w:hint="eastAsia"/>
          <w:szCs w:val="22"/>
        </w:rPr>
        <w:t>الأعراض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التي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يشعر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بها،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وفهم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المعلومات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المقدمة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له،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والمساهمة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في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التوصل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إلى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تشخيص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دقيق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والتعامل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مع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حالته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الصحية</w:t>
      </w:r>
      <w:r w:rsidRPr="001E2712">
        <w:rPr>
          <w:rFonts w:cs="Arial"/>
          <w:szCs w:val="22"/>
        </w:rPr>
        <w:t xml:space="preserve"> ‏</w:t>
      </w:r>
      <w:r w:rsidRPr="001E2712">
        <w:rPr>
          <w:rFonts w:cs="Arial" w:hint="eastAsia"/>
          <w:szCs w:val="22"/>
        </w:rPr>
        <w:t>بشكل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صحيح</w:t>
      </w:r>
      <w:r w:rsidRPr="001E2712">
        <w:rPr>
          <w:rFonts w:hint="eastAsia"/>
          <w:szCs w:val="22"/>
          <w:rtl w:val="0"/>
          <w:cs/>
        </w:rPr>
        <w:t>‎</w:t>
      </w:r>
      <w:r w:rsidRPr="001E2712">
        <w:rPr>
          <w:szCs w:val="22"/>
          <w:rtl w:val="0"/>
        </w:rPr>
        <w:t>.</w:t>
      </w:r>
      <w:r w:rsidRPr="001E2712">
        <w:rPr>
          <w:szCs w:val="22"/>
          <w:rtl w:val="0"/>
          <w:cs/>
        </w:rPr>
        <w:t>‎</w:t>
      </w:r>
    </w:p>
    <w:p w14:paraId="55CD69A9" w14:textId="18754DAF" w:rsidR="004E32B9" w:rsidRPr="001E2712" w:rsidRDefault="004E32B9">
      <w:pPr>
        <w:spacing w:line="360" w:lineRule="auto"/>
        <w:rPr>
          <w:rFonts w:cs="Arial"/>
          <w:szCs w:val="22"/>
        </w:rPr>
      </w:pPr>
      <w:r w:rsidRPr="001E2712">
        <w:rPr>
          <w:rFonts w:cs="Arial" w:hint="eastAsia"/>
          <w:szCs w:val="22"/>
        </w:rPr>
        <w:t>تمت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إثارة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القضايا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المتعلقة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بتوفير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خدمات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الترجمة</w:t>
      </w:r>
      <w:r w:rsidRPr="001E2712">
        <w:rPr>
          <w:rFonts w:cs="Arial" w:hint="cs"/>
          <w:szCs w:val="22"/>
        </w:rPr>
        <w:t xml:space="preserve"> الفورية</w:t>
      </w:r>
      <w:r w:rsidRPr="001E2712">
        <w:rPr>
          <w:rFonts w:cs="Arial" w:hint="eastAsia"/>
          <w:szCs w:val="22"/>
        </w:rPr>
        <w:t>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وما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يرتبط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بها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من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cs"/>
          <w:szCs w:val="22"/>
        </w:rPr>
        <w:t>التمكين من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الاستفادة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من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خدمات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الأطباء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العامين</w:t>
      </w:r>
      <w:r w:rsidRPr="001E2712">
        <w:rPr>
          <w:rFonts w:hint="eastAsia"/>
          <w:szCs w:val="22"/>
          <w:rtl w:val="0"/>
          <w:cs/>
        </w:rPr>
        <w:t>‎</w:t>
      </w:r>
      <w:r w:rsidRPr="001E2712">
        <w:rPr>
          <w:szCs w:val="22"/>
          <w:rtl w:val="0"/>
        </w:rPr>
        <w:t xml:space="preserve"> </w:t>
      </w:r>
      <w:r w:rsidRPr="001E2712">
        <w:rPr>
          <w:szCs w:val="22"/>
          <w:rtl w:val="0"/>
          <w:cs/>
        </w:rPr>
        <w:t>‎</w:t>
      </w:r>
      <w:r w:rsidRPr="001E2712">
        <w:rPr>
          <w:rFonts w:cs="Arial"/>
          <w:szCs w:val="22"/>
        </w:rPr>
        <w:t>‏(</w:t>
      </w:r>
      <w:r w:rsidRPr="001E2712">
        <w:rPr>
          <w:rFonts w:cs="Arial" w:hint="eastAsia"/>
          <w:szCs w:val="22"/>
        </w:rPr>
        <w:t>الجي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بي</w:t>
      </w:r>
      <w:r w:rsidRPr="001E2712">
        <w:rPr>
          <w:rFonts w:cs="Arial"/>
          <w:szCs w:val="22"/>
        </w:rPr>
        <w:t>)</w:t>
      </w:r>
      <w:r w:rsidRPr="001E2712">
        <w:rPr>
          <w:rFonts w:cs="Arial" w:hint="cs"/>
          <w:szCs w:val="22"/>
        </w:rPr>
        <w:t>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بشكل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متكرر</w:t>
      </w:r>
      <w:r w:rsidRPr="001E2712">
        <w:rPr>
          <w:rFonts w:cs="Arial" w:hint="cs"/>
          <w:szCs w:val="22"/>
        </w:rPr>
        <w:t>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في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المجال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العام</w:t>
      </w:r>
      <w:r w:rsidRPr="001E2712">
        <w:rPr>
          <w:rFonts w:cs="Arial" w:hint="cs"/>
          <w:szCs w:val="22"/>
        </w:rPr>
        <w:t>،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و</w:t>
      </w:r>
      <w:r w:rsidRPr="001E2712">
        <w:rPr>
          <w:rFonts w:cs="Arial" w:hint="cs"/>
          <w:szCs w:val="22"/>
        </w:rPr>
        <w:t xml:space="preserve">كذلك </w:t>
      </w:r>
      <w:r w:rsidRPr="001E2712">
        <w:rPr>
          <w:rFonts w:cs="Arial" w:hint="eastAsia"/>
          <w:szCs w:val="22"/>
        </w:rPr>
        <w:t>مع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المحقق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في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الشكاوى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المرفوعة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ضد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الدوائر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المقدمة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للخدمات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العامة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في</w:t>
      </w:r>
      <w:r w:rsidRPr="001E2712">
        <w:rPr>
          <w:rFonts w:cs="Arial"/>
          <w:szCs w:val="22"/>
        </w:rPr>
        <w:t xml:space="preserve"> </w:t>
      </w:r>
      <w:r w:rsidRPr="001E2712">
        <w:rPr>
          <w:rFonts w:cs="Arial" w:hint="eastAsia"/>
          <w:szCs w:val="22"/>
        </w:rPr>
        <w:t>أيرلندا</w:t>
      </w:r>
      <w:r w:rsidRPr="001E2712">
        <w:rPr>
          <w:rFonts w:cs="Arial"/>
          <w:szCs w:val="22"/>
        </w:rPr>
        <w:t xml:space="preserve"> ‏</w:t>
      </w:r>
      <w:r w:rsidRPr="001E2712">
        <w:rPr>
          <w:rFonts w:cs="Arial" w:hint="eastAsia"/>
          <w:szCs w:val="22"/>
        </w:rPr>
        <w:t>الشمالية</w:t>
      </w:r>
      <w:r w:rsidRPr="001E2712">
        <w:rPr>
          <w:rFonts w:cs="Arial"/>
          <w:szCs w:val="22"/>
        </w:rPr>
        <w:t xml:space="preserve"> (‏</w:t>
      </w:r>
      <w:r w:rsidRPr="001E2712">
        <w:rPr>
          <w:szCs w:val="22"/>
          <w:rtl w:val="0"/>
        </w:rPr>
        <w:t>NIPSO</w:t>
      </w:r>
      <w:r w:rsidRPr="001E2712">
        <w:rPr>
          <w:rFonts w:cs="Arial"/>
          <w:szCs w:val="22"/>
        </w:rPr>
        <w:t>‏). ‏</w:t>
      </w:r>
    </w:p>
    <w:p w14:paraId="0B55FEB1" w14:textId="00925E45" w:rsidR="0071079D" w:rsidRPr="001E2712" w:rsidRDefault="0071079D" w:rsidP="00A55E78">
      <w:pPr>
        <w:pStyle w:val="P68B1DB1-Normal3"/>
        <w:spacing w:line="360" w:lineRule="auto"/>
        <w:rPr>
          <w:rFonts w:cs="Arial"/>
          <w:color w:val="006D93"/>
          <w:szCs w:val="22"/>
        </w:rPr>
      </w:pPr>
      <w:r w:rsidRPr="001E2712">
        <w:rPr>
          <w:rFonts w:cs="Arial" w:hint="eastAsia"/>
          <w:color w:val="006D93"/>
          <w:szCs w:val="22"/>
        </w:rPr>
        <w:t>لتقييم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الطابع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الممنهج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المحتمل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للقضايا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المثارة،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ومعرفة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ما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إذا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كان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قد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تم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اتخاذ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إجراءات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لمعالجتها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أو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أنه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سيتم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اتخاذ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اجراءات</w:t>
      </w:r>
      <w:r w:rsidRPr="001E2712">
        <w:rPr>
          <w:rFonts w:cs="Arial"/>
          <w:color w:val="006D93"/>
          <w:szCs w:val="22"/>
        </w:rPr>
        <w:t xml:space="preserve"> ‏</w:t>
      </w:r>
      <w:r w:rsidRPr="001E2712">
        <w:rPr>
          <w:rFonts w:cs="Arial" w:hint="eastAsia"/>
          <w:color w:val="006D93"/>
          <w:szCs w:val="22"/>
        </w:rPr>
        <w:t>مستقبلاً،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تواصل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الفريق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الخاص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بالمبادرة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الذاتية</w:t>
      </w:r>
      <w:r w:rsidRPr="001E2712">
        <w:rPr>
          <w:rFonts w:hint="eastAsia"/>
          <w:color w:val="006D93"/>
          <w:szCs w:val="22"/>
          <w:rtl w:val="0"/>
          <w:cs/>
        </w:rPr>
        <w:t>‎</w:t>
      </w:r>
      <w:r w:rsidRPr="001E2712">
        <w:rPr>
          <w:color w:val="006D93"/>
          <w:szCs w:val="22"/>
          <w:rtl w:val="0"/>
        </w:rPr>
        <w:t xml:space="preserve"> (OI) </w:t>
      </w:r>
      <w:r w:rsidRPr="001E2712">
        <w:rPr>
          <w:color w:val="006D93"/>
          <w:szCs w:val="22"/>
          <w:rtl w:val="0"/>
          <w:cs/>
        </w:rPr>
        <w:t>‎</w:t>
      </w:r>
      <w:r w:rsidRPr="001E2712">
        <w:rPr>
          <w:rFonts w:cs="Arial" w:hint="eastAsia"/>
          <w:color w:val="006D93"/>
          <w:szCs w:val="22"/>
        </w:rPr>
        <w:t>للأومبدزمان</w:t>
      </w:r>
      <w:r w:rsidRPr="001E2712">
        <w:rPr>
          <w:rFonts w:cs="Arial"/>
          <w:color w:val="006D93"/>
          <w:szCs w:val="22"/>
        </w:rPr>
        <w:t xml:space="preserve"> (‏</w:t>
      </w:r>
      <w:r w:rsidRPr="001E2712">
        <w:rPr>
          <w:color w:val="006D93"/>
          <w:szCs w:val="22"/>
          <w:rtl w:val="0"/>
        </w:rPr>
        <w:t>NIPSO</w:t>
      </w:r>
      <w:r w:rsidRPr="001E2712">
        <w:rPr>
          <w:rFonts w:cs="Arial"/>
          <w:color w:val="006D93"/>
          <w:szCs w:val="22"/>
        </w:rPr>
        <w:t>‏)‏</w:t>
      </w:r>
      <w:r w:rsidRPr="001E2712">
        <w:rPr>
          <w:color w:val="006D93"/>
          <w:szCs w:val="22"/>
          <w:rtl w:val="0"/>
          <w:cs/>
        </w:rPr>
        <w:t>‎</w:t>
      </w:r>
      <w:r w:rsidRPr="001E2712">
        <w:rPr>
          <w:color w:val="006D93"/>
          <w:szCs w:val="22"/>
          <w:rtl w:val="0"/>
        </w:rPr>
        <w:t xml:space="preserve"> </w:t>
      </w:r>
      <w:r w:rsidRPr="001E2712">
        <w:rPr>
          <w:color w:val="006D93"/>
          <w:szCs w:val="22"/>
          <w:rtl w:val="0"/>
          <w:cs/>
        </w:rPr>
        <w:t>‎</w:t>
      </w:r>
      <w:r w:rsidRPr="001E2712">
        <w:rPr>
          <w:rFonts w:cs="Arial" w:hint="eastAsia"/>
          <w:color w:val="006D93"/>
          <w:szCs w:val="22"/>
        </w:rPr>
        <w:t>مع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المؤسسات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العامة</w:t>
      </w:r>
      <w:r w:rsidR="00A55E78" w:rsidRPr="001E2712">
        <w:rPr>
          <w:rStyle w:val="FootnoteReference"/>
          <w:rFonts w:cs="Arial"/>
          <w:szCs w:val="22"/>
        </w:rPr>
        <w:footnoteReference w:id="3"/>
      </w:r>
      <w:r w:rsidRPr="001E2712">
        <w:rPr>
          <w:rFonts w:cs="Arial" w:hint="eastAsia"/>
          <w:color w:val="006D93"/>
          <w:szCs w:val="22"/>
        </w:rPr>
        <w:t>،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والمجموعات</w:t>
      </w:r>
      <w:r w:rsidRPr="001E2712">
        <w:rPr>
          <w:rFonts w:cs="Arial"/>
          <w:color w:val="006D93"/>
          <w:szCs w:val="22"/>
        </w:rPr>
        <w:t xml:space="preserve"> ‏</w:t>
      </w:r>
      <w:r w:rsidRPr="001E2712">
        <w:rPr>
          <w:rFonts w:cs="Arial" w:hint="eastAsia"/>
          <w:color w:val="006D93"/>
          <w:szCs w:val="22"/>
        </w:rPr>
        <w:t>المناصرة</w:t>
      </w:r>
      <w:r w:rsidR="00A55E78" w:rsidRPr="001E2712">
        <w:rPr>
          <w:rStyle w:val="FootnoteReference"/>
          <w:rFonts w:cs="Arial"/>
          <w:szCs w:val="22"/>
        </w:rPr>
        <w:footnoteReference w:id="4"/>
      </w:r>
      <w:r w:rsidRPr="001E2712">
        <w:rPr>
          <w:rFonts w:cs="Arial" w:hint="eastAsia"/>
          <w:color w:val="006D93"/>
          <w:szCs w:val="22"/>
        </w:rPr>
        <w:t>،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والجهات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الممثلة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للأطباء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العامين</w:t>
      </w:r>
      <w:r w:rsidR="00A55E78" w:rsidRPr="001E2712">
        <w:rPr>
          <w:rStyle w:val="FootnoteReference"/>
          <w:rFonts w:cs="Arial"/>
          <w:szCs w:val="22"/>
        </w:rPr>
        <w:footnoteReference w:id="5"/>
      </w:r>
      <w:r w:rsidRPr="001E2712">
        <w:rPr>
          <w:rFonts w:cs="Arial" w:hint="eastAsia"/>
          <w:color w:val="006D93"/>
          <w:szCs w:val="22"/>
        </w:rPr>
        <w:t>،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وموظفي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الإدارة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في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عيادات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الأطباء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العامين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لجمع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الملاحظات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والبيانات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حول</w:t>
      </w:r>
      <w:r w:rsidRPr="001E2712">
        <w:rPr>
          <w:rFonts w:cs="Arial"/>
          <w:color w:val="006D93"/>
          <w:szCs w:val="22"/>
        </w:rPr>
        <w:t xml:space="preserve"> ‏</w:t>
      </w:r>
      <w:r w:rsidRPr="001E2712">
        <w:rPr>
          <w:rFonts w:cs="Arial" w:hint="eastAsia"/>
          <w:color w:val="006D93"/>
          <w:szCs w:val="22"/>
        </w:rPr>
        <w:t>استخدام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خدمات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الترجمة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الفورية</w:t>
      </w:r>
      <w:r w:rsidRPr="001E2712">
        <w:rPr>
          <w:rFonts w:cs="Arial"/>
          <w:color w:val="006D93"/>
          <w:szCs w:val="22"/>
        </w:rPr>
        <w:t xml:space="preserve">. </w:t>
      </w:r>
      <w:r w:rsidRPr="001E2712">
        <w:rPr>
          <w:rFonts w:cs="Arial" w:hint="eastAsia"/>
          <w:color w:val="006D93"/>
          <w:szCs w:val="22"/>
        </w:rPr>
        <w:t>تقدّم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هذه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الخلاصة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تحليلًا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موجزًا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للمعلومات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التي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تم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جمعها،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وذلك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وفقًا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لإطار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مبادئ</w:t>
      </w:r>
      <w:r w:rsidRPr="001E2712">
        <w:rPr>
          <w:rFonts w:cs="Arial"/>
          <w:color w:val="006D93"/>
          <w:szCs w:val="22"/>
        </w:rPr>
        <w:t xml:space="preserve"> </w:t>
      </w:r>
      <w:hyperlink r:id="rId13" w:history="1">
        <w:r w:rsidRPr="001E2712">
          <w:rPr>
            <w:rStyle w:val="Hyperlink"/>
            <w:rFonts w:cs="Arial" w:hint="eastAsia"/>
            <w:color w:val="ED7D31" w:themeColor="accent2"/>
            <w:szCs w:val="22"/>
          </w:rPr>
          <w:t>الإدارة</w:t>
        </w:r>
        <w:r w:rsidRPr="001E2712">
          <w:rPr>
            <w:rStyle w:val="Hyperlink"/>
            <w:rFonts w:cs="Arial"/>
            <w:color w:val="ED7D31" w:themeColor="accent2"/>
            <w:szCs w:val="22"/>
          </w:rPr>
          <w:t xml:space="preserve"> </w:t>
        </w:r>
        <w:r w:rsidRPr="001E2712">
          <w:rPr>
            <w:rStyle w:val="Hyperlink"/>
            <w:rFonts w:cs="Arial" w:hint="eastAsia"/>
            <w:color w:val="ED7D31" w:themeColor="accent2"/>
            <w:szCs w:val="22"/>
          </w:rPr>
          <w:t>الجيدة</w:t>
        </w:r>
      </w:hyperlink>
      <w:r w:rsidRPr="001E2712">
        <w:rPr>
          <w:rFonts w:cs="Arial" w:hint="eastAsia"/>
          <w:color w:val="006D93"/>
          <w:szCs w:val="22"/>
        </w:rPr>
        <w:t>،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وهي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المعايير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التي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يُتوقع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من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المؤسسات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العامة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الالتزام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بها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لضمان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تحقيق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الإدارة</w:t>
      </w:r>
      <w:r w:rsidRPr="001E2712">
        <w:rPr>
          <w:rFonts w:cs="Arial"/>
          <w:color w:val="006D93"/>
          <w:szCs w:val="22"/>
        </w:rPr>
        <w:t xml:space="preserve"> </w:t>
      </w:r>
      <w:r w:rsidRPr="001E2712">
        <w:rPr>
          <w:rFonts w:cs="Arial" w:hint="eastAsia"/>
          <w:color w:val="006D93"/>
          <w:szCs w:val="22"/>
        </w:rPr>
        <w:t>الجيدة</w:t>
      </w:r>
      <w:r w:rsidRPr="001E2712">
        <w:rPr>
          <w:rFonts w:cs="Arial"/>
          <w:color w:val="006D93"/>
          <w:szCs w:val="22"/>
        </w:rPr>
        <w:t>. ‏</w:t>
      </w:r>
    </w:p>
    <w:p w14:paraId="6553359D" w14:textId="4D2B2888" w:rsidR="001B38D9" w:rsidRPr="001E2712" w:rsidRDefault="006F2414">
      <w:pPr>
        <w:pStyle w:val="P68B1DB1-Normal3"/>
        <w:spacing w:line="360" w:lineRule="auto"/>
        <w:rPr>
          <w:szCs w:val="22"/>
        </w:rPr>
      </w:pPr>
      <w:r w:rsidRPr="001E2712">
        <w:rPr>
          <w:szCs w:val="22"/>
        </w:rPr>
        <w:t>تطبيق القانون/التوجيهات</w:t>
      </w:r>
      <w:r w:rsidR="0071079D" w:rsidRPr="001E2712">
        <w:rPr>
          <w:rFonts w:hint="cs"/>
          <w:szCs w:val="22"/>
        </w:rPr>
        <w:t xml:space="preserve"> </w:t>
      </w:r>
      <w:r w:rsidR="0071079D" w:rsidRPr="001E2712">
        <w:rPr>
          <w:rFonts w:cs="Arial" w:hint="eastAsia"/>
          <w:szCs w:val="22"/>
        </w:rPr>
        <w:t>‏</w:t>
      </w:r>
      <w:r w:rsidRPr="001E2712">
        <w:rPr>
          <w:szCs w:val="22"/>
        </w:rPr>
        <w:t xml:space="preserve"> </w:t>
      </w:r>
    </w:p>
    <w:p w14:paraId="05A204A8" w14:textId="42EE6798" w:rsidR="004D4B62" w:rsidRDefault="004D4B62">
      <w:pPr>
        <w:pStyle w:val="P68B1DB1-Normal3"/>
        <w:spacing w:line="360" w:lineRule="auto"/>
        <w:rPr>
          <w:color w:val="006D93"/>
          <w:szCs w:val="22"/>
          <w:cs/>
        </w:rPr>
      </w:pPr>
      <w:r w:rsidRPr="004D4B62">
        <w:rPr>
          <w:rFonts w:cs="Arial" w:hint="eastAsia"/>
          <w:color w:val="006D93"/>
          <w:szCs w:val="22"/>
        </w:rPr>
        <w:t>تستعرض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خلفية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هذا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التقرير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التشريعات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والإرشادات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التي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تفرض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على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عيادات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الأطباء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العامين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مسؤولية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توفير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خدمات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الترجمة</w:t>
      </w:r>
      <w:r w:rsidRPr="004D4B62">
        <w:rPr>
          <w:rFonts w:cs="Arial"/>
          <w:color w:val="006D93"/>
          <w:szCs w:val="22"/>
        </w:rPr>
        <w:t xml:space="preserve"> ‏</w:t>
      </w:r>
      <w:r w:rsidRPr="004D4B62">
        <w:rPr>
          <w:rFonts w:cs="Arial" w:hint="eastAsia"/>
          <w:color w:val="006D93"/>
          <w:szCs w:val="22"/>
        </w:rPr>
        <w:t>الفورية</w:t>
      </w:r>
      <w:r w:rsidRPr="004D4B62">
        <w:rPr>
          <w:rFonts w:cs="Arial"/>
          <w:color w:val="006D93"/>
          <w:szCs w:val="22"/>
        </w:rPr>
        <w:t xml:space="preserve">. </w:t>
      </w:r>
      <w:r w:rsidRPr="004D4B62">
        <w:rPr>
          <w:rFonts w:cs="Arial" w:hint="eastAsia"/>
          <w:color w:val="006D93"/>
          <w:szCs w:val="22"/>
        </w:rPr>
        <w:t>ومع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ذلك،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فإن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المخاوف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التي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تمت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إثارتها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مع</w:t>
      </w:r>
      <w:r w:rsidRPr="004D4B62">
        <w:rPr>
          <w:rFonts w:cs="Arial"/>
          <w:color w:val="006D93"/>
          <w:szCs w:val="22"/>
        </w:rPr>
        <w:t xml:space="preserve"> </w:t>
      </w:r>
      <w:r w:rsidR="00A64138">
        <w:rPr>
          <w:rFonts w:cs="Arial" w:hint="cs"/>
          <w:color w:val="006D93"/>
          <w:szCs w:val="22"/>
        </w:rPr>
        <w:t>الأ</w:t>
      </w:r>
      <w:r w:rsidR="00C603E7">
        <w:rPr>
          <w:rFonts w:cs="Arial" w:hint="cs"/>
          <w:color w:val="006D93"/>
          <w:szCs w:val="22"/>
        </w:rPr>
        <w:t>و</w:t>
      </w:r>
      <w:r w:rsidR="00A64138">
        <w:rPr>
          <w:rFonts w:cs="Arial" w:hint="cs"/>
          <w:color w:val="006D93"/>
          <w:szCs w:val="22"/>
        </w:rPr>
        <w:t>مبدزمان</w:t>
      </w:r>
      <w:r w:rsidRPr="004D4B62">
        <w:rPr>
          <w:rFonts w:cs="Arial" w:hint="eastAsia"/>
          <w:color w:val="006D93"/>
          <w:szCs w:val="22"/>
        </w:rPr>
        <w:t>،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إلى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جانب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التحليل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الأولي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للبيانات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الخاصة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بطلبات</w:t>
      </w:r>
      <w:r w:rsidR="00991C33">
        <w:rPr>
          <w:rFonts w:cs="Arial" w:hint="cs"/>
          <w:color w:val="006D93"/>
          <w:szCs w:val="22"/>
        </w:rPr>
        <w:t xml:space="preserve"> استخدام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الترجمة</w:t>
      </w:r>
      <w:r w:rsidRPr="004D4B62">
        <w:rPr>
          <w:rFonts w:cs="Arial"/>
          <w:color w:val="006D93"/>
          <w:szCs w:val="22"/>
        </w:rPr>
        <w:t xml:space="preserve"> ‏</w:t>
      </w:r>
      <w:r w:rsidRPr="004D4B62">
        <w:rPr>
          <w:rFonts w:cs="Arial" w:hint="eastAsia"/>
          <w:color w:val="006D93"/>
          <w:szCs w:val="22"/>
        </w:rPr>
        <w:t>الفورية،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تشير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إلى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احتمال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وجود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تفاوت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كبير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بين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عيادات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الأطباء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العامين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في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مدى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استخدامه</w:t>
      </w:r>
      <w:r>
        <w:rPr>
          <w:rFonts w:cs="Arial" w:hint="cs"/>
          <w:color w:val="006D93"/>
          <w:szCs w:val="22"/>
        </w:rPr>
        <w:t>ا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لخدمات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الترجمة</w:t>
      </w:r>
      <w:r w:rsidRPr="004D4B62">
        <w:rPr>
          <w:rFonts w:cs="Arial"/>
          <w:color w:val="006D93"/>
          <w:szCs w:val="22"/>
        </w:rPr>
        <w:t xml:space="preserve"> </w:t>
      </w:r>
      <w:r w:rsidRPr="004D4B62">
        <w:rPr>
          <w:rFonts w:cs="Arial" w:hint="eastAsia"/>
          <w:color w:val="006D93"/>
          <w:szCs w:val="22"/>
        </w:rPr>
        <w:t>الفورية</w:t>
      </w:r>
      <w:r w:rsidRPr="004D4B62">
        <w:rPr>
          <w:rFonts w:hint="eastAsia"/>
          <w:color w:val="006D93"/>
          <w:szCs w:val="22"/>
          <w:rtl w:val="0"/>
          <w:cs/>
        </w:rPr>
        <w:t>‎</w:t>
      </w:r>
      <w:r w:rsidRPr="004D4B62">
        <w:rPr>
          <w:color w:val="006D93"/>
          <w:szCs w:val="22"/>
          <w:rtl w:val="0"/>
        </w:rPr>
        <w:t>.</w:t>
      </w:r>
      <w:r w:rsidRPr="004D4B62">
        <w:rPr>
          <w:color w:val="006D93"/>
          <w:szCs w:val="22"/>
          <w:rtl w:val="0"/>
          <w:cs/>
        </w:rPr>
        <w:t>‎</w:t>
      </w:r>
    </w:p>
    <w:p w14:paraId="1364C576" w14:textId="686CF84C" w:rsidR="001B38D9" w:rsidRPr="004D4B62" w:rsidRDefault="006F2414">
      <w:pPr>
        <w:pStyle w:val="P68B1DB1-Normal3"/>
        <w:spacing w:line="360" w:lineRule="auto"/>
        <w:rPr>
          <w:szCs w:val="22"/>
        </w:rPr>
      </w:pPr>
      <w:r w:rsidRPr="004D4B62">
        <w:rPr>
          <w:szCs w:val="22"/>
        </w:rPr>
        <w:t xml:space="preserve">التركيز على </w:t>
      </w:r>
      <w:r w:rsidR="004D4B62" w:rsidRPr="004D4B62">
        <w:rPr>
          <w:rFonts w:hint="cs"/>
          <w:szCs w:val="22"/>
        </w:rPr>
        <w:t>الزبائن</w:t>
      </w:r>
      <w:r w:rsidRPr="004D4B62">
        <w:rPr>
          <w:szCs w:val="22"/>
        </w:rPr>
        <w:t xml:space="preserve"> – إمكانية الوصول إلى المعلومات و</w:t>
      </w:r>
      <w:r w:rsidR="004D4B62" w:rsidRPr="004D4B62">
        <w:rPr>
          <w:rFonts w:hint="cs"/>
          <w:szCs w:val="22"/>
        </w:rPr>
        <w:t xml:space="preserve">الاستفادة من </w:t>
      </w:r>
      <w:r w:rsidRPr="004D4B62">
        <w:rPr>
          <w:szCs w:val="22"/>
        </w:rPr>
        <w:t>الخدمات</w:t>
      </w:r>
    </w:p>
    <w:p w14:paraId="0D20460B" w14:textId="77777777" w:rsidR="00BB54FA" w:rsidRDefault="00A64138">
      <w:pPr>
        <w:pStyle w:val="P68B1DB1-Normal4"/>
        <w:spacing w:line="360" w:lineRule="auto"/>
        <w:rPr>
          <w:rFonts w:eastAsiaTheme="minorHAnsi" w:cs="Arial"/>
          <w:color w:val="006D93"/>
          <w:szCs w:val="22"/>
        </w:rPr>
      </w:pPr>
      <w:r w:rsidRPr="00A64138">
        <w:rPr>
          <w:rFonts w:eastAsiaTheme="minorHAnsi" w:cs="Arial" w:hint="eastAsia"/>
          <w:color w:val="006D93"/>
          <w:szCs w:val="22"/>
        </w:rPr>
        <w:t>كشف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التقييم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اللاحق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الذي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أجراه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الأومبدزمان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عدة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="00BC0394">
        <w:rPr>
          <w:rFonts w:eastAsiaTheme="minorHAnsi" w:cs="Arial" w:hint="cs"/>
          <w:color w:val="006D93"/>
          <w:szCs w:val="22"/>
        </w:rPr>
        <w:t>عوامل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قد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تؤثر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على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عدد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طلبات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استخدام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الترجمة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الفورية،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من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بينها</w:t>
      </w:r>
      <w:r w:rsidRPr="00A64138">
        <w:rPr>
          <w:rFonts w:eastAsiaTheme="minorHAnsi" w:cs="Arial"/>
          <w:color w:val="006D93"/>
          <w:szCs w:val="22"/>
        </w:rPr>
        <w:t xml:space="preserve"> ‏</w:t>
      </w:r>
      <w:r w:rsidRPr="00A64138">
        <w:rPr>
          <w:rFonts w:eastAsiaTheme="minorHAnsi" w:cs="Arial" w:hint="eastAsia"/>
          <w:color w:val="006D93"/>
          <w:szCs w:val="22"/>
        </w:rPr>
        <w:t>محدودية</w:t>
      </w:r>
    </w:p>
    <w:p w14:paraId="6EFD22B1" w14:textId="77777777" w:rsidR="00BB54FA" w:rsidRDefault="00BB54FA">
      <w:pPr>
        <w:pStyle w:val="P68B1DB1-Normal4"/>
        <w:spacing w:line="360" w:lineRule="auto"/>
        <w:rPr>
          <w:rFonts w:eastAsiaTheme="minorHAnsi" w:cs="Arial"/>
          <w:color w:val="006D93"/>
          <w:szCs w:val="22"/>
        </w:rPr>
      </w:pPr>
    </w:p>
    <w:p w14:paraId="0D402448" w14:textId="328888BD" w:rsidR="00BB54FA" w:rsidRDefault="00A64138">
      <w:pPr>
        <w:pStyle w:val="P68B1DB1-Normal4"/>
        <w:spacing w:line="360" w:lineRule="auto"/>
        <w:rPr>
          <w:rFonts w:eastAsiaTheme="minorHAnsi" w:cs="Arial"/>
          <w:color w:val="006D93"/>
          <w:szCs w:val="22"/>
        </w:rPr>
      </w:pPr>
      <w:r w:rsidRPr="00A64138">
        <w:rPr>
          <w:rFonts w:eastAsiaTheme="minorHAnsi" w:cs="Arial"/>
          <w:color w:val="006D93"/>
          <w:szCs w:val="22"/>
        </w:rPr>
        <w:lastRenderedPageBreak/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المعلومات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المتاحة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حول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توفر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خدمات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الترجمة</w:t>
      </w:r>
      <w:r w:rsidRPr="00A64138">
        <w:rPr>
          <w:rFonts w:eastAsiaTheme="minorHAnsi" w:cs="Arial"/>
          <w:color w:val="006D93"/>
          <w:szCs w:val="22"/>
        </w:rPr>
        <w:t xml:space="preserve"> (</w:t>
      </w:r>
      <w:hyperlink w:anchor="Section1PatientAwareness" w:history="1">
        <w:r w:rsidRPr="00B3574F">
          <w:rPr>
            <w:rStyle w:val="Hyperlink"/>
            <w:rFonts w:eastAsiaTheme="minorHAnsi" w:cs="Arial" w:hint="eastAsia"/>
            <w:b/>
            <w:bCs/>
            <w:szCs w:val="22"/>
          </w:rPr>
          <w:t>القسم</w:t>
        </w:r>
        <w:r w:rsidRPr="00B3574F">
          <w:rPr>
            <w:rStyle w:val="Hyperlink"/>
            <w:rFonts w:eastAsiaTheme="minorHAnsi" w:cs="Arial"/>
            <w:b/>
            <w:bCs/>
            <w:szCs w:val="22"/>
          </w:rPr>
          <w:t xml:space="preserve"> 1</w:t>
        </w:r>
        <w:r w:rsidRPr="00B3574F">
          <w:rPr>
            <w:rStyle w:val="Hyperlink"/>
            <w:rFonts w:eastAsiaTheme="minorHAnsi" w:cs="Arial"/>
            <w:szCs w:val="22"/>
          </w:rPr>
          <w:t>)</w:t>
        </w:r>
      </w:hyperlink>
      <w:r w:rsidRPr="00A64138">
        <w:rPr>
          <w:rFonts w:eastAsiaTheme="minorHAnsi" w:cs="Arial" w:hint="eastAsia"/>
          <w:color w:val="006D93"/>
          <w:szCs w:val="22"/>
        </w:rPr>
        <w:t>،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وعدم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استغلال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نماذج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تسجيل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المرضى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في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عيادات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الأطباء</w:t>
      </w:r>
      <w:r w:rsidRPr="00A64138">
        <w:rPr>
          <w:rFonts w:eastAsiaTheme="minorHAnsi" w:cs="Arial"/>
          <w:color w:val="006D93"/>
          <w:szCs w:val="22"/>
        </w:rPr>
        <w:t xml:space="preserve"> ‏</w:t>
      </w:r>
      <w:r w:rsidRPr="00A64138">
        <w:rPr>
          <w:rFonts w:eastAsiaTheme="minorHAnsi" w:cs="Arial" w:hint="eastAsia"/>
          <w:color w:val="006D93"/>
          <w:szCs w:val="22"/>
        </w:rPr>
        <w:t>العامين</w:t>
      </w:r>
      <w:r w:rsidRPr="00A64138">
        <w:rPr>
          <w:rFonts w:eastAsiaTheme="minorHAnsi" w:cstheme="minorBidi" w:hint="eastAsia"/>
          <w:color w:val="006D93"/>
          <w:szCs w:val="22"/>
          <w:rtl w:val="0"/>
          <w:cs/>
        </w:rPr>
        <w:t>‎</w:t>
      </w:r>
      <w:r w:rsidRPr="00A64138">
        <w:rPr>
          <w:rFonts w:eastAsiaTheme="minorHAnsi" w:cstheme="minorBidi"/>
          <w:color w:val="006D93"/>
          <w:szCs w:val="22"/>
          <w:rtl w:val="0"/>
        </w:rPr>
        <w:t xml:space="preserve"> </w:t>
      </w:r>
      <w:r w:rsidR="00094AD1">
        <w:rPr>
          <w:rStyle w:val="FootnoteReference"/>
          <w:rFonts w:eastAsiaTheme="minorHAnsi" w:cstheme="minorBidi"/>
          <w:szCs w:val="22"/>
          <w:rtl w:val="0"/>
        </w:rPr>
        <w:footnoteReference w:id="6"/>
      </w:r>
      <w:r w:rsidRPr="00A64138">
        <w:rPr>
          <w:rFonts w:eastAsiaTheme="minorHAnsi" w:cstheme="minorBidi"/>
          <w:color w:val="006D93"/>
          <w:szCs w:val="22"/>
          <w:rtl w:val="0"/>
        </w:rPr>
        <w:t xml:space="preserve">(HSCR1) </w:t>
      </w:r>
      <w:r w:rsidRPr="00A64138">
        <w:rPr>
          <w:rFonts w:eastAsiaTheme="minorHAnsi" w:cstheme="minorBidi"/>
          <w:color w:val="006D93"/>
          <w:szCs w:val="22"/>
          <w:rtl w:val="0"/>
          <w:cs/>
        </w:rPr>
        <w:t>‎</w:t>
      </w:r>
      <w:r w:rsidRPr="00A64138">
        <w:rPr>
          <w:rFonts w:eastAsiaTheme="minorHAnsi" w:cs="Arial" w:hint="eastAsia"/>
          <w:color w:val="006D93"/>
          <w:szCs w:val="22"/>
        </w:rPr>
        <w:t>كأداة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لجمع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المعلومات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احتياجات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المرضى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للترجمة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الفورية</w:t>
      </w:r>
      <w:r w:rsidRPr="00A64138">
        <w:rPr>
          <w:rFonts w:eastAsiaTheme="minorHAnsi" w:cs="Arial"/>
          <w:color w:val="006D93"/>
          <w:szCs w:val="22"/>
        </w:rPr>
        <w:t xml:space="preserve"> (</w:t>
      </w:r>
      <w:r w:rsidRPr="00815AD1">
        <w:rPr>
          <w:rFonts w:eastAsiaTheme="minorHAnsi" w:cs="Arial" w:hint="eastAsia"/>
          <w:b/>
          <w:bCs/>
          <w:color w:val="006D93"/>
          <w:szCs w:val="22"/>
          <w:u w:val="single"/>
        </w:rPr>
        <w:t>ا</w:t>
      </w:r>
      <w:hyperlink w:anchor="Section2RegisteringwithaGPPractice" w:history="1">
        <w:r w:rsidRPr="00B3574F">
          <w:rPr>
            <w:rStyle w:val="Hyperlink"/>
            <w:rFonts w:eastAsiaTheme="minorHAnsi" w:cs="Arial" w:hint="eastAsia"/>
            <w:b/>
            <w:bCs/>
            <w:szCs w:val="22"/>
          </w:rPr>
          <w:t>لقسم</w:t>
        </w:r>
        <w:r w:rsidRPr="00B3574F">
          <w:rPr>
            <w:rStyle w:val="Hyperlink"/>
            <w:rFonts w:eastAsiaTheme="minorHAnsi" w:cs="Arial"/>
            <w:b/>
            <w:bCs/>
            <w:szCs w:val="22"/>
          </w:rPr>
          <w:t xml:space="preserve"> 2</w:t>
        </w:r>
      </w:hyperlink>
      <w:r w:rsidRPr="00A64138">
        <w:rPr>
          <w:rFonts w:eastAsiaTheme="minorHAnsi" w:cs="Arial"/>
          <w:color w:val="006D93"/>
          <w:szCs w:val="22"/>
        </w:rPr>
        <w:t xml:space="preserve">). </w:t>
      </w:r>
    </w:p>
    <w:p w14:paraId="6B285858" w14:textId="3AFCBF35" w:rsidR="00A64138" w:rsidRDefault="00A64138">
      <w:pPr>
        <w:pStyle w:val="P68B1DB1-Normal4"/>
        <w:spacing w:line="360" w:lineRule="auto"/>
        <w:rPr>
          <w:rFonts w:eastAsiaTheme="minorHAnsi" w:cstheme="minorBidi"/>
          <w:color w:val="006D93"/>
          <w:szCs w:val="22"/>
          <w:cs/>
        </w:rPr>
      </w:pPr>
      <w:r w:rsidRPr="00A64138">
        <w:rPr>
          <w:rFonts w:eastAsiaTheme="minorHAnsi" w:cs="Arial" w:hint="eastAsia"/>
          <w:color w:val="006D93"/>
          <w:szCs w:val="22"/>
        </w:rPr>
        <w:t>ويمكن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أن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يسهم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8B0471">
        <w:rPr>
          <w:rFonts w:eastAsiaTheme="minorHAnsi" w:cs="Arial" w:hint="eastAsia"/>
          <w:szCs w:val="22"/>
        </w:rPr>
        <w:t>التركيز</w:t>
      </w:r>
      <w:r w:rsidRPr="008B0471">
        <w:rPr>
          <w:rFonts w:eastAsiaTheme="minorHAnsi" w:cs="Arial"/>
          <w:szCs w:val="22"/>
        </w:rPr>
        <w:t xml:space="preserve"> </w:t>
      </w:r>
      <w:r w:rsidRPr="008B0471">
        <w:rPr>
          <w:rFonts w:eastAsiaTheme="minorHAnsi" w:cs="Arial" w:hint="eastAsia"/>
          <w:szCs w:val="22"/>
        </w:rPr>
        <w:t>الأكبر</w:t>
      </w:r>
      <w:r w:rsidRPr="008B0471">
        <w:rPr>
          <w:rFonts w:eastAsiaTheme="minorHAnsi" w:cs="Arial"/>
          <w:szCs w:val="22"/>
        </w:rPr>
        <w:t xml:space="preserve"> ‏</w:t>
      </w:r>
      <w:r w:rsidRPr="008B0471">
        <w:rPr>
          <w:rFonts w:eastAsiaTheme="minorHAnsi" w:cs="Arial" w:hint="eastAsia"/>
          <w:szCs w:val="22"/>
        </w:rPr>
        <w:t>على</w:t>
      </w:r>
      <w:r w:rsidRPr="008B0471">
        <w:rPr>
          <w:rFonts w:eastAsiaTheme="minorHAnsi" w:cs="Arial"/>
          <w:szCs w:val="22"/>
        </w:rPr>
        <w:t xml:space="preserve"> </w:t>
      </w:r>
      <w:r w:rsidRPr="008B0471">
        <w:rPr>
          <w:rFonts w:eastAsiaTheme="minorHAnsi" w:cs="Arial" w:hint="eastAsia"/>
          <w:szCs w:val="22"/>
        </w:rPr>
        <w:t>الزبائن</w:t>
      </w:r>
      <w:r w:rsidRPr="00A64138">
        <w:rPr>
          <w:rFonts w:eastAsiaTheme="minorHAnsi" w:cs="Arial" w:hint="eastAsia"/>
          <w:color w:val="006D93"/>
          <w:szCs w:val="22"/>
        </w:rPr>
        <w:t>،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من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خلال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توفير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معلومات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واضحة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وشاملة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على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نطاق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أوسع،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في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تعزيز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الوعي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وتحسين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مستوى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8B0471">
        <w:rPr>
          <w:rFonts w:eastAsiaTheme="minorHAnsi" w:cs="Arial" w:hint="eastAsia"/>
          <w:szCs w:val="22"/>
        </w:rPr>
        <w:t>القدرة</w:t>
      </w:r>
      <w:r w:rsidRPr="008B0471">
        <w:rPr>
          <w:rFonts w:eastAsiaTheme="minorHAnsi" w:cs="Arial"/>
          <w:szCs w:val="22"/>
        </w:rPr>
        <w:t xml:space="preserve"> </w:t>
      </w:r>
      <w:r w:rsidRPr="008B0471">
        <w:rPr>
          <w:rFonts w:eastAsiaTheme="minorHAnsi" w:cs="Arial" w:hint="eastAsia"/>
          <w:szCs w:val="22"/>
        </w:rPr>
        <w:t>على</w:t>
      </w:r>
      <w:r w:rsidRPr="008B0471">
        <w:rPr>
          <w:rFonts w:eastAsiaTheme="minorHAnsi" w:cs="Arial"/>
          <w:szCs w:val="22"/>
        </w:rPr>
        <w:t xml:space="preserve"> ‏</w:t>
      </w:r>
      <w:r w:rsidRPr="008B0471">
        <w:rPr>
          <w:rFonts w:eastAsiaTheme="minorHAnsi" w:cs="Arial" w:hint="eastAsia"/>
          <w:szCs w:val="22"/>
        </w:rPr>
        <w:t>الاستفادة</w:t>
      </w:r>
      <w:r w:rsidRPr="008B0471">
        <w:rPr>
          <w:rFonts w:eastAsiaTheme="minorHAnsi" w:cs="Arial"/>
          <w:szCs w:val="22"/>
        </w:rPr>
        <w:t xml:space="preserve"> </w:t>
      </w:r>
      <w:r w:rsidRPr="008B0471">
        <w:rPr>
          <w:rFonts w:eastAsiaTheme="minorHAnsi" w:cs="Arial" w:hint="eastAsia"/>
          <w:szCs w:val="22"/>
        </w:rPr>
        <w:t>من</w:t>
      </w:r>
      <w:r w:rsidRPr="008B0471">
        <w:rPr>
          <w:rFonts w:eastAsiaTheme="minorHAnsi" w:cs="Arial"/>
          <w:szCs w:val="22"/>
        </w:rPr>
        <w:t xml:space="preserve"> </w:t>
      </w:r>
      <w:r w:rsidRPr="008B0471">
        <w:rPr>
          <w:rFonts w:eastAsiaTheme="minorHAnsi" w:cs="Arial" w:hint="eastAsia"/>
          <w:szCs w:val="22"/>
        </w:rPr>
        <w:t>الخدمات</w:t>
      </w:r>
      <w:r w:rsidRPr="008B0471">
        <w:rPr>
          <w:rFonts w:eastAsiaTheme="minorHAnsi" w:cs="Arial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لكل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من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المرضى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وموظفي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عيادات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الأطباء</w:t>
      </w:r>
      <w:r w:rsidRPr="00A64138">
        <w:rPr>
          <w:rFonts w:eastAsiaTheme="minorHAnsi" w:cs="Arial"/>
          <w:color w:val="006D93"/>
          <w:szCs w:val="22"/>
        </w:rPr>
        <w:t xml:space="preserve"> </w:t>
      </w:r>
      <w:r w:rsidRPr="00A64138">
        <w:rPr>
          <w:rFonts w:eastAsiaTheme="minorHAnsi" w:cs="Arial" w:hint="eastAsia"/>
          <w:color w:val="006D93"/>
          <w:szCs w:val="22"/>
        </w:rPr>
        <w:t>العامين</w:t>
      </w:r>
      <w:r w:rsidRPr="00A64138">
        <w:rPr>
          <w:rFonts w:eastAsiaTheme="minorHAnsi" w:cstheme="minorBidi" w:hint="eastAsia"/>
          <w:color w:val="006D93"/>
          <w:szCs w:val="22"/>
          <w:rtl w:val="0"/>
          <w:cs/>
        </w:rPr>
        <w:t>‎</w:t>
      </w:r>
      <w:r w:rsidRPr="00A64138">
        <w:rPr>
          <w:rFonts w:eastAsiaTheme="minorHAnsi" w:cstheme="minorBidi"/>
          <w:color w:val="006D93"/>
          <w:szCs w:val="22"/>
          <w:rtl w:val="0"/>
        </w:rPr>
        <w:t>.</w:t>
      </w:r>
      <w:r w:rsidRPr="00A64138">
        <w:rPr>
          <w:rFonts w:eastAsiaTheme="minorHAnsi" w:cstheme="minorBidi"/>
          <w:color w:val="006D93"/>
          <w:szCs w:val="22"/>
          <w:rtl w:val="0"/>
          <w:cs/>
        </w:rPr>
        <w:t>‎</w:t>
      </w:r>
    </w:p>
    <w:p w14:paraId="73DCD361" w14:textId="66FF4C8B" w:rsidR="001B38D9" w:rsidRPr="001E2712" w:rsidRDefault="006F2414">
      <w:pPr>
        <w:pStyle w:val="P68B1DB1-Normal4"/>
        <w:spacing w:line="360" w:lineRule="auto"/>
        <w:rPr>
          <w:szCs w:val="22"/>
        </w:rPr>
      </w:pPr>
      <w:r w:rsidRPr="001E2712">
        <w:rPr>
          <w:szCs w:val="22"/>
        </w:rPr>
        <w:t>توعية الموظفين</w:t>
      </w:r>
    </w:p>
    <w:p w14:paraId="2B858DB3" w14:textId="4408408F" w:rsidR="00BC0394" w:rsidRPr="00D903FF" w:rsidRDefault="00BC0394">
      <w:pPr>
        <w:pStyle w:val="P68B1DB1-Normal4"/>
        <w:spacing w:line="360" w:lineRule="auto"/>
        <w:rPr>
          <w:color w:val="006D93"/>
          <w:szCs w:val="22"/>
        </w:rPr>
      </w:pPr>
      <w:r w:rsidRPr="00D903FF">
        <w:rPr>
          <w:rFonts w:hint="eastAsia"/>
          <w:color w:val="006D93"/>
          <w:szCs w:val="22"/>
        </w:rPr>
        <w:t>تم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تحديد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عدة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عوامل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إضافية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تؤثر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على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استخدام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موظفي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عيادات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الأطباء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العامين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لخدمات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الترجمة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الفورية،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بما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في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ذلك</w:t>
      </w:r>
      <w:r w:rsidRPr="00D903FF">
        <w:rPr>
          <w:color w:val="006D93"/>
          <w:szCs w:val="22"/>
        </w:rPr>
        <w:t xml:space="preserve"> ‏</w:t>
      </w:r>
      <w:r w:rsidRPr="00D903FF">
        <w:rPr>
          <w:rFonts w:hint="eastAsia"/>
          <w:color w:val="006D93"/>
          <w:szCs w:val="22"/>
        </w:rPr>
        <w:t>نقص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التدريب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والافتراض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الوارد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في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الإرشادات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بأن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مواعيد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الأطباء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العامين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يجب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أن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تعتمد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على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الترجمة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الفورية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عبر</w:t>
      </w:r>
      <w:r w:rsidRPr="00D903FF">
        <w:rPr>
          <w:color w:val="006D93"/>
          <w:szCs w:val="22"/>
        </w:rPr>
        <w:t xml:space="preserve"> ‏</w:t>
      </w:r>
      <w:r w:rsidRPr="00D903FF">
        <w:rPr>
          <w:rFonts w:hint="eastAsia"/>
          <w:color w:val="006D93"/>
          <w:szCs w:val="22"/>
        </w:rPr>
        <w:t>الهاتف</w:t>
      </w:r>
      <w:r w:rsidR="00B16F01" w:rsidRPr="00D903FF">
        <w:rPr>
          <w:rFonts w:hint="cs"/>
          <w:color w:val="006D93"/>
          <w:szCs w:val="22"/>
        </w:rPr>
        <w:t xml:space="preserve"> </w:t>
      </w:r>
      <w:r w:rsidR="00B16F01" w:rsidRPr="00D903FF">
        <w:rPr>
          <w:rFonts w:hint="eastAsia"/>
          <w:color w:val="006D93"/>
          <w:szCs w:val="22"/>
        </w:rPr>
        <w:t>فقط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لكونها</w:t>
      </w:r>
      <w:r w:rsidRPr="00D903FF">
        <w:rPr>
          <w:color w:val="006D93"/>
          <w:szCs w:val="22"/>
        </w:rPr>
        <w:t xml:space="preserve"> "</w:t>
      </w:r>
      <w:r w:rsidR="00855502" w:rsidRPr="00D903FF">
        <w:rPr>
          <w:rFonts w:hint="cs"/>
          <w:color w:val="006D93"/>
          <w:szCs w:val="22"/>
        </w:rPr>
        <w:t>سهلة و</w:t>
      </w:r>
      <w:r w:rsidRPr="00D903FF">
        <w:rPr>
          <w:rFonts w:hint="eastAsia"/>
          <w:color w:val="006D93"/>
          <w:szCs w:val="22"/>
        </w:rPr>
        <w:t>بسيطة</w:t>
      </w:r>
      <w:r w:rsidRPr="00D903FF">
        <w:rPr>
          <w:color w:val="006D93"/>
          <w:szCs w:val="22"/>
        </w:rPr>
        <w:t>" (</w:t>
      </w:r>
      <w:hyperlink w:anchor="Section3AccessinganAppointment" w:history="1">
        <w:r w:rsidRPr="00B3574F">
          <w:rPr>
            <w:rStyle w:val="Hyperlink"/>
            <w:rFonts w:hint="eastAsia"/>
            <w:b/>
            <w:bCs/>
            <w:szCs w:val="22"/>
          </w:rPr>
          <w:t>الأقسام</w:t>
        </w:r>
        <w:r w:rsidRPr="00B3574F">
          <w:rPr>
            <w:rStyle w:val="Hyperlink"/>
            <w:b/>
            <w:bCs/>
            <w:szCs w:val="22"/>
          </w:rPr>
          <w:t xml:space="preserve"> 3</w:t>
        </w:r>
      </w:hyperlink>
      <w:hyperlink w:anchor="Section4RequestingInterpretation" w:history="1">
        <w:r w:rsidRPr="00B3574F">
          <w:rPr>
            <w:rStyle w:val="Hyperlink"/>
            <w:b/>
            <w:bCs/>
            <w:szCs w:val="22"/>
          </w:rPr>
          <w:t xml:space="preserve"> </w:t>
        </w:r>
        <w:r w:rsidRPr="00B3574F">
          <w:rPr>
            <w:rStyle w:val="Hyperlink"/>
            <w:rFonts w:hint="eastAsia"/>
            <w:b/>
            <w:bCs/>
            <w:szCs w:val="22"/>
          </w:rPr>
          <w:t>و</w:t>
        </w:r>
        <w:r w:rsidRPr="00B3574F">
          <w:rPr>
            <w:rStyle w:val="Hyperlink"/>
            <w:b/>
            <w:bCs/>
            <w:szCs w:val="22"/>
          </w:rPr>
          <w:t>4</w:t>
        </w:r>
        <w:r w:rsidRPr="00B3574F">
          <w:rPr>
            <w:rStyle w:val="Hyperlink"/>
            <w:szCs w:val="22"/>
          </w:rPr>
          <w:t>)</w:t>
        </w:r>
      </w:hyperlink>
      <w:r w:rsidRPr="00D903FF">
        <w:rPr>
          <w:color w:val="006D93"/>
          <w:szCs w:val="22"/>
        </w:rPr>
        <w:t xml:space="preserve">. </w:t>
      </w:r>
      <w:r w:rsidRPr="00D903FF">
        <w:rPr>
          <w:rFonts w:hint="eastAsia"/>
          <w:color w:val="006D93"/>
          <w:szCs w:val="22"/>
        </w:rPr>
        <w:t>لذا،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فإن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هناك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حاجة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إلى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مزيد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من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التوضيح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والتدريب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لضمان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تقديم</w:t>
      </w:r>
      <w:r w:rsidRPr="00D903FF">
        <w:rPr>
          <w:color w:val="006D93"/>
          <w:szCs w:val="22"/>
        </w:rPr>
        <w:t xml:space="preserve"> ‏</w:t>
      </w:r>
      <w:r w:rsidRPr="00D903FF">
        <w:rPr>
          <w:rFonts w:hint="eastAsia"/>
          <w:color w:val="006D93"/>
          <w:szCs w:val="22"/>
        </w:rPr>
        <w:t>عيادات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الأطباء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العامين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لخدمات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فعالة،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من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خلال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الاعتماد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على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الموظفين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المدربين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بالشكل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المناسب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والقادرين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على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الاستعانة</w:t>
      </w:r>
      <w:r w:rsidRPr="00D903FF">
        <w:rPr>
          <w:color w:val="006D93"/>
          <w:szCs w:val="22"/>
        </w:rPr>
        <w:t xml:space="preserve"> ‏</w:t>
      </w:r>
      <w:r w:rsidRPr="00D903FF">
        <w:rPr>
          <w:rFonts w:hint="eastAsia"/>
          <w:color w:val="006D93"/>
          <w:szCs w:val="22"/>
        </w:rPr>
        <w:t>بجميع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أشكال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الترجمة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الفورية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عند</w:t>
      </w:r>
      <w:r w:rsidRPr="00D903FF">
        <w:rPr>
          <w:color w:val="006D93"/>
          <w:szCs w:val="22"/>
        </w:rPr>
        <w:t xml:space="preserve"> </w:t>
      </w:r>
      <w:r w:rsidRPr="00D903FF">
        <w:rPr>
          <w:rFonts w:hint="eastAsia"/>
          <w:color w:val="006D93"/>
          <w:szCs w:val="22"/>
        </w:rPr>
        <w:t>الحاجة</w:t>
      </w:r>
      <w:r w:rsidRPr="00D903FF">
        <w:rPr>
          <w:rFonts w:hint="eastAsia"/>
          <w:color w:val="006D93"/>
          <w:szCs w:val="22"/>
          <w:rtl w:val="0"/>
          <w:cs/>
        </w:rPr>
        <w:t>‎</w:t>
      </w:r>
      <w:r w:rsidRPr="00D903FF">
        <w:rPr>
          <w:color w:val="006D93"/>
          <w:szCs w:val="22"/>
          <w:rtl w:val="0"/>
        </w:rPr>
        <w:t>.</w:t>
      </w:r>
      <w:r w:rsidRPr="00D903FF">
        <w:rPr>
          <w:color w:val="006D93"/>
          <w:szCs w:val="22"/>
          <w:rtl w:val="0"/>
          <w:cs/>
        </w:rPr>
        <w:t>‎</w:t>
      </w:r>
    </w:p>
    <w:p w14:paraId="0E6E81DE" w14:textId="77777777" w:rsidR="00B16F01" w:rsidRPr="00D903FF" w:rsidRDefault="00B16F01">
      <w:pPr>
        <w:spacing w:line="360" w:lineRule="auto"/>
        <w:rPr>
          <w:rFonts w:eastAsia="Calibri" w:cs="Times New Roman"/>
          <w:color w:val="ED7D31" w:themeColor="accent2"/>
          <w:szCs w:val="22"/>
        </w:rPr>
      </w:pPr>
      <w:r w:rsidRPr="00D903FF">
        <w:rPr>
          <w:rFonts w:eastAsia="Calibri" w:cs="Times New Roman" w:hint="eastAsia"/>
          <w:color w:val="ED7D31" w:themeColor="accent2"/>
          <w:szCs w:val="22"/>
        </w:rPr>
        <w:t>العوائق</w:t>
      </w:r>
      <w:r w:rsidRPr="00D903FF">
        <w:rPr>
          <w:rFonts w:eastAsia="Calibri" w:cs="Times New Roman"/>
          <w:color w:val="ED7D31" w:themeColor="accent2"/>
          <w:szCs w:val="22"/>
        </w:rPr>
        <w:t xml:space="preserve"> </w:t>
      </w:r>
      <w:r w:rsidRPr="00D903FF">
        <w:rPr>
          <w:rFonts w:eastAsia="Calibri" w:cs="Times New Roman" w:hint="eastAsia"/>
          <w:color w:val="ED7D31" w:themeColor="accent2"/>
          <w:szCs w:val="22"/>
        </w:rPr>
        <w:t>التي</w:t>
      </w:r>
      <w:r w:rsidRPr="00D903FF">
        <w:rPr>
          <w:rFonts w:eastAsia="Calibri" w:cs="Times New Roman"/>
          <w:color w:val="ED7D31" w:themeColor="accent2"/>
          <w:szCs w:val="22"/>
        </w:rPr>
        <w:t xml:space="preserve"> </w:t>
      </w:r>
      <w:r w:rsidRPr="00D903FF">
        <w:rPr>
          <w:rFonts w:eastAsia="Calibri" w:cs="Times New Roman" w:hint="eastAsia"/>
          <w:color w:val="ED7D31" w:themeColor="accent2"/>
          <w:szCs w:val="22"/>
        </w:rPr>
        <w:t>تسببت</w:t>
      </w:r>
      <w:r w:rsidRPr="00D903FF">
        <w:rPr>
          <w:rFonts w:eastAsia="Calibri" w:cs="Times New Roman"/>
          <w:color w:val="ED7D31" w:themeColor="accent2"/>
          <w:szCs w:val="22"/>
        </w:rPr>
        <w:t xml:space="preserve"> </w:t>
      </w:r>
      <w:r w:rsidRPr="00D903FF">
        <w:rPr>
          <w:rFonts w:eastAsia="Calibri" w:cs="Times New Roman" w:hint="eastAsia"/>
          <w:color w:val="ED7D31" w:themeColor="accent2"/>
          <w:szCs w:val="22"/>
        </w:rPr>
        <w:t>بها</w:t>
      </w:r>
      <w:r w:rsidRPr="00D903FF">
        <w:rPr>
          <w:rFonts w:eastAsia="Calibri" w:cs="Times New Roman"/>
          <w:color w:val="ED7D31" w:themeColor="accent2"/>
          <w:szCs w:val="22"/>
        </w:rPr>
        <w:t xml:space="preserve"> </w:t>
      </w:r>
      <w:r w:rsidRPr="00D903FF">
        <w:rPr>
          <w:rFonts w:eastAsia="Calibri" w:cs="Times New Roman" w:hint="eastAsia"/>
          <w:color w:val="ED7D31" w:themeColor="accent2"/>
          <w:szCs w:val="22"/>
        </w:rPr>
        <w:t>الأنظمة</w:t>
      </w:r>
      <w:r w:rsidRPr="00D903FF">
        <w:rPr>
          <w:rFonts w:eastAsia="Calibri" w:cs="Times New Roman"/>
          <w:color w:val="ED7D31" w:themeColor="accent2"/>
          <w:szCs w:val="22"/>
        </w:rPr>
        <w:t xml:space="preserve"> </w:t>
      </w:r>
      <w:r w:rsidRPr="00D903FF">
        <w:rPr>
          <w:rFonts w:eastAsia="Calibri" w:cs="Times New Roman" w:hint="eastAsia"/>
          <w:color w:val="ED7D31" w:themeColor="accent2"/>
          <w:szCs w:val="22"/>
        </w:rPr>
        <w:t>الجديدة</w:t>
      </w:r>
    </w:p>
    <w:p w14:paraId="122CD639" w14:textId="3AC31CA2" w:rsidR="000249D9" w:rsidRPr="00D903FF" w:rsidRDefault="000249D9">
      <w:pPr>
        <w:pStyle w:val="P68B1DB1-Normal3"/>
        <w:spacing w:line="360" w:lineRule="auto"/>
        <w:rPr>
          <w:rFonts w:eastAsia="Calibri" w:cs="Times New Roman"/>
          <w:color w:val="006D93"/>
          <w:szCs w:val="22"/>
          <w:cs/>
        </w:rPr>
      </w:pPr>
      <w:r w:rsidRPr="00D903FF">
        <w:rPr>
          <w:rFonts w:eastAsia="Calibri" w:cs="Times New Roman" w:hint="eastAsia"/>
          <w:color w:val="006D93"/>
          <w:szCs w:val="22"/>
        </w:rPr>
        <w:t>عند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القيام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بتصميم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وتنفيذ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الأنظمة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الجديدة،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يبدو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أنه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لا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يتم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الانتباه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إلى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احتمال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تسببها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في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عوائق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لغوية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إضافية</w:t>
      </w:r>
      <w:r w:rsidRPr="00D903FF">
        <w:rPr>
          <w:rFonts w:eastAsia="Calibri" w:cs="Times New Roman"/>
          <w:color w:val="006D93"/>
          <w:szCs w:val="22"/>
        </w:rPr>
        <w:t xml:space="preserve">. </w:t>
      </w:r>
      <w:r w:rsidRPr="00D903FF">
        <w:rPr>
          <w:rFonts w:eastAsia="Calibri" w:cs="Times New Roman" w:hint="eastAsia"/>
          <w:color w:val="006D93"/>
          <w:szCs w:val="22"/>
        </w:rPr>
        <w:t>فعلى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سبيل</w:t>
      </w:r>
      <w:r w:rsidRPr="00D903FF">
        <w:rPr>
          <w:rFonts w:eastAsia="Calibri" w:cs="Times New Roman"/>
          <w:color w:val="006D93"/>
          <w:szCs w:val="22"/>
        </w:rPr>
        <w:t xml:space="preserve"> ‏</w:t>
      </w:r>
      <w:r w:rsidRPr="00D903FF">
        <w:rPr>
          <w:rFonts w:eastAsia="Calibri" w:cs="Times New Roman" w:hint="eastAsia"/>
          <w:color w:val="006D93"/>
          <w:szCs w:val="22"/>
        </w:rPr>
        <w:t>المثال،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لا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تتضمن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أنظمة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مثل</w:t>
      </w:r>
      <w:r w:rsidRPr="00D903FF">
        <w:rPr>
          <w:rFonts w:eastAsia="Calibri" w:cs="Times New Roman"/>
          <w:color w:val="006D93"/>
          <w:szCs w:val="22"/>
        </w:rPr>
        <w:t xml:space="preserve"> "</w:t>
      </w:r>
      <w:r w:rsidRPr="00D903FF">
        <w:rPr>
          <w:rFonts w:eastAsia="Calibri" w:cs="Times New Roman" w:hint="eastAsia"/>
          <w:color w:val="006D93"/>
          <w:szCs w:val="22"/>
        </w:rPr>
        <w:t>أن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يقوم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المريض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بالاتصال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أولًا</w:t>
      </w:r>
      <w:r w:rsidRPr="00D903FF">
        <w:rPr>
          <w:rFonts w:eastAsia="Calibri" w:cs="Times New Roman"/>
          <w:color w:val="006D93"/>
          <w:szCs w:val="22"/>
        </w:rPr>
        <w:t>"</w:t>
      </w:r>
      <w:r w:rsidR="002D0EB1" w:rsidRPr="00D903FF">
        <w:rPr>
          <w:rFonts w:eastAsia="Calibri" w:cs="Times New Roman" w:hint="cs"/>
          <w:color w:val="006D93"/>
          <w:szCs w:val="22"/>
          <w:lang w:bidi="ar-JO"/>
        </w:rPr>
        <w:t xml:space="preserve"> (فون فيرست </w:t>
      </w:r>
      <w:r w:rsidR="002D0EB1" w:rsidRPr="00D903FF">
        <w:rPr>
          <w:rFonts w:eastAsia="Calibri" w:cs="Times New Roman"/>
          <w:color w:val="006D93"/>
          <w:szCs w:val="22"/>
          <w:rtl w:val="0"/>
          <w:lang w:bidi="ar-JO"/>
        </w:rPr>
        <w:t>Phone First</w:t>
      </w:r>
      <w:r w:rsidR="002D0EB1" w:rsidRPr="00D903FF">
        <w:rPr>
          <w:rFonts w:eastAsia="Calibri" w:cs="Times New Roman" w:hint="cs"/>
          <w:color w:val="006D93"/>
          <w:szCs w:val="22"/>
          <w:lang w:bidi="ar-JO"/>
        </w:rPr>
        <w:t>)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و</w:t>
      </w:r>
      <w:r w:rsidRPr="00D903FF">
        <w:rPr>
          <w:rFonts w:eastAsia="Calibri" w:cs="Times New Roman"/>
          <w:color w:val="006D93"/>
          <w:szCs w:val="22"/>
        </w:rPr>
        <w:t>"</w:t>
      </w:r>
      <w:r w:rsidRPr="00D903FF">
        <w:rPr>
          <w:rFonts w:eastAsia="Calibri" w:cs="Times New Roman" w:hint="eastAsia"/>
          <w:color w:val="006D93"/>
          <w:szCs w:val="22"/>
        </w:rPr>
        <w:t>تحديد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المرضى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ذوي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الأولوية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عبر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الهاتف</w:t>
      </w:r>
      <w:r w:rsidRPr="00D903FF">
        <w:rPr>
          <w:rFonts w:eastAsia="Calibri" w:cs="Times New Roman"/>
          <w:color w:val="006D93"/>
          <w:szCs w:val="22"/>
        </w:rPr>
        <w:t>"</w:t>
      </w:r>
      <w:r w:rsidR="002D0EB1" w:rsidRPr="00D903FF">
        <w:rPr>
          <w:rFonts w:eastAsia="Calibri" w:cs="Times New Roman" w:hint="cs"/>
          <w:color w:val="006D93"/>
          <w:szCs w:val="22"/>
          <w:lang w:bidi="ar-JO"/>
        </w:rPr>
        <w:t xml:space="preserve"> (ترياج </w:t>
      </w:r>
      <w:r w:rsidR="002D0EB1" w:rsidRPr="00D903FF">
        <w:rPr>
          <w:rFonts w:eastAsia="Calibri" w:cs="Times New Roman"/>
          <w:color w:val="006D93"/>
          <w:szCs w:val="22"/>
          <w:rtl w:val="0"/>
          <w:lang w:bidi="ar-JO"/>
        </w:rPr>
        <w:t>Triage</w:t>
      </w:r>
      <w:r w:rsidR="002D0EB1" w:rsidRPr="00D903FF">
        <w:rPr>
          <w:rFonts w:eastAsia="Calibri" w:cs="Times New Roman" w:hint="cs"/>
          <w:color w:val="006D93"/>
          <w:szCs w:val="22"/>
          <w:lang w:bidi="ar-JO"/>
        </w:rPr>
        <w:t>)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حاليًا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خيارًا</w:t>
      </w:r>
      <w:r w:rsidRPr="00D903FF">
        <w:rPr>
          <w:rFonts w:eastAsia="Calibri" w:cs="Times New Roman"/>
          <w:color w:val="006D93"/>
          <w:szCs w:val="22"/>
        </w:rPr>
        <w:t xml:space="preserve"> ‏</w:t>
      </w:r>
      <w:r w:rsidRPr="00D903FF">
        <w:rPr>
          <w:rFonts w:eastAsia="Calibri" w:cs="Times New Roman" w:hint="eastAsia"/>
          <w:color w:val="006D93"/>
          <w:szCs w:val="22"/>
        </w:rPr>
        <w:t>ذاتياً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لتوفير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الترجمة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الفورية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لمن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لا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يجيدون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اللغة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الإنجليزية</w:t>
      </w:r>
      <w:r w:rsidRPr="00D903FF">
        <w:rPr>
          <w:rFonts w:eastAsia="Calibri" w:cs="Times New Roman"/>
          <w:color w:val="006D93"/>
          <w:szCs w:val="22"/>
        </w:rPr>
        <w:t xml:space="preserve"> (</w:t>
      </w:r>
      <w:hyperlink w:anchor="Section3AccessinganAppointment" w:history="1">
        <w:r w:rsidRPr="00B3574F">
          <w:rPr>
            <w:rStyle w:val="Hyperlink"/>
            <w:rFonts w:eastAsia="Calibri" w:cs="Times New Roman" w:hint="eastAsia"/>
            <w:b/>
            <w:bCs/>
            <w:szCs w:val="22"/>
          </w:rPr>
          <w:t>القسم</w:t>
        </w:r>
        <w:r w:rsidRPr="00B3574F">
          <w:rPr>
            <w:rStyle w:val="Hyperlink"/>
            <w:rFonts w:eastAsia="Calibri" w:cs="Times New Roman"/>
            <w:b/>
            <w:bCs/>
            <w:szCs w:val="22"/>
          </w:rPr>
          <w:t xml:space="preserve"> </w:t>
        </w:r>
        <w:r w:rsidRPr="00B3574F">
          <w:rPr>
            <w:rStyle w:val="Hyperlink"/>
            <w:rFonts w:eastAsia="Calibri" w:cs="Times New Roman"/>
            <w:szCs w:val="22"/>
          </w:rPr>
          <w:t>3</w:t>
        </w:r>
      </w:hyperlink>
      <w:r w:rsidRPr="00D903FF">
        <w:rPr>
          <w:rFonts w:eastAsia="Calibri" w:cs="Times New Roman"/>
          <w:color w:val="006D93"/>
          <w:szCs w:val="22"/>
        </w:rPr>
        <w:t xml:space="preserve">). </w:t>
      </w:r>
      <w:r w:rsidRPr="00D903FF">
        <w:rPr>
          <w:rFonts w:eastAsia="Calibri" w:cs="Times New Roman" w:hint="eastAsia"/>
          <w:color w:val="006D93"/>
          <w:szCs w:val="22"/>
        </w:rPr>
        <w:t>ولضمان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szCs w:val="22"/>
        </w:rPr>
        <w:t>كفاءة</w:t>
      </w:r>
      <w:r w:rsidRPr="00D903FF">
        <w:rPr>
          <w:rFonts w:eastAsia="Calibri" w:cs="Times New Roman"/>
          <w:szCs w:val="22"/>
        </w:rPr>
        <w:t xml:space="preserve"> </w:t>
      </w:r>
      <w:r w:rsidRPr="00D903FF">
        <w:rPr>
          <w:rFonts w:eastAsia="Calibri" w:cs="Times New Roman" w:hint="eastAsia"/>
          <w:szCs w:val="22"/>
        </w:rPr>
        <w:t>الخدمات</w:t>
      </w:r>
      <w:r w:rsidRPr="00D903FF">
        <w:rPr>
          <w:rFonts w:eastAsia="Calibri" w:cs="Times New Roman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وتحقيق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szCs w:val="22"/>
        </w:rPr>
        <w:t>معاملة</w:t>
      </w:r>
      <w:r w:rsidRPr="00D903FF">
        <w:rPr>
          <w:rFonts w:eastAsia="Calibri" w:cs="Times New Roman"/>
          <w:szCs w:val="22"/>
        </w:rPr>
        <w:t xml:space="preserve"> </w:t>
      </w:r>
      <w:r w:rsidRPr="00D903FF">
        <w:rPr>
          <w:rFonts w:eastAsia="Calibri" w:cs="Times New Roman" w:hint="eastAsia"/>
          <w:szCs w:val="22"/>
        </w:rPr>
        <w:t>عادلة</w:t>
      </w:r>
      <w:r w:rsidRPr="00D903FF">
        <w:rPr>
          <w:rFonts w:eastAsia="Calibri" w:cs="Times New Roman"/>
          <w:szCs w:val="22"/>
        </w:rPr>
        <w:t xml:space="preserve"> ‏</w:t>
      </w:r>
      <w:r w:rsidRPr="00D903FF">
        <w:rPr>
          <w:rFonts w:eastAsia="Calibri" w:cs="Times New Roman" w:hint="eastAsia"/>
          <w:szCs w:val="22"/>
        </w:rPr>
        <w:t>للجميع</w:t>
      </w:r>
      <w:r w:rsidRPr="00D903FF">
        <w:rPr>
          <w:rFonts w:eastAsia="Calibri" w:cs="Times New Roman" w:hint="eastAsia"/>
          <w:color w:val="006D93"/>
          <w:szCs w:val="22"/>
        </w:rPr>
        <w:t>،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ينبغي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مراجعة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الإجراءات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والارشادات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الحالية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في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ضوء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مخاوف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تتعلق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بالقدرة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على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الاستفادة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من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الخدمات،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مع</w:t>
      </w:r>
      <w:r w:rsidRPr="00D903FF">
        <w:rPr>
          <w:rFonts w:eastAsia="Calibri" w:cs="Times New Roman"/>
          <w:color w:val="006D93"/>
          <w:szCs w:val="22"/>
        </w:rPr>
        <w:t xml:space="preserve"> ‏</w:t>
      </w:r>
      <w:r w:rsidRPr="00D903FF">
        <w:rPr>
          <w:rFonts w:eastAsia="Calibri" w:cs="Times New Roman" w:hint="eastAsia"/>
          <w:color w:val="006D93"/>
          <w:szCs w:val="22"/>
        </w:rPr>
        <w:t>النظر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في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إمكانية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توسيع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نطاق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خدمات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الترجمة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الفورية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لتشمل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ما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هو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أكثر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من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المواعيد</w:t>
      </w:r>
      <w:r w:rsidRPr="00D903FF">
        <w:rPr>
          <w:rFonts w:eastAsia="Calibri" w:cs="Times New Roman"/>
          <w:color w:val="006D93"/>
          <w:szCs w:val="22"/>
        </w:rPr>
        <w:t xml:space="preserve"> </w:t>
      </w:r>
      <w:r w:rsidRPr="00D903FF">
        <w:rPr>
          <w:rFonts w:eastAsia="Calibri" w:cs="Times New Roman" w:hint="eastAsia"/>
          <w:color w:val="006D93"/>
          <w:szCs w:val="22"/>
        </w:rPr>
        <w:t>الطبية</w:t>
      </w:r>
      <w:r w:rsidRPr="00D903FF">
        <w:rPr>
          <w:rFonts w:eastAsia="Calibri" w:cs="Times New Roman" w:hint="eastAsia"/>
          <w:color w:val="006D93"/>
          <w:szCs w:val="22"/>
          <w:rtl w:val="0"/>
          <w:cs/>
        </w:rPr>
        <w:t>‎</w:t>
      </w:r>
      <w:r w:rsidRPr="00D903FF">
        <w:rPr>
          <w:rFonts w:eastAsia="Calibri" w:cs="Times New Roman"/>
          <w:color w:val="006D93"/>
          <w:szCs w:val="22"/>
          <w:rtl w:val="0"/>
        </w:rPr>
        <w:t>.</w:t>
      </w:r>
      <w:r w:rsidRPr="00D903FF">
        <w:rPr>
          <w:rFonts w:eastAsia="Calibri" w:cs="Times New Roman"/>
          <w:color w:val="006D93"/>
          <w:szCs w:val="22"/>
          <w:rtl w:val="0"/>
          <w:cs/>
        </w:rPr>
        <w:t>‎</w:t>
      </w:r>
    </w:p>
    <w:p w14:paraId="6E3EFEF2" w14:textId="63E98F57" w:rsidR="001B38D9" w:rsidRPr="00D903FF" w:rsidRDefault="006F2414">
      <w:pPr>
        <w:pStyle w:val="P68B1DB1-Normal3"/>
        <w:spacing w:line="360" w:lineRule="auto"/>
        <w:rPr>
          <w:szCs w:val="22"/>
        </w:rPr>
      </w:pPr>
      <w:r w:rsidRPr="00D903FF">
        <w:rPr>
          <w:szCs w:val="22"/>
        </w:rPr>
        <w:t>التعلم من التجربة</w:t>
      </w:r>
    </w:p>
    <w:p w14:paraId="6D78DA22" w14:textId="2D0104CD" w:rsidR="001B38D9" w:rsidRPr="00D903FF" w:rsidRDefault="009B56CA">
      <w:pPr>
        <w:spacing w:line="360" w:lineRule="auto"/>
        <w:rPr>
          <w:szCs w:val="22"/>
        </w:rPr>
      </w:pPr>
      <w:r w:rsidRPr="00D903FF">
        <w:rPr>
          <w:rFonts w:cs="Arial" w:hint="eastAsia"/>
          <w:szCs w:val="22"/>
        </w:rPr>
        <w:t>يُعد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تطوير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آلية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لجمع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وتحليل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ملاحظات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مستخدمي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خدمات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عيادات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الأطباء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العامين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cs"/>
          <w:szCs w:val="22"/>
        </w:rPr>
        <w:t>من ال</w:t>
      </w:r>
      <w:r w:rsidRPr="00D903FF">
        <w:rPr>
          <w:rFonts w:cs="Arial" w:hint="eastAsia"/>
          <w:szCs w:val="22"/>
        </w:rPr>
        <w:t>ممارس</w:t>
      </w:r>
      <w:r w:rsidRPr="00D903FF">
        <w:rPr>
          <w:rFonts w:cs="Arial" w:hint="cs"/>
          <w:szCs w:val="22"/>
        </w:rPr>
        <w:t>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cs"/>
          <w:szCs w:val="22"/>
        </w:rPr>
        <w:t>الجيدة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cs"/>
          <w:szCs w:val="22"/>
        </w:rPr>
        <w:t>كجزء من عملية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تطبيق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الأنظمة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والإجراءات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الجديدة</w:t>
      </w:r>
      <w:r w:rsidRPr="00D903FF">
        <w:rPr>
          <w:rFonts w:cs="Arial"/>
          <w:szCs w:val="22"/>
        </w:rPr>
        <w:t>.</w:t>
      </w:r>
    </w:p>
    <w:p w14:paraId="7AAF0FE7" w14:textId="2CF88D27" w:rsidR="0031033C" w:rsidRPr="00D903FF" w:rsidRDefault="0031033C">
      <w:pPr>
        <w:spacing w:line="360" w:lineRule="auto"/>
        <w:rPr>
          <w:rFonts w:cs="Arial"/>
          <w:szCs w:val="22"/>
        </w:rPr>
      </w:pPr>
      <w:r w:rsidRPr="00D903FF">
        <w:rPr>
          <w:rFonts w:cs="Arial" w:hint="eastAsia"/>
          <w:szCs w:val="22"/>
        </w:rPr>
        <w:t>قبل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إجراء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هذا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التقييم،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لم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يكن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هناك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cs"/>
          <w:szCs w:val="22"/>
        </w:rPr>
        <w:t>وعي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كافٍ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بأهمية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وجود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آلية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واضحة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وسهلة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الاستخدام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لتقديم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الملاحظات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حول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خدمات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الترجمة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الفورية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التي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توفرها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عيادات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الأطباء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العامين،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ولا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سيما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الترجمة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cs"/>
          <w:szCs w:val="22"/>
        </w:rPr>
        <w:t>عبر الهاتف</w:t>
      </w:r>
      <w:r w:rsidRPr="00D903FF">
        <w:rPr>
          <w:rFonts w:cs="Arial"/>
          <w:szCs w:val="22"/>
        </w:rPr>
        <w:t xml:space="preserve">. </w:t>
      </w:r>
      <w:r w:rsidRPr="00D903FF">
        <w:rPr>
          <w:rFonts w:cs="Arial" w:hint="cs"/>
          <w:szCs w:val="22"/>
        </w:rPr>
        <w:t>ف</w:t>
      </w:r>
      <w:r w:rsidRPr="00D903FF">
        <w:rPr>
          <w:rFonts w:cs="Arial" w:hint="eastAsia"/>
          <w:szCs w:val="22"/>
        </w:rPr>
        <w:t>قد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يشكل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ذلك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عائقًا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أمام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تحديد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المشكلات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ومعالجتها،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مما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قد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يؤثر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في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النهاية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على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مدى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إقبال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عيادات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الأطباء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العامين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والمرضى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على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استخدام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هذه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الخدمات</w:t>
      </w:r>
      <w:r w:rsidRPr="00D903FF">
        <w:rPr>
          <w:rFonts w:cs="Arial"/>
          <w:szCs w:val="22"/>
        </w:rPr>
        <w:t>.</w:t>
      </w:r>
    </w:p>
    <w:p w14:paraId="26A46468" w14:textId="55D75327" w:rsidR="001B38D9" w:rsidRDefault="00094AD1" w:rsidP="00094AD1">
      <w:pPr>
        <w:spacing w:line="360" w:lineRule="auto"/>
        <w:rPr>
          <w:szCs w:val="22"/>
          <w:cs/>
        </w:rPr>
      </w:pPr>
      <w:r w:rsidRPr="00D903FF">
        <w:rPr>
          <w:rFonts w:cs="Arial" w:hint="eastAsia"/>
          <w:szCs w:val="22"/>
        </w:rPr>
        <w:t>لذلك،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هناك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حاجة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إلى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مزيد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من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العمل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لتحسين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الإجراءات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الخاصة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بتقديم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الشكاوى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والملاحظات</w:t>
      </w:r>
      <w:r w:rsidRPr="00D903FF">
        <w:rPr>
          <w:rFonts w:hint="cs"/>
          <w:szCs w:val="22"/>
          <w:cs/>
        </w:rPr>
        <w:t>.</w:t>
      </w:r>
    </w:p>
    <w:p w14:paraId="69741B09" w14:textId="77777777" w:rsidR="00F139E6" w:rsidRDefault="00F139E6" w:rsidP="00094AD1">
      <w:pPr>
        <w:spacing w:line="360" w:lineRule="auto"/>
        <w:rPr>
          <w:szCs w:val="22"/>
          <w:cs/>
        </w:rPr>
      </w:pPr>
    </w:p>
    <w:p w14:paraId="2DE32D53" w14:textId="77777777" w:rsidR="00F139E6" w:rsidRPr="00D903FF" w:rsidRDefault="00F139E6" w:rsidP="00094AD1">
      <w:pPr>
        <w:spacing w:line="360" w:lineRule="auto"/>
        <w:rPr>
          <w:szCs w:val="22"/>
        </w:rPr>
      </w:pPr>
    </w:p>
    <w:p w14:paraId="3890C807" w14:textId="71898174" w:rsidR="00C71952" w:rsidRPr="00F139E6" w:rsidRDefault="00F350A7" w:rsidP="00F139E6">
      <w:pPr>
        <w:spacing w:line="360" w:lineRule="auto"/>
        <w:rPr>
          <w:rFonts w:cs="Arial"/>
          <w:szCs w:val="22"/>
        </w:rPr>
      </w:pPr>
      <w:bookmarkStart w:id="15" w:name="_Hlk178768895"/>
      <w:r w:rsidRPr="00D903FF">
        <w:rPr>
          <w:rFonts w:cs="Arial" w:hint="eastAsia"/>
          <w:szCs w:val="22"/>
        </w:rPr>
        <w:lastRenderedPageBreak/>
        <w:t>مع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الإقرار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بضرورة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إجراء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المزيد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من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التحسينات،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فإن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الخطوات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التي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اتخذتها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الدائرة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التجارية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المسؤولة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عن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توفير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خدمات</w:t>
      </w:r>
      <w:r w:rsidRPr="00D903FF">
        <w:rPr>
          <w:rFonts w:cs="Arial"/>
          <w:szCs w:val="22"/>
        </w:rPr>
        <w:t xml:space="preserve"> ‏</w:t>
      </w:r>
      <w:r w:rsidRPr="00D903FF">
        <w:rPr>
          <w:rFonts w:cs="Arial" w:hint="eastAsia"/>
          <w:szCs w:val="22"/>
        </w:rPr>
        <w:t>الترجمة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الفورية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في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القطاع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الصحي</w:t>
      </w:r>
      <w:r w:rsidRPr="00D903FF">
        <w:rPr>
          <w:rFonts w:hint="eastAsia"/>
          <w:szCs w:val="22"/>
          <w:rtl w:val="0"/>
          <w:cs/>
        </w:rPr>
        <w:t>‎</w:t>
      </w:r>
      <w:r w:rsidRPr="00D903FF">
        <w:rPr>
          <w:szCs w:val="22"/>
          <w:rtl w:val="0"/>
        </w:rPr>
        <w:t xml:space="preserve"> (BSO) </w:t>
      </w:r>
      <w:r w:rsidRPr="00D903FF">
        <w:rPr>
          <w:szCs w:val="22"/>
          <w:rtl w:val="0"/>
          <w:cs/>
        </w:rPr>
        <w:t>‎</w:t>
      </w:r>
      <w:r w:rsidRPr="00D903FF">
        <w:rPr>
          <w:rFonts w:cs="Arial" w:hint="eastAsia"/>
          <w:szCs w:val="22"/>
        </w:rPr>
        <w:t>خلال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تقييم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فريق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المبادرة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الذاتية</w:t>
      </w:r>
      <w:r w:rsidRPr="00D903FF">
        <w:rPr>
          <w:rFonts w:cs="Arial" w:hint="cs"/>
          <w:szCs w:val="22"/>
        </w:rPr>
        <w:t xml:space="preserve"> </w:t>
      </w:r>
      <w:r w:rsidRPr="00D903FF">
        <w:rPr>
          <w:szCs w:val="22"/>
          <w:rtl w:val="0"/>
        </w:rPr>
        <w:t>(OI)</w:t>
      </w:r>
      <w:r w:rsidRPr="00D903FF">
        <w:rPr>
          <w:szCs w:val="22"/>
        </w:rPr>
        <w:t>،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ضمن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جهودها</w:t>
      </w:r>
      <w:r w:rsidRPr="00D903FF">
        <w:rPr>
          <w:rFonts w:cs="Arial"/>
          <w:szCs w:val="22"/>
        </w:rPr>
        <w:t xml:space="preserve"> "</w:t>
      </w:r>
      <w:r w:rsidRPr="00EB5AE2">
        <w:rPr>
          <w:rFonts w:cs="Arial" w:hint="eastAsia"/>
          <w:color w:val="ED7D31" w:themeColor="accent2"/>
          <w:szCs w:val="22"/>
        </w:rPr>
        <w:t>لوضع</w:t>
      </w:r>
      <w:r w:rsidRPr="00EB5AE2">
        <w:rPr>
          <w:rFonts w:cs="Arial"/>
          <w:color w:val="ED7D31" w:themeColor="accent2"/>
          <w:szCs w:val="22"/>
        </w:rPr>
        <w:t xml:space="preserve"> </w:t>
      </w:r>
      <w:r w:rsidRPr="00EB5AE2">
        <w:rPr>
          <w:rFonts w:cs="Arial" w:hint="eastAsia"/>
          <w:color w:val="ED7D31" w:themeColor="accent2"/>
          <w:szCs w:val="22"/>
        </w:rPr>
        <w:t>الأمور</w:t>
      </w:r>
      <w:r w:rsidRPr="00EB5AE2">
        <w:rPr>
          <w:rFonts w:cs="Arial"/>
          <w:color w:val="ED7D31" w:themeColor="accent2"/>
          <w:szCs w:val="22"/>
        </w:rPr>
        <w:t xml:space="preserve"> </w:t>
      </w:r>
      <w:r w:rsidRPr="00EB5AE2">
        <w:rPr>
          <w:rFonts w:cs="Arial" w:hint="eastAsia"/>
          <w:color w:val="ED7D31" w:themeColor="accent2"/>
          <w:szCs w:val="22"/>
        </w:rPr>
        <w:t>في</w:t>
      </w:r>
      <w:r w:rsidRPr="00EB5AE2">
        <w:rPr>
          <w:rFonts w:cs="Arial"/>
          <w:color w:val="ED7D31" w:themeColor="accent2"/>
          <w:szCs w:val="22"/>
        </w:rPr>
        <w:t xml:space="preserve"> </w:t>
      </w:r>
      <w:r w:rsidRPr="00EB5AE2">
        <w:rPr>
          <w:rFonts w:cs="Arial" w:hint="eastAsia"/>
          <w:color w:val="ED7D31" w:themeColor="accent2"/>
          <w:szCs w:val="22"/>
        </w:rPr>
        <w:t>نصابها</w:t>
      </w:r>
      <w:r w:rsidRPr="00EB5AE2">
        <w:rPr>
          <w:rFonts w:cs="Arial"/>
          <w:color w:val="ED7D31" w:themeColor="accent2"/>
          <w:szCs w:val="22"/>
        </w:rPr>
        <w:t xml:space="preserve"> ‏</w:t>
      </w:r>
      <w:r w:rsidRPr="00EB5AE2">
        <w:rPr>
          <w:rFonts w:cs="Arial" w:hint="eastAsia"/>
          <w:color w:val="ED7D31" w:themeColor="accent2"/>
          <w:szCs w:val="22"/>
        </w:rPr>
        <w:t>الصحيح</w:t>
      </w:r>
      <w:r w:rsidRPr="00D903FF">
        <w:rPr>
          <w:rFonts w:cs="Arial"/>
          <w:szCs w:val="22"/>
        </w:rPr>
        <w:t xml:space="preserve">" </w:t>
      </w:r>
      <w:r w:rsidRPr="00D903FF">
        <w:rPr>
          <w:rFonts w:cs="Arial" w:hint="eastAsia"/>
          <w:szCs w:val="22"/>
        </w:rPr>
        <w:t>مشجعة</w:t>
      </w:r>
      <w:r w:rsidRPr="00D903FF">
        <w:rPr>
          <w:rFonts w:cs="Arial"/>
          <w:szCs w:val="22"/>
        </w:rPr>
        <w:t xml:space="preserve">. </w:t>
      </w:r>
      <w:r w:rsidRPr="00D903FF">
        <w:rPr>
          <w:rFonts w:cs="Arial" w:hint="eastAsia"/>
          <w:szCs w:val="22"/>
        </w:rPr>
        <w:t>وتشمل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هذه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الخطوات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تحسين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المعلومات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المتاحة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للجمهور،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بالإضافة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إلى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تنفيذ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برامج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تدريبية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لموظفي</w:t>
      </w:r>
      <w:r w:rsidRPr="00D903FF">
        <w:rPr>
          <w:rFonts w:cs="Arial"/>
          <w:szCs w:val="22"/>
        </w:rPr>
        <w:t xml:space="preserve"> ‏</w:t>
      </w:r>
      <w:r w:rsidRPr="00D903FF">
        <w:rPr>
          <w:rFonts w:cs="Arial" w:hint="eastAsia"/>
          <w:szCs w:val="22"/>
        </w:rPr>
        <w:t>عيادات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الأطباء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العامين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حول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خدمات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الترجمة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الفورية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وجهاً</w:t>
      </w:r>
      <w:r w:rsidRPr="00D903FF">
        <w:rPr>
          <w:rFonts w:cs="Arial"/>
          <w:szCs w:val="22"/>
        </w:rPr>
        <w:t xml:space="preserve"> </w:t>
      </w:r>
      <w:r w:rsidRPr="00D903FF">
        <w:rPr>
          <w:rFonts w:cs="Arial" w:hint="eastAsia"/>
          <w:szCs w:val="22"/>
        </w:rPr>
        <w:t>لوجه</w:t>
      </w:r>
      <w:r w:rsidRPr="00D903FF">
        <w:rPr>
          <w:rFonts w:cs="Arial"/>
          <w:szCs w:val="22"/>
        </w:rPr>
        <w:t>.‏</w:t>
      </w:r>
    </w:p>
    <w:bookmarkEnd w:id="15"/>
    <w:p w14:paraId="3CD10509" w14:textId="15E0F729" w:rsidR="00801167" w:rsidRPr="00BB54FA" w:rsidRDefault="00801167">
      <w:pPr>
        <w:spacing w:line="360" w:lineRule="auto"/>
        <w:rPr>
          <w:szCs w:val="22"/>
          <w:cs/>
        </w:rPr>
      </w:pPr>
      <w:r w:rsidRPr="00BB54FA">
        <w:rPr>
          <w:rFonts w:cs="Arial" w:hint="eastAsia"/>
          <w:szCs w:val="22"/>
        </w:rPr>
        <w:t>بالإضافة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إلى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ذلك،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يُعد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قرار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مديرية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الصحة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تضمين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مراجعة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cs"/>
          <w:szCs w:val="22"/>
        </w:rPr>
        <w:t>لكيفية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استفادة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غير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الناطقين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باللغة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الإنجليزية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cs"/>
          <w:szCs w:val="22"/>
        </w:rPr>
        <w:t>من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الخدمات</w:t>
      </w:r>
      <w:r w:rsidRPr="00BB54FA">
        <w:rPr>
          <w:rFonts w:cs="Arial"/>
          <w:szCs w:val="22"/>
        </w:rPr>
        <w:t xml:space="preserve"> ‏</w:t>
      </w:r>
      <w:r w:rsidRPr="00BB54FA">
        <w:rPr>
          <w:rFonts w:cs="Arial" w:hint="eastAsia"/>
          <w:szCs w:val="22"/>
        </w:rPr>
        <w:t>الصحية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ضمن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جدول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أعمال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مجموعة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العمل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المعنية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بالاستفادة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من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خدمات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الأطباء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العامين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خطوة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إيجابية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ومطمئنة</w:t>
      </w:r>
      <w:r w:rsidRPr="00BB54FA">
        <w:rPr>
          <w:rFonts w:cs="Arial"/>
          <w:szCs w:val="22"/>
        </w:rPr>
        <w:t xml:space="preserve">. </w:t>
      </w:r>
      <w:r w:rsidRPr="00BB54FA">
        <w:rPr>
          <w:rFonts w:cs="Arial" w:hint="eastAsia"/>
          <w:szCs w:val="22"/>
        </w:rPr>
        <w:t>وبناءً</w:t>
      </w:r>
      <w:r w:rsidRPr="00BB54FA">
        <w:rPr>
          <w:rFonts w:cs="Arial"/>
          <w:szCs w:val="22"/>
        </w:rPr>
        <w:t xml:space="preserve"> ‏</w:t>
      </w:r>
      <w:r w:rsidRPr="00BB54FA">
        <w:rPr>
          <w:rFonts w:cs="Arial" w:hint="eastAsia"/>
          <w:szCs w:val="22"/>
        </w:rPr>
        <w:t>على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ذلك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فقد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قرر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الأومبدزمان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عدم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المضي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قدمًا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في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اقتراح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إجراء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التحقيق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المبني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على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مبادرته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الذاتية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في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الوقت</w:t>
      </w:r>
      <w:r w:rsidRPr="00BB54FA">
        <w:rPr>
          <w:rFonts w:cs="Arial"/>
          <w:szCs w:val="22"/>
        </w:rPr>
        <w:t xml:space="preserve"> </w:t>
      </w:r>
      <w:r w:rsidRPr="00BB54FA">
        <w:rPr>
          <w:rFonts w:cs="Arial" w:hint="eastAsia"/>
          <w:szCs w:val="22"/>
        </w:rPr>
        <w:t>الراهن</w:t>
      </w:r>
      <w:r w:rsidRPr="00BB54FA">
        <w:rPr>
          <w:rFonts w:hint="eastAsia"/>
          <w:szCs w:val="22"/>
          <w:rtl w:val="0"/>
          <w:cs/>
        </w:rPr>
        <w:t>‎</w:t>
      </w:r>
      <w:r w:rsidRPr="00BB54FA">
        <w:rPr>
          <w:szCs w:val="22"/>
          <w:rtl w:val="0"/>
        </w:rPr>
        <w:t>.</w:t>
      </w:r>
      <w:r w:rsidRPr="00BB54FA">
        <w:rPr>
          <w:szCs w:val="22"/>
          <w:rtl w:val="0"/>
          <w:cs/>
        </w:rPr>
        <w:t>‎</w:t>
      </w:r>
    </w:p>
    <w:p w14:paraId="736F3589" w14:textId="37053FCD" w:rsidR="001B38D9" w:rsidRPr="00BB54FA" w:rsidRDefault="00801167">
      <w:pPr>
        <w:pStyle w:val="H1Blue"/>
        <w:rPr>
          <w:sz w:val="22"/>
          <w:szCs w:val="22"/>
        </w:rPr>
      </w:pPr>
      <w:r w:rsidRPr="00BB54FA">
        <w:rPr>
          <w:rFonts w:ascii="Raleway" w:hAnsi="Raleway" w:cs="Arial" w:hint="eastAsia"/>
          <w:color w:val="006D93"/>
          <w:sz w:val="22"/>
          <w:szCs w:val="22"/>
        </w:rPr>
        <w:t>نأمل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أن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تؤدي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الإجراءات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المتخذة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حتى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الآن،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إلى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جانب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التحسينات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المخطط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لها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وتنفيذ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التوصيات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المقترحة،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إلى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تعزيز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الوعي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بتوفر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خدمات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الترجمة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الفورية،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وتحسين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جودة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تقديمها،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وتشجيع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استخدامها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بشكل</w:t>
      </w:r>
      <w:r w:rsidRPr="00BB54FA">
        <w:rPr>
          <w:rFonts w:ascii="Raleway" w:hAnsi="Raleway" w:cs="Arial"/>
          <w:color w:val="006D93"/>
          <w:sz w:val="22"/>
          <w:szCs w:val="22"/>
        </w:rPr>
        <w:t xml:space="preserve"> </w:t>
      </w:r>
      <w:r w:rsidRPr="00BB54FA">
        <w:rPr>
          <w:rFonts w:ascii="Raleway" w:hAnsi="Raleway" w:cs="Arial" w:hint="eastAsia"/>
          <w:color w:val="006D93"/>
          <w:sz w:val="22"/>
          <w:szCs w:val="22"/>
        </w:rPr>
        <w:t>أكبر</w:t>
      </w:r>
      <w:r w:rsidRPr="00BB54FA">
        <w:rPr>
          <w:rFonts w:ascii="Raleway" w:hAnsi="Raleway" w:cs="Arial"/>
          <w:color w:val="006D93"/>
          <w:sz w:val="22"/>
          <w:szCs w:val="22"/>
        </w:rPr>
        <w:t>.</w:t>
      </w:r>
    </w:p>
    <w:p w14:paraId="3629BDA8" w14:textId="77777777" w:rsidR="001B38D9" w:rsidRDefault="001B38D9">
      <w:pPr>
        <w:pStyle w:val="H1Blue"/>
      </w:pPr>
    </w:p>
    <w:p w14:paraId="786461D8" w14:textId="77777777" w:rsidR="001B38D9" w:rsidRDefault="001B38D9">
      <w:pPr>
        <w:pStyle w:val="H1Blue"/>
      </w:pPr>
    </w:p>
    <w:p w14:paraId="351D4899" w14:textId="77777777" w:rsidR="001B38D9" w:rsidRDefault="001B38D9">
      <w:pPr>
        <w:pStyle w:val="H1Blue"/>
      </w:pPr>
    </w:p>
    <w:p w14:paraId="410C2B77" w14:textId="77777777" w:rsidR="001B38D9" w:rsidRDefault="001B38D9">
      <w:pPr>
        <w:pStyle w:val="H1Blue"/>
      </w:pPr>
    </w:p>
    <w:p w14:paraId="18B1360C" w14:textId="77777777" w:rsidR="001B38D9" w:rsidRDefault="001B38D9"/>
    <w:p w14:paraId="1A77F6B8" w14:textId="77777777" w:rsidR="00C71952" w:rsidRDefault="00C71952"/>
    <w:p w14:paraId="30F23790" w14:textId="77777777" w:rsidR="00C71952" w:rsidRDefault="00C71952"/>
    <w:p w14:paraId="593E568B" w14:textId="77777777" w:rsidR="00C71952" w:rsidRDefault="00C71952"/>
    <w:p w14:paraId="3768931D" w14:textId="77777777" w:rsidR="00C71952" w:rsidRDefault="00C71952"/>
    <w:p w14:paraId="5F57B5D5" w14:textId="77777777" w:rsidR="00C71952" w:rsidRDefault="00C71952"/>
    <w:p w14:paraId="48317736" w14:textId="77777777" w:rsidR="00C71952" w:rsidRDefault="00C71952"/>
    <w:p w14:paraId="0C399EC5" w14:textId="77777777" w:rsidR="00C71952" w:rsidRDefault="00C71952"/>
    <w:p w14:paraId="5DEEB6E1" w14:textId="5422F4CD" w:rsidR="001B38D9" w:rsidRPr="00446FF4" w:rsidRDefault="006F2414">
      <w:pPr>
        <w:pStyle w:val="H1Blue"/>
        <w:rPr>
          <w:bCs/>
          <w:sz w:val="96"/>
          <w:szCs w:val="96"/>
        </w:rPr>
      </w:pPr>
      <w:bookmarkStart w:id="16" w:name="BackgroundandDecisiontoReview"/>
      <w:bookmarkEnd w:id="16"/>
      <w:r w:rsidRPr="00446FF4">
        <w:rPr>
          <w:bCs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A36F29" wp14:editId="15E807AF">
                <wp:simplePos x="0" y="0"/>
                <wp:positionH relativeFrom="margin">
                  <wp:align>right</wp:align>
                </wp:positionH>
                <wp:positionV relativeFrom="paragraph">
                  <wp:posOffset>1972945</wp:posOffset>
                </wp:positionV>
                <wp:extent cx="2839085" cy="3238500"/>
                <wp:effectExtent l="0" t="0" r="18415" b="19050"/>
                <wp:wrapSquare wrapText="bothSides"/>
                <wp:docPr id="46492739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085" cy="3238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14:paraId="69931F83" w14:textId="1F944B08" w:rsidR="005C65A3" w:rsidRPr="005C65A3" w:rsidRDefault="005C65A3" w:rsidP="005C65A3">
                            <w:pPr>
                              <w:rPr>
                                <w:iCs/>
                                <w:szCs w:val="22"/>
                              </w:rPr>
                            </w:pPr>
                            <w:r w:rsidRPr="005C65A3">
                              <w:rPr>
                                <w:rFonts w:cs="Arial" w:hint="cs"/>
                                <w:iCs/>
                                <w:szCs w:val="22"/>
                              </w:rPr>
                              <w:t>"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بالنسبة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لبعض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الفئات،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بما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في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ذلك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طالبي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اللجوء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وأعضاء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الجالية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الرومانية،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فإن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القدرة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على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الاستفادة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خدمات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الطبيب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العام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يُشكل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العقبة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الأولى،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والتي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تتفاقم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لاحقًا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بسبب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العوائق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الخاصة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باللغة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وعدم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توفر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المترجمين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...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وقد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أفاد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المعنيون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بأن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العاملين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في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الرعاية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الصحية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طلبوا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طالبي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اللجوء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إحضار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صديق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للقيام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بالترجمة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لهم</w:t>
                            </w:r>
                            <w:r w:rsidRPr="005C65A3">
                              <w:rPr>
                                <w:rFonts w:hint="eastAsia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5C65A3">
                              <w:rPr>
                                <w:iCs/>
                                <w:szCs w:val="22"/>
                                <w:rtl w:val="0"/>
                              </w:rPr>
                              <w:t>"</w:t>
                            </w:r>
                            <w:r w:rsidRPr="005C65A3">
                              <w:rPr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>‏.‏</w:t>
                            </w:r>
                          </w:p>
                          <w:p w14:paraId="6518C7A6" w14:textId="1AF49F2C" w:rsidR="001B38D9" w:rsidRPr="00A75CDD" w:rsidRDefault="005C65A3" w:rsidP="005C65A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المرصد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الخاص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بالصحة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والأعراق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التابع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="00A75CDD" w:rsidRPr="00A75CDD">
                              <w:rPr>
                                <w:rFonts w:cs="Arial" w:hint="cs"/>
                                <w:b/>
                                <w:bCs/>
                                <w:i/>
                                <w:sz w:val="20"/>
                                <w:lang w:bidi="ar-JO"/>
                              </w:rPr>
                              <w:t>للقطاع الصحي الوطني</w:t>
                            </w:r>
                            <w:r w:rsidR="00487E41" w:rsidRPr="00A75CDD">
                              <w:rPr>
                                <w:rFonts w:cs="Arial" w:hint="cs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bookmarkStart w:id="17" w:name="_Hlk193890682"/>
                            <w:r w:rsidR="00A75CDD" w:rsidRPr="00A75CDD">
                              <w:rPr>
                                <w:rFonts w:cs="Arial" w:hint="cs"/>
                                <w:b/>
                                <w:bCs/>
                                <w:i/>
                                <w:sz w:val="20"/>
                                <w:lang w:bidi="ar-JO"/>
                              </w:rPr>
                              <w:t>(</w:t>
                            </w:r>
                            <w:r w:rsidR="00A75CDD" w:rsidRPr="00A75CDD">
                              <w:rPr>
                                <w:rFonts w:cs="Arial" w:hint="cs"/>
                                <w:b/>
                                <w:bCs/>
                                <w:i/>
                                <w:sz w:val="20"/>
                              </w:rPr>
                              <w:t xml:space="preserve">إن أتش إس </w:t>
                            </w:r>
                            <w:r w:rsidR="00A75CDD"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  <w:rtl w:val="0"/>
                              </w:rPr>
                              <w:t>NHS</w:t>
                            </w:r>
                            <w:r w:rsidR="00A75CDD" w:rsidRPr="00A75CDD">
                              <w:rPr>
                                <w:rFonts w:cs="Arial" w:hint="cs"/>
                                <w:b/>
                                <w:bCs/>
                                <w:i/>
                                <w:sz w:val="20"/>
                              </w:rPr>
                              <w:t>)</w:t>
                            </w:r>
                            <w:bookmarkEnd w:id="17"/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،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‏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</w:rPr>
                              <w:t>"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اللامساواة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في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الرعاية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الصحية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بسبب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العرق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: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مراجعة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‏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سريعة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للأدلة</w:t>
                            </w:r>
                            <w:r w:rsidRPr="00A75CDD">
                              <w:rPr>
                                <w:rFonts w:hint="eastAsia"/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</w:rPr>
                              <w:t>"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،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A75CDD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شباط</w:t>
                            </w:r>
                            <w:r w:rsidRPr="00A75CDD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2022‏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</w:rPr>
                              <w:t>.</w:t>
                            </w:r>
                            <w:r w:rsidRPr="00A75CDD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693E700F" w14:textId="1C2073DE" w:rsidR="001B38D9" w:rsidRDefault="001B38D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36F29" id="Rectangle: Rounded Corners 3" o:spid="_x0000_s1032" style="position:absolute;left:0;text-align:left;margin-left:172.35pt;margin-top:155.35pt;width:223.55pt;height:25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" fillcolor="window" strokecolor="#00b0f0">
                <v:textbox>
                  <w:txbxContent>
                    <w:p w14:paraId="69931F83" w14:textId="1F944B08" w:rsidR="005C65A3" w:rsidRPr="005C65A3" w:rsidRDefault="005C65A3" w:rsidP="005C65A3">
                      <w:pPr>
                        <w:rPr>
                          <w:iCs/>
                          <w:szCs w:val="22"/>
                        </w:rPr>
                      </w:pPr>
                      <w:r w:rsidRPr="005C65A3">
                        <w:rPr>
                          <w:rFonts w:cs="Arial" w:hint="cs"/>
                          <w:iCs/>
                          <w:szCs w:val="22"/>
                        </w:rPr>
                        <w:t>"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بالنسبة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لبعض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الفئات،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بما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في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ذلك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طالبي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اللجوء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وأعضاء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الجالية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الرومانية،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فإن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القدرة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على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الاستفادة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من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خدمات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الطبيب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العام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يُشكل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العقبة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الأولى،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والتي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تتفاقم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لاحقًا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بسبب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العوائق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الخاصة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باللغة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وعدم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توفر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المترجمين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...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وقد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أفاد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المعنيون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بأن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العاملين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في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الرعاية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الصحية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طلبوا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من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طالبي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اللجوء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إحضار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صديق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للقيام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بالترجمة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لهم</w:t>
                      </w:r>
                      <w:r w:rsidRPr="005C65A3">
                        <w:rPr>
                          <w:rFonts w:hint="eastAsia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5C65A3">
                        <w:rPr>
                          <w:iCs/>
                          <w:szCs w:val="22"/>
                          <w:rtl w:val="0"/>
                        </w:rPr>
                        <w:t>"</w:t>
                      </w:r>
                      <w:r w:rsidRPr="005C65A3">
                        <w:rPr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>‏.‏</w:t>
                      </w:r>
                    </w:p>
                    <w:p w14:paraId="6518C7A6" w14:textId="1AF49F2C" w:rsidR="001B38D9" w:rsidRPr="00A75CDD" w:rsidRDefault="005C65A3" w:rsidP="005C65A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المرصد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الخاص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بالصحة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والأعراق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التابع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="00A75CDD" w:rsidRPr="00A75CDD">
                        <w:rPr>
                          <w:rFonts w:cs="Arial" w:hint="cs"/>
                          <w:b/>
                          <w:bCs/>
                          <w:i/>
                          <w:sz w:val="20"/>
                          <w:lang w:bidi="ar-JO"/>
                        </w:rPr>
                        <w:t>للقطاع الصحي الوطني</w:t>
                      </w:r>
                      <w:r w:rsidR="00487E41" w:rsidRPr="00A75CDD">
                        <w:rPr>
                          <w:rFonts w:cs="Arial" w:hint="cs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bookmarkStart w:id="18" w:name="_Hlk193890682"/>
                      <w:r w:rsidR="00A75CDD" w:rsidRPr="00A75CDD">
                        <w:rPr>
                          <w:rFonts w:cs="Arial" w:hint="cs"/>
                          <w:b/>
                          <w:bCs/>
                          <w:i/>
                          <w:sz w:val="20"/>
                          <w:lang w:bidi="ar-JO"/>
                        </w:rPr>
                        <w:t>(</w:t>
                      </w:r>
                      <w:r w:rsidR="00A75CDD" w:rsidRPr="00A75CDD">
                        <w:rPr>
                          <w:rFonts w:cs="Arial" w:hint="cs"/>
                          <w:b/>
                          <w:bCs/>
                          <w:i/>
                          <w:sz w:val="20"/>
                        </w:rPr>
                        <w:t xml:space="preserve">إن أتش إس </w:t>
                      </w:r>
                      <w:r w:rsidR="00A75CDD" w:rsidRPr="00A75CDD">
                        <w:rPr>
                          <w:rFonts w:cs="Arial"/>
                          <w:b/>
                          <w:bCs/>
                          <w:i/>
                          <w:sz w:val="20"/>
                          <w:rtl w:val="0"/>
                        </w:rPr>
                        <w:t>NHS</w:t>
                      </w:r>
                      <w:r w:rsidR="00A75CDD" w:rsidRPr="00A75CDD">
                        <w:rPr>
                          <w:rFonts w:cs="Arial" w:hint="cs"/>
                          <w:b/>
                          <w:bCs/>
                          <w:i/>
                          <w:sz w:val="20"/>
                        </w:rPr>
                        <w:t>)</w:t>
                      </w:r>
                      <w:bookmarkEnd w:id="18"/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،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‏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</w:rPr>
                        <w:t>"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اللامساواة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في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الرعاية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الصحية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بسبب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العرق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: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مراجعة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‏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سريعة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للأدلة</w:t>
                      </w:r>
                      <w:r w:rsidRPr="00A75CDD">
                        <w:rPr>
                          <w:rFonts w:hint="eastAsia"/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</w:rPr>
                        <w:t>"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،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A75CDD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شباط</w:t>
                      </w:r>
                      <w:r w:rsidRPr="00A75CDD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2022‏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</w:rPr>
                        <w:t>.</w:t>
                      </w:r>
                      <w:r w:rsidRPr="00A75CDD">
                        <w:rPr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</w:p>
                    <w:p w14:paraId="693E700F" w14:textId="1C2073DE" w:rsidR="001B38D9" w:rsidRDefault="001B38D9">
                      <w:pPr>
                        <w:jc w:val="both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446FF4">
        <w:rPr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17EE08" wp14:editId="24077946">
                <wp:simplePos x="0" y="0"/>
                <wp:positionH relativeFrom="margin">
                  <wp:align>left</wp:align>
                </wp:positionH>
                <wp:positionV relativeFrom="paragraph">
                  <wp:posOffset>1943100</wp:posOffset>
                </wp:positionV>
                <wp:extent cx="3000375" cy="1733550"/>
                <wp:effectExtent l="0" t="0" r="28575" b="19050"/>
                <wp:wrapSquare wrapText="bothSides"/>
                <wp:docPr id="164185916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733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615BC23F" w14:textId="3F8280FA" w:rsidR="00276CD0" w:rsidRPr="005C65A3" w:rsidRDefault="00276CD0" w:rsidP="00276CD0">
                            <w:pPr>
                              <w:rPr>
                                <w:iCs/>
                                <w:szCs w:val="22"/>
                                <w:lang w:bidi="ar-JO"/>
                              </w:rPr>
                            </w:pPr>
                            <w:r w:rsidRPr="005C65A3">
                              <w:rPr>
                                <w:rFonts w:hint="eastAsia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5C65A3">
                              <w:rPr>
                                <w:iCs/>
                                <w:szCs w:val="22"/>
                                <w:rtl w:val="0"/>
                              </w:rPr>
                              <w:t>"</w:t>
                            </w:r>
                            <w:r w:rsidRPr="005C65A3">
                              <w:rPr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يجب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على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cs"/>
                                <w:iCs/>
                                <w:szCs w:val="22"/>
                              </w:rPr>
                              <w:t>عيادات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الأطباء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العامين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توفير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خدمة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الترجمة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الفورية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للمرضى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غير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القادرين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على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التواصل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بفعالية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باللغة</w:t>
                            </w:r>
                            <w:r w:rsidRPr="005C65A3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5C65A3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الإنجليزي</w:t>
                            </w:r>
                            <w:r w:rsidRPr="005C65A3">
                              <w:rPr>
                                <w:rFonts w:hint="cs"/>
                                <w:iCs/>
                                <w:szCs w:val="22"/>
                                <w:lang w:bidi="ar-JO"/>
                              </w:rPr>
                              <w:t>ة..."</w:t>
                            </w:r>
                          </w:p>
                          <w:p w14:paraId="052A36F1" w14:textId="1837C314" w:rsidR="001B38D9" w:rsidRPr="00276CD0" w:rsidRDefault="00276CD0" w:rsidP="00276CD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‏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الكلية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الملكية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للأطباء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العامين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-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إطار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العمل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الخاص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بالأطباء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العامين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في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أيرلندا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276CD0">
                              <w:rPr>
                                <w:rFonts w:cs="Arial" w:hint="eastAsia"/>
                                <w:b/>
                                <w:bCs/>
                                <w:i/>
                              </w:rPr>
                              <w:t>الشمالية،</w:t>
                            </w:r>
                            <w:r w:rsidRPr="00276CD0">
                              <w:rPr>
                                <w:rFonts w:cs="Arial"/>
                                <w:b/>
                                <w:bCs/>
                                <w:i/>
                              </w:rPr>
                              <w:t xml:space="preserve"> 2012‏</w:t>
                            </w:r>
                          </w:p>
                          <w:p w14:paraId="3F8A81D5" w14:textId="77777777" w:rsidR="001B38D9" w:rsidRDefault="001B38D9">
                            <w:pPr>
                              <w:rPr>
                                <w:i/>
                              </w:rPr>
                            </w:pPr>
                          </w:p>
                          <w:p w14:paraId="3FA3B0C1" w14:textId="77777777" w:rsidR="001B38D9" w:rsidRDefault="001B38D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7EE08" id="Rectangle: Rounded Corners 5" o:spid="_x0000_s1033" style="position:absolute;left:0;text-align:left;margin-left:0;margin-top:153pt;width:236.25pt;height:136.5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" fillcolor="window" strokecolor="#ffc000">
                <v:textbox>
                  <w:txbxContent>
                    <w:p w14:paraId="615BC23F" w14:textId="3F8280FA" w:rsidR="00276CD0" w:rsidRPr="005C65A3" w:rsidRDefault="00276CD0" w:rsidP="00276CD0">
                      <w:pPr>
                        <w:rPr>
                          <w:iCs/>
                          <w:szCs w:val="22"/>
                          <w:lang w:bidi="ar-JO"/>
                        </w:rPr>
                      </w:pPr>
                      <w:r w:rsidRPr="005C65A3">
                        <w:rPr>
                          <w:rFonts w:hint="eastAsia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5C65A3">
                        <w:rPr>
                          <w:iCs/>
                          <w:szCs w:val="22"/>
                          <w:rtl w:val="0"/>
                        </w:rPr>
                        <w:t>"</w:t>
                      </w:r>
                      <w:r w:rsidRPr="005C65A3">
                        <w:rPr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يجب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على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cs"/>
                          <w:iCs/>
                          <w:szCs w:val="22"/>
                        </w:rPr>
                        <w:t>عيادات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الأطباء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العامين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توفير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خدمة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الترجمة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الفورية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للمرضى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غير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القادرين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على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التواصل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بفعالية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باللغة</w:t>
                      </w:r>
                      <w:r w:rsidRPr="005C65A3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5C65A3">
                        <w:rPr>
                          <w:rFonts w:cs="Arial" w:hint="eastAsia"/>
                          <w:iCs/>
                          <w:szCs w:val="22"/>
                        </w:rPr>
                        <w:t>الإنجليزي</w:t>
                      </w:r>
                      <w:r w:rsidRPr="005C65A3">
                        <w:rPr>
                          <w:rFonts w:hint="cs"/>
                          <w:iCs/>
                          <w:szCs w:val="22"/>
                          <w:lang w:bidi="ar-JO"/>
                        </w:rPr>
                        <w:t>ة..."</w:t>
                      </w:r>
                    </w:p>
                    <w:p w14:paraId="052A36F1" w14:textId="1837C314" w:rsidR="001B38D9" w:rsidRPr="00276CD0" w:rsidRDefault="00276CD0" w:rsidP="00276CD0">
                      <w:pPr>
                        <w:rPr>
                          <w:b/>
                          <w:bCs/>
                        </w:rPr>
                      </w:pP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‏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الكلية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الملكية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للأطباء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العامين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-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إطار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العمل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الخاص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بالأطباء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العامين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في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أيرلندا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</w:t>
                      </w:r>
                      <w:r w:rsidRPr="00276CD0">
                        <w:rPr>
                          <w:rFonts w:cs="Arial" w:hint="eastAsia"/>
                          <w:b/>
                          <w:bCs/>
                          <w:i/>
                        </w:rPr>
                        <w:t>الشمالية،</w:t>
                      </w:r>
                      <w:r w:rsidRPr="00276CD0">
                        <w:rPr>
                          <w:rFonts w:cs="Arial"/>
                          <w:b/>
                          <w:bCs/>
                          <w:i/>
                        </w:rPr>
                        <w:t xml:space="preserve"> 2012‏</w:t>
                      </w:r>
                    </w:p>
                    <w:p w14:paraId="3F8A81D5" w14:textId="77777777" w:rsidR="001B38D9" w:rsidRDefault="001B38D9">
                      <w:pPr>
                        <w:rPr>
                          <w:i/>
                        </w:rPr>
                      </w:pPr>
                    </w:p>
                    <w:p w14:paraId="3FA3B0C1" w14:textId="77777777" w:rsidR="001B38D9" w:rsidRDefault="001B38D9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38F1">
        <w:rPr>
          <w:rFonts w:hint="cs"/>
          <w:bCs/>
          <w:sz w:val="96"/>
          <w:szCs w:val="96"/>
        </w:rPr>
        <w:t>نبذة</w:t>
      </w:r>
      <w:r w:rsidR="00446FF4" w:rsidRPr="00446FF4">
        <w:rPr>
          <w:rFonts w:hint="cs"/>
          <w:bCs/>
          <w:sz w:val="96"/>
          <w:szCs w:val="96"/>
        </w:rPr>
        <w:t xml:space="preserve"> </w:t>
      </w:r>
      <w:r w:rsidR="007638F1">
        <w:rPr>
          <w:rFonts w:hint="cs"/>
          <w:bCs/>
          <w:sz w:val="96"/>
          <w:szCs w:val="96"/>
          <w:lang w:bidi="ar-JO"/>
        </w:rPr>
        <w:t xml:space="preserve">عن </w:t>
      </w:r>
      <w:r w:rsidR="00446FF4" w:rsidRPr="00446FF4">
        <w:rPr>
          <w:rFonts w:hint="cs"/>
          <w:bCs/>
          <w:sz w:val="96"/>
          <w:szCs w:val="96"/>
        </w:rPr>
        <w:t>الموضوع</w:t>
      </w:r>
      <w:r w:rsidRPr="00446FF4">
        <w:rPr>
          <w:bCs/>
          <w:sz w:val="96"/>
          <w:szCs w:val="96"/>
        </w:rPr>
        <w:t xml:space="preserve"> وقرار المراجعة</w:t>
      </w:r>
    </w:p>
    <w:p w14:paraId="7A8E0F55" w14:textId="1AEFAFBC" w:rsidR="001B38D9" w:rsidRDefault="001B38D9">
      <w:pPr>
        <w:pStyle w:val="H1Blue"/>
      </w:pPr>
    </w:p>
    <w:p w14:paraId="45ADD810" w14:textId="5436EEB7" w:rsidR="005C65A3" w:rsidRDefault="002A429F">
      <w:pPr>
        <w:pStyle w:val="P68B1DB1-H2Blue7"/>
        <w:spacing w:line="360" w:lineRule="auto"/>
      </w:pPr>
      <w:r w:rsidRPr="00446FF4">
        <w:rPr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B0F52" wp14:editId="5A70BCFE">
                <wp:simplePos x="0" y="0"/>
                <wp:positionH relativeFrom="margin">
                  <wp:align>left</wp:align>
                </wp:positionH>
                <wp:positionV relativeFrom="paragraph">
                  <wp:posOffset>1809115</wp:posOffset>
                </wp:positionV>
                <wp:extent cx="3048000" cy="2444750"/>
                <wp:effectExtent l="0" t="0" r="19050" b="12700"/>
                <wp:wrapSquare wrapText="bothSides"/>
                <wp:docPr id="110802280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44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txbx>
                        <w:txbxContent>
                          <w:p w14:paraId="41528C9E" w14:textId="1379C25C" w:rsidR="002A429F" w:rsidRPr="00F139E6" w:rsidRDefault="002A429F" w:rsidP="002A429F">
                            <w:pPr>
                              <w:rPr>
                                <w:iCs/>
                                <w:szCs w:val="22"/>
                              </w:rPr>
                            </w:pPr>
                            <w:r w:rsidRPr="00F139E6">
                              <w:rPr>
                                <w:rFonts w:cs="Arial" w:hint="cs"/>
                                <w:iCs/>
                                <w:szCs w:val="22"/>
                              </w:rPr>
                              <w:t>"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أعددنا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تقريرًا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في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عام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2017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حول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التحديات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التي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تواجهها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النساء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الأقليات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العرقية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في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أيرلندا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الشمالية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عند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الحصول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على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الرعاية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الصحية،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وكانت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الترجمة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الفورية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أبرز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القضايا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المطروحة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ينبغي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دائمًا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توفير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مترجم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عند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الحاجة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...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كما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أننا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نسمع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بشكل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متكرر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عن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مشكلات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تتعلق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بالمترجمين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قبل</w:t>
                            </w:r>
                            <w:r w:rsidRPr="00F139E6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العملاء</w:t>
                            </w:r>
                            <w:r w:rsidRPr="00F139E6">
                              <w:rPr>
                                <w:rFonts w:hint="eastAsia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F139E6">
                              <w:rPr>
                                <w:iCs/>
                                <w:szCs w:val="22"/>
                                <w:rtl w:val="0"/>
                              </w:rPr>
                              <w:t>."</w:t>
                            </w:r>
                            <w:r w:rsidRPr="00F139E6">
                              <w:rPr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1084B98E" w14:textId="18BEE0F7" w:rsidR="001B38D9" w:rsidRPr="002A429F" w:rsidRDefault="002A429F" w:rsidP="002A429F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bookmarkStart w:id="19" w:name="_Hlk194071048"/>
                            <w:bookmarkStart w:id="20" w:name="_Hlk194071049"/>
                            <w:bookmarkStart w:id="21" w:name="_Hlk194071052"/>
                            <w:bookmarkStart w:id="22" w:name="_Hlk194071053"/>
                            <w:bookmarkStart w:id="23" w:name="_Hlk194071054"/>
                            <w:bookmarkStart w:id="24" w:name="_Hlk194071055"/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شهادة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شف</w:t>
                            </w:r>
                            <w:r w:rsidR="00031E5C">
                              <w:rPr>
                                <w:rFonts w:cs="Arial" w:hint="cs"/>
                                <w:b/>
                                <w:bCs/>
                                <w:i/>
                                <w:sz w:val="20"/>
                              </w:rPr>
                              <w:t>ه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ية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: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تجربة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الأقليات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العرقية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والمهاجرين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في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أيرلندا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2A429F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الشمالية،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="00D77187">
                              <w:rPr>
                                <w:rFonts w:cs="Arial" w:hint="cs"/>
                                <w:b/>
                                <w:bCs/>
                                <w:i/>
                                <w:sz w:val="20"/>
                              </w:rPr>
                              <w:t>أيلول</w:t>
                            </w:r>
                            <w:r w:rsidRPr="002A429F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2021‏</w:t>
                            </w:r>
                            <w:r w:rsidRPr="002A429F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  <w:r w:rsidRPr="002A429F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</w:rPr>
                              <w:t>.</w:t>
                            </w:r>
                            <w:r w:rsidRPr="002A429F">
                              <w:rPr>
                                <w:b/>
                                <w:bCs/>
                                <w:i/>
                                <w:sz w:val="20"/>
                                <w:rtl w:val="0"/>
                                <w:cs/>
                              </w:rPr>
                              <w:t>‎</w:t>
                            </w:r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B0F52" id="_x0000_s1034" style="position:absolute;left:0;text-align:left;margin-left:0;margin-top:142.45pt;width:240pt;height:192.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" fillcolor="window" strokecolor="#ed7d31 [3205]">
                <v:textbox>
                  <w:txbxContent>
                    <w:p w14:paraId="41528C9E" w14:textId="1379C25C" w:rsidR="002A429F" w:rsidRPr="00F139E6" w:rsidRDefault="002A429F" w:rsidP="002A429F">
                      <w:pPr>
                        <w:rPr>
                          <w:iCs/>
                          <w:szCs w:val="22"/>
                        </w:rPr>
                      </w:pPr>
                      <w:r w:rsidRPr="00F139E6">
                        <w:rPr>
                          <w:rFonts w:cs="Arial" w:hint="cs"/>
                          <w:iCs/>
                          <w:szCs w:val="22"/>
                        </w:rPr>
                        <w:t>"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أعددنا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تقريرًا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في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عام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2017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حول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التحديات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التي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تواجهها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النساء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من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الأقليات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العرقية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في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أيرلندا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الشمالية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عند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الحصول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على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الرعاية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الصحية،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وكانت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الترجمة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الفورية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من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أبرز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القضايا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المطروحة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.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ينبغي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دائمًا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توفير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مترجم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عند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الحاجة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...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كما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أننا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نسمع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بشكل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متكرر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عن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مشكلات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تتعلق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بالمترجمين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من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قبل</w:t>
                      </w:r>
                      <w:r w:rsidRPr="00F139E6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iCs/>
                          <w:szCs w:val="22"/>
                        </w:rPr>
                        <w:t>العملاء</w:t>
                      </w:r>
                      <w:r w:rsidRPr="00F139E6">
                        <w:rPr>
                          <w:rFonts w:hint="eastAsia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F139E6">
                        <w:rPr>
                          <w:iCs/>
                          <w:szCs w:val="22"/>
                          <w:rtl w:val="0"/>
                        </w:rPr>
                        <w:t>."</w:t>
                      </w:r>
                      <w:r w:rsidRPr="00F139E6">
                        <w:rPr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1084B98E" w14:textId="18BEE0F7" w:rsidR="001B38D9" w:rsidRPr="002A429F" w:rsidRDefault="002A429F" w:rsidP="002A429F">
                      <w:pPr>
                        <w:rPr>
                          <w:b/>
                          <w:bCs/>
                          <w:sz w:val="20"/>
                        </w:rPr>
                      </w:pPr>
                      <w:bookmarkStart w:id="25" w:name="_Hlk194071048"/>
                      <w:bookmarkStart w:id="26" w:name="_Hlk194071049"/>
                      <w:bookmarkStart w:id="27" w:name="_Hlk194071052"/>
                      <w:bookmarkStart w:id="28" w:name="_Hlk194071053"/>
                      <w:bookmarkStart w:id="29" w:name="_Hlk194071054"/>
                      <w:bookmarkStart w:id="30" w:name="_Hlk194071055"/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شهادة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شف</w:t>
                      </w:r>
                      <w:r w:rsidR="00031E5C">
                        <w:rPr>
                          <w:rFonts w:cs="Arial" w:hint="cs"/>
                          <w:b/>
                          <w:bCs/>
                          <w:i/>
                          <w:sz w:val="20"/>
                        </w:rPr>
                        <w:t>ه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ية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: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تجربة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الأقليات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العرقية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والمهاجرين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في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أيرلندا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2A429F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الشمالية،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="00D77187">
                        <w:rPr>
                          <w:rFonts w:cs="Arial" w:hint="cs"/>
                          <w:b/>
                          <w:bCs/>
                          <w:i/>
                          <w:sz w:val="20"/>
                        </w:rPr>
                        <w:t>أيلول</w:t>
                      </w:r>
                      <w:r w:rsidRPr="002A429F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2021‏</w:t>
                      </w:r>
                      <w:r w:rsidRPr="002A429F">
                        <w:rPr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  <w:r w:rsidRPr="002A429F">
                        <w:rPr>
                          <w:b/>
                          <w:bCs/>
                          <w:i/>
                          <w:sz w:val="20"/>
                          <w:rtl w:val="0"/>
                        </w:rPr>
                        <w:t>.</w:t>
                      </w:r>
                      <w:r w:rsidRPr="002A429F">
                        <w:rPr>
                          <w:b/>
                          <w:bCs/>
                          <w:i/>
                          <w:sz w:val="20"/>
                          <w:rtl w:val="0"/>
                          <w:cs/>
                        </w:rPr>
                        <w:t>‎</w:t>
                      </w:r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C65A3" w:rsidRPr="00446FF4">
        <w:rPr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BDEAFFE" wp14:editId="3666DD42">
                <wp:simplePos x="0" y="0"/>
                <wp:positionH relativeFrom="margin">
                  <wp:align>right</wp:align>
                </wp:positionH>
                <wp:positionV relativeFrom="paragraph">
                  <wp:posOffset>3269615</wp:posOffset>
                </wp:positionV>
                <wp:extent cx="2792730" cy="3087370"/>
                <wp:effectExtent l="0" t="0" r="26670" b="17780"/>
                <wp:wrapSquare wrapText="bothSides"/>
                <wp:docPr id="30371888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30873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14:paraId="3422CC3C" w14:textId="7D65AC39" w:rsidR="001B38D9" w:rsidRDefault="00772465">
                            <w:pPr>
                              <w:rPr>
                                <w:iCs/>
                                <w:szCs w:val="22"/>
                                <w:cs/>
                              </w:rPr>
                            </w:pPr>
                            <w:r w:rsidRPr="00772465">
                              <w:rPr>
                                <w:rFonts w:hint="eastAsia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772465">
                              <w:rPr>
                                <w:iCs/>
                                <w:szCs w:val="22"/>
                                <w:rtl w:val="0"/>
                              </w:rPr>
                              <w:t>"</w:t>
                            </w:r>
                            <w:r w:rsidRPr="00772465">
                              <w:rPr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>‏[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قالت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لي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موظفة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الاستقبال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]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إنه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يتعين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عليّ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شرح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الأعراض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بطريقة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أوضح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إذا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كنت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أرغب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في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رؤية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الطبيب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العام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أنا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مترجم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معتمد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وأعمل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لمصلحة</w:t>
                            </w:r>
                            <w:r w:rsidR="00A75CDD">
                              <w:rPr>
                                <w:rFonts w:cs="Arial" w:hint="cs"/>
                                <w:iCs/>
                                <w:szCs w:val="22"/>
                              </w:rPr>
                              <w:t xml:space="preserve"> ال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A75CDD" w:rsidRPr="009F5A79">
                              <w:rPr>
                                <w:rFonts w:cs="Arial" w:hint="eastAsia"/>
                                <w:i/>
                                <w:szCs w:val="22"/>
                              </w:rPr>
                              <w:t>‏</w:t>
                            </w:r>
                            <w:r w:rsidR="00A75CDD" w:rsidRPr="009F5A79">
                              <w:rPr>
                                <w:rFonts w:cs="Arial"/>
                                <w:iCs/>
                                <w:szCs w:val="22"/>
                              </w:rPr>
                              <w:t>(</w:t>
                            </w:r>
                            <w:r w:rsidR="00A75CDD" w:rsidRPr="009F5A79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إن</w:t>
                            </w:r>
                            <w:r w:rsidR="00A75CDD" w:rsidRPr="009F5A79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A75CDD" w:rsidRPr="009F5A79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أتش</w:t>
                            </w:r>
                            <w:r w:rsidR="00A75CDD" w:rsidRPr="009F5A79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A75CDD" w:rsidRPr="009F5A79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إس</w:t>
                            </w:r>
                            <w:r w:rsidR="00A75CDD" w:rsidRPr="009F5A79">
                              <w:rPr>
                                <w:rFonts w:cs="Arial"/>
                                <w:i/>
                                <w:szCs w:val="22"/>
                              </w:rPr>
                              <w:t xml:space="preserve"> ‏</w:t>
                            </w:r>
                            <w:r w:rsidR="00A75CDD" w:rsidRPr="009F5A79">
                              <w:rPr>
                                <w:rFonts w:cs="Arial"/>
                                <w:i/>
                                <w:szCs w:val="22"/>
                                <w:rtl w:val="0"/>
                              </w:rPr>
                              <w:t>NHS</w:t>
                            </w:r>
                            <w:r w:rsidR="00A75CDD" w:rsidRPr="009F5A79">
                              <w:rPr>
                                <w:rFonts w:cs="Arial"/>
                                <w:iCs/>
                                <w:szCs w:val="22"/>
                              </w:rPr>
                              <w:t>‏)</w:t>
                            </w:r>
                            <w:r w:rsidR="00487E41">
                              <w:rPr>
                                <w:rFonts w:cs="Arial"/>
                                <w:iCs/>
                                <w:szCs w:val="22"/>
                                <w:rtl w:val="0"/>
                              </w:rPr>
                              <w:t xml:space="preserve"> </w:t>
                            </w:r>
                            <w:r w:rsidR="00487E41" w:rsidRPr="00772465">
                              <w:rPr>
                                <w:rFonts w:cs="Arial" w:hint="cs"/>
                                <w:iCs/>
                                <w:szCs w:val="22"/>
                              </w:rPr>
                              <w:t>منذ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13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عامًا،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وإذا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كنت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غير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قادر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على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وصف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أعراض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حالتي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بما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يفي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بتوقعاتهم،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فلا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أعتقد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أن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أي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شخص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منا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نحن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أصحاب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الجنسيات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الأخرى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سيكون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قادرًا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على</w:t>
                            </w:r>
                            <w:r w:rsidRPr="00772465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ذلك</w:t>
                            </w:r>
                            <w:r w:rsidRPr="00772465">
                              <w:rPr>
                                <w:rFonts w:hint="eastAsia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772465">
                              <w:rPr>
                                <w:iCs/>
                                <w:szCs w:val="22"/>
                                <w:rtl w:val="0"/>
                              </w:rPr>
                              <w:t>."</w:t>
                            </w:r>
                            <w:r w:rsidRPr="00772465">
                              <w:rPr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48EEFA9F" w14:textId="46BEFAF5" w:rsidR="00772465" w:rsidRPr="00772465" w:rsidRDefault="00772465">
                            <w:pPr>
                              <w:rPr>
                                <w:b/>
                                <w:bCs/>
                                <w:i/>
                                <w:sz w:val="20"/>
                              </w:rPr>
                            </w:pP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مقتطف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من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شكوى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مقدمة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إلى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hint="cs"/>
                                <w:b/>
                                <w:bCs/>
                                <w:i/>
                                <w:sz w:val="20"/>
                              </w:rPr>
                              <w:t xml:space="preserve">الأومبدزمان 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>(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المريض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ب،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دراسة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772465">
                              <w:rPr>
                                <w:rFonts w:cs="Arial" w:hint="eastAsia"/>
                                <w:b/>
                                <w:bCs/>
                                <w:i/>
                                <w:sz w:val="20"/>
                              </w:rPr>
                              <w:t>الحالة</w:t>
                            </w:r>
                            <w:r w:rsidRPr="00772465">
                              <w:rPr>
                                <w:rFonts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 2).</w:t>
                            </w:r>
                          </w:p>
                          <w:p w14:paraId="1EE4A267" w14:textId="77777777" w:rsidR="001B38D9" w:rsidRDefault="001B38D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EAFFE" id="_x0000_s1035" style="position:absolute;left:0;text-align:left;margin-left:168.7pt;margin-top:257.45pt;width:219.9pt;height:243.1pt;z-index:25186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" fillcolor="window" strokecolor="#7030a0">
                <v:textbox>
                  <w:txbxContent>
                    <w:p w14:paraId="3422CC3C" w14:textId="7D65AC39" w:rsidR="001B38D9" w:rsidRDefault="00772465">
                      <w:pPr>
                        <w:rPr>
                          <w:iCs/>
                          <w:szCs w:val="22"/>
                          <w:cs/>
                        </w:rPr>
                      </w:pPr>
                      <w:r w:rsidRPr="00772465">
                        <w:rPr>
                          <w:rFonts w:hint="eastAsia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772465">
                        <w:rPr>
                          <w:iCs/>
                          <w:szCs w:val="22"/>
                          <w:rtl w:val="0"/>
                        </w:rPr>
                        <w:t>"</w:t>
                      </w:r>
                      <w:r w:rsidRPr="00772465">
                        <w:rPr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>‏[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قالت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لي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موظفة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الاستقبال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]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إنه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يتعين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عليّ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شرح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الأعراض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بطريقة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أوضح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إذا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كنت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أرغب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في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رؤية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الطبيب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العام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.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أنا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مترجم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معتمد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وأعمل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لمصلحة</w:t>
                      </w:r>
                      <w:r w:rsidR="00A75CDD">
                        <w:rPr>
                          <w:rFonts w:cs="Arial" w:hint="cs"/>
                          <w:iCs/>
                          <w:szCs w:val="22"/>
                        </w:rPr>
                        <w:t xml:space="preserve"> ال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="00A75CDD" w:rsidRPr="009F5A79">
                        <w:rPr>
                          <w:rFonts w:cs="Arial" w:hint="eastAsia"/>
                          <w:i/>
                          <w:szCs w:val="22"/>
                        </w:rPr>
                        <w:t>‏</w:t>
                      </w:r>
                      <w:r w:rsidR="00A75CDD" w:rsidRPr="009F5A79">
                        <w:rPr>
                          <w:rFonts w:cs="Arial"/>
                          <w:iCs/>
                          <w:szCs w:val="22"/>
                        </w:rPr>
                        <w:t>(</w:t>
                      </w:r>
                      <w:r w:rsidR="00A75CDD" w:rsidRPr="009F5A79">
                        <w:rPr>
                          <w:rFonts w:cs="Arial" w:hint="eastAsia"/>
                          <w:iCs/>
                          <w:szCs w:val="22"/>
                        </w:rPr>
                        <w:t>إن</w:t>
                      </w:r>
                      <w:r w:rsidR="00A75CDD" w:rsidRPr="009F5A79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="00A75CDD" w:rsidRPr="009F5A79">
                        <w:rPr>
                          <w:rFonts w:cs="Arial" w:hint="eastAsia"/>
                          <w:iCs/>
                          <w:szCs w:val="22"/>
                        </w:rPr>
                        <w:t>أتش</w:t>
                      </w:r>
                      <w:r w:rsidR="00A75CDD" w:rsidRPr="009F5A79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="00A75CDD" w:rsidRPr="009F5A79">
                        <w:rPr>
                          <w:rFonts w:cs="Arial" w:hint="eastAsia"/>
                          <w:iCs/>
                          <w:szCs w:val="22"/>
                        </w:rPr>
                        <w:t>إس</w:t>
                      </w:r>
                      <w:r w:rsidR="00A75CDD" w:rsidRPr="009F5A79">
                        <w:rPr>
                          <w:rFonts w:cs="Arial"/>
                          <w:i/>
                          <w:szCs w:val="22"/>
                        </w:rPr>
                        <w:t xml:space="preserve"> ‏</w:t>
                      </w:r>
                      <w:r w:rsidR="00A75CDD" w:rsidRPr="009F5A79">
                        <w:rPr>
                          <w:rFonts w:cs="Arial"/>
                          <w:i/>
                          <w:szCs w:val="22"/>
                          <w:rtl w:val="0"/>
                        </w:rPr>
                        <w:t>NHS</w:t>
                      </w:r>
                      <w:r w:rsidR="00A75CDD" w:rsidRPr="009F5A79">
                        <w:rPr>
                          <w:rFonts w:cs="Arial"/>
                          <w:iCs/>
                          <w:szCs w:val="22"/>
                        </w:rPr>
                        <w:t>‏)</w:t>
                      </w:r>
                      <w:r w:rsidR="00487E41">
                        <w:rPr>
                          <w:rFonts w:cs="Arial"/>
                          <w:iCs/>
                          <w:szCs w:val="22"/>
                          <w:rtl w:val="0"/>
                        </w:rPr>
                        <w:t xml:space="preserve"> </w:t>
                      </w:r>
                      <w:r w:rsidR="00487E41" w:rsidRPr="00772465">
                        <w:rPr>
                          <w:rFonts w:cs="Arial" w:hint="cs"/>
                          <w:iCs/>
                          <w:szCs w:val="22"/>
                        </w:rPr>
                        <w:t>منذ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13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عامًا،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وإذا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كنت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غير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قادر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على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وصف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أعراض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حالتي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بما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يفي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بتوقعاتهم،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فلا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أعتقد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أن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أي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شخص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منا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نحن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أصحاب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الجنسيات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الأخرى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سيكون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قادرًا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على</w:t>
                      </w:r>
                      <w:r w:rsidRPr="00772465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iCs/>
                          <w:szCs w:val="22"/>
                        </w:rPr>
                        <w:t>ذلك</w:t>
                      </w:r>
                      <w:r w:rsidRPr="00772465">
                        <w:rPr>
                          <w:rFonts w:hint="eastAsia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772465">
                        <w:rPr>
                          <w:iCs/>
                          <w:szCs w:val="22"/>
                          <w:rtl w:val="0"/>
                        </w:rPr>
                        <w:t>."</w:t>
                      </w:r>
                      <w:r w:rsidRPr="00772465">
                        <w:rPr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48EEFA9F" w14:textId="46BEFAF5" w:rsidR="00772465" w:rsidRPr="00772465" w:rsidRDefault="00772465">
                      <w:pPr>
                        <w:rPr>
                          <w:b/>
                          <w:bCs/>
                          <w:i/>
                          <w:sz w:val="20"/>
                        </w:rPr>
                      </w:pP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مقتطف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من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شكوى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مقدمة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إلى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hint="cs"/>
                          <w:b/>
                          <w:bCs/>
                          <w:i/>
                          <w:sz w:val="20"/>
                        </w:rPr>
                        <w:t xml:space="preserve">الأومبدزمان 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>(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المريض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ب،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دراسة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</w:t>
                      </w:r>
                      <w:r w:rsidRPr="00772465">
                        <w:rPr>
                          <w:rFonts w:cs="Arial" w:hint="eastAsia"/>
                          <w:b/>
                          <w:bCs/>
                          <w:i/>
                          <w:sz w:val="20"/>
                        </w:rPr>
                        <w:t>الحالة</w:t>
                      </w:r>
                      <w:r w:rsidRPr="00772465">
                        <w:rPr>
                          <w:rFonts w:cs="Arial"/>
                          <w:b/>
                          <w:bCs/>
                          <w:i/>
                          <w:sz w:val="20"/>
                        </w:rPr>
                        <w:t xml:space="preserve"> 2).</w:t>
                      </w:r>
                    </w:p>
                    <w:p w14:paraId="1EE4A267" w14:textId="77777777" w:rsidR="001B38D9" w:rsidRDefault="001B38D9">
                      <w:pPr>
                        <w:jc w:val="right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7B2E257" w14:textId="1B779708" w:rsidR="005C65A3" w:rsidRDefault="002A429F">
      <w:pPr>
        <w:pStyle w:val="P68B1DB1-H2Blue7"/>
        <w:spacing w:line="360" w:lineRule="auto"/>
      </w:pPr>
      <w:r w:rsidRPr="00446FF4">
        <w:rPr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2C1E6C" wp14:editId="5CCE57B8">
                <wp:simplePos x="0" y="0"/>
                <wp:positionH relativeFrom="margin">
                  <wp:posOffset>92710</wp:posOffset>
                </wp:positionH>
                <wp:positionV relativeFrom="paragraph">
                  <wp:posOffset>2651125</wp:posOffset>
                </wp:positionV>
                <wp:extent cx="2993390" cy="1803400"/>
                <wp:effectExtent l="0" t="0" r="16510" b="25400"/>
                <wp:wrapSquare wrapText="bothSides"/>
                <wp:docPr id="88675214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390" cy="180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2E97E271" w14:textId="61163842" w:rsidR="001B38D9" w:rsidRPr="0094164A" w:rsidRDefault="0094164A">
                            <w:pPr>
                              <w:pStyle w:val="P68B1DB1-Normal6"/>
                              <w:spacing w:line="276" w:lineRule="auto"/>
                              <w:rPr>
                                <w:i w:val="0"/>
                                <w:iCs/>
                                <w:szCs w:val="22"/>
                              </w:rPr>
                            </w:pPr>
                            <w:r w:rsidRPr="0094164A">
                              <w:rPr>
                                <w:rFonts w:hint="eastAsia"/>
                                <w:i w:val="0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94164A">
                              <w:rPr>
                                <w:i w:val="0"/>
                                <w:iCs/>
                                <w:szCs w:val="22"/>
                                <w:rtl w:val="0"/>
                              </w:rPr>
                              <w:t>"</w:t>
                            </w:r>
                            <w:r w:rsidRPr="0094164A">
                              <w:rPr>
                                <w:i w:val="0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القدرة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على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الاستفادة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الخدمات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–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تُعد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اللغة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العائق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الرئيسي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الذي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يواجه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أجابوا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على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cs"/>
                                <w:i w:val="0"/>
                                <w:iCs/>
                                <w:szCs w:val="22"/>
                              </w:rPr>
                              <w:t>الاستبانة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،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حيث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أشار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60%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منهم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إلى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أنها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تمثل</w:t>
                            </w:r>
                            <w:r w:rsidRPr="0094164A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مشكلة</w:t>
                            </w:r>
                            <w:r w:rsidRPr="0094164A">
                              <w:rPr>
                                <w:i w:val="0"/>
                                <w:iCs/>
                                <w:szCs w:val="22"/>
                              </w:rPr>
                              <w:t>..."</w:t>
                            </w:r>
                          </w:p>
                          <w:p w14:paraId="3460C236" w14:textId="1F5EE2BD" w:rsidR="001B38D9" w:rsidRPr="0094164A" w:rsidRDefault="0094164A" w:rsidP="0094164A">
                            <w:pPr>
                              <w:pStyle w:val="P68B1DB1-Normal5"/>
                              <w:rPr>
                                <w:b w:val="0"/>
                                <w:bCs/>
                              </w:rPr>
                            </w:pPr>
                            <w:bookmarkStart w:id="31" w:name="_Hlk193635251"/>
                            <w:bookmarkStart w:id="32" w:name="_Hlk193635252"/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تحليل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احتياجات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الأفراد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من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الأقليات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العرقية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المقيمين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في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مدينة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ليزبورن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cs="Arial" w:hint="cs"/>
                                <w:b w:val="0"/>
                                <w:bCs/>
                              </w:rPr>
                              <w:t>ال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مشروع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الترحيب</w:t>
                            </w:r>
                            <w:r>
                              <w:rPr>
                                <w:rFonts w:cs="Arial" w:hint="cs"/>
                                <w:b w:val="0"/>
                                <w:bCs/>
                              </w:rPr>
                              <w:t>ي</w:t>
                            </w:r>
                            <w:r w:rsidRPr="0094164A">
                              <w:rPr>
                                <w:rFonts w:cs="Arial" w:hint="eastAsia"/>
                                <w:b w:val="0"/>
                                <w:bCs/>
                              </w:rPr>
                              <w:t>،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 w:val="0"/>
                                <w:bCs/>
                              </w:rPr>
                              <w:t>حزيران</w:t>
                            </w:r>
                            <w:r w:rsidRPr="0094164A">
                              <w:rPr>
                                <w:rFonts w:cs="Arial"/>
                                <w:b w:val="0"/>
                                <w:bCs/>
                              </w:rPr>
                              <w:t xml:space="preserve"> 2021.</w:t>
                            </w:r>
                            <w:bookmarkEnd w:id="31"/>
                            <w:bookmarkEnd w:id="32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C1E6C" id="_x0000_s1036" style="position:absolute;left:0;text-align:left;margin-left:7.3pt;margin-top:208.75pt;width:235.7pt;height:142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" fillcolor="window" strokecolor="red">
                <v:textbox>
                  <w:txbxContent>
                    <w:p w14:paraId="2E97E271" w14:textId="61163842" w:rsidR="001B38D9" w:rsidRPr="0094164A" w:rsidRDefault="0094164A">
                      <w:pPr>
                        <w:pStyle w:val="P68B1DB1-Normal6"/>
                        <w:spacing w:line="276" w:lineRule="auto"/>
                        <w:rPr>
                          <w:i w:val="0"/>
                          <w:iCs/>
                          <w:szCs w:val="22"/>
                        </w:rPr>
                      </w:pPr>
                      <w:r w:rsidRPr="0094164A">
                        <w:rPr>
                          <w:rFonts w:hint="eastAsia"/>
                          <w:i w:val="0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94164A">
                        <w:rPr>
                          <w:i w:val="0"/>
                          <w:iCs/>
                          <w:szCs w:val="22"/>
                          <w:rtl w:val="0"/>
                        </w:rPr>
                        <w:t>"</w:t>
                      </w:r>
                      <w:r w:rsidRPr="0094164A">
                        <w:rPr>
                          <w:i w:val="0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القدرة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على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الاستفادة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الخدمات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–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تُعد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اللغة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العائق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الرئيسي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الذي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يواجه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أجابوا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على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cs"/>
                          <w:i w:val="0"/>
                          <w:iCs/>
                          <w:szCs w:val="22"/>
                        </w:rPr>
                        <w:t>الاستبانة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،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حيث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أشار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60%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منهم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إلى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‏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أنها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تمثل</w:t>
                      </w:r>
                      <w:r w:rsidRPr="0094164A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مشكلة</w:t>
                      </w:r>
                      <w:r w:rsidRPr="0094164A">
                        <w:rPr>
                          <w:i w:val="0"/>
                          <w:iCs/>
                          <w:szCs w:val="22"/>
                        </w:rPr>
                        <w:t>..."</w:t>
                      </w:r>
                    </w:p>
                    <w:p w14:paraId="3460C236" w14:textId="1F5EE2BD" w:rsidR="001B38D9" w:rsidRPr="0094164A" w:rsidRDefault="0094164A" w:rsidP="0094164A">
                      <w:pPr>
                        <w:pStyle w:val="P68B1DB1-Normal5"/>
                        <w:rPr>
                          <w:b w:val="0"/>
                          <w:bCs/>
                        </w:rPr>
                      </w:pPr>
                      <w:bookmarkStart w:id="33" w:name="_Hlk193635251"/>
                      <w:bookmarkStart w:id="34" w:name="_Hlk193635252"/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تحليل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احتياجات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الأفراد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من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الأقليات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العرقية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المقيمين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في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مدينة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ليزبورن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. </w:t>
                      </w:r>
                      <w:r>
                        <w:rPr>
                          <w:rFonts w:cs="Arial" w:hint="cs"/>
                          <w:b w:val="0"/>
                          <w:bCs/>
                        </w:rPr>
                        <w:t>ال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مشروع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الترحيب</w:t>
                      </w:r>
                      <w:r>
                        <w:rPr>
                          <w:rFonts w:cs="Arial" w:hint="cs"/>
                          <w:b w:val="0"/>
                          <w:bCs/>
                        </w:rPr>
                        <w:t>ي</w:t>
                      </w:r>
                      <w:r w:rsidRPr="0094164A">
                        <w:rPr>
                          <w:rFonts w:cs="Arial" w:hint="eastAsia"/>
                          <w:b w:val="0"/>
                          <w:bCs/>
                        </w:rPr>
                        <w:t>،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</w:t>
                      </w:r>
                      <w:r>
                        <w:rPr>
                          <w:rFonts w:cs="Arial" w:hint="cs"/>
                          <w:b w:val="0"/>
                          <w:bCs/>
                        </w:rPr>
                        <w:t>حزيران</w:t>
                      </w:r>
                      <w:r w:rsidRPr="0094164A">
                        <w:rPr>
                          <w:rFonts w:cs="Arial"/>
                          <w:b w:val="0"/>
                          <w:bCs/>
                        </w:rPr>
                        <w:t xml:space="preserve"> 2021.</w:t>
                      </w:r>
                      <w:bookmarkEnd w:id="33"/>
                      <w:bookmarkEnd w:id="34"/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819F257" w14:textId="014DA9CC" w:rsidR="005C65A3" w:rsidRDefault="005C65A3">
      <w:pPr>
        <w:pStyle w:val="P68B1DB1-H2Blue7"/>
        <w:spacing w:line="360" w:lineRule="auto"/>
      </w:pPr>
    </w:p>
    <w:p w14:paraId="45E03696" w14:textId="77777777" w:rsidR="00C71952" w:rsidRDefault="00C71952">
      <w:pPr>
        <w:pStyle w:val="P68B1DB1-H2Blue7"/>
        <w:spacing w:line="360" w:lineRule="auto"/>
      </w:pPr>
    </w:p>
    <w:p w14:paraId="3BD2312B" w14:textId="4D1AA2F2" w:rsidR="005C65A3" w:rsidRDefault="005C65A3">
      <w:pPr>
        <w:pStyle w:val="P68B1DB1-H2Blue7"/>
        <w:spacing w:line="360" w:lineRule="auto"/>
      </w:pPr>
    </w:p>
    <w:p w14:paraId="5EF44147" w14:textId="014AF975" w:rsidR="007638F1" w:rsidRPr="007638F1" w:rsidRDefault="007638F1">
      <w:pPr>
        <w:pStyle w:val="P68B1DB1-H2Blue7"/>
        <w:spacing w:line="360" w:lineRule="auto"/>
        <w:rPr>
          <w:b/>
          <w:bCs/>
          <w:sz w:val="48"/>
          <w:szCs w:val="48"/>
        </w:rPr>
      </w:pPr>
      <w:r w:rsidRPr="007638F1">
        <w:rPr>
          <w:rFonts w:cs="Arial" w:hint="cs"/>
          <w:b/>
          <w:bCs/>
          <w:sz w:val="48"/>
          <w:szCs w:val="48"/>
        </w:rPr>
        <w:lastRenderedPageBreak/>
        <w:t xml:space="preserve">نبذة </w:t>
      </w:r>
      <w:r w:rsidRPr="007638F1">
        <w:rPr>
          <w:rFonts w:cs="Arial" w:hint="eastAsia"/>
          <w:b/>
          <w:bCs/>
          <w:sz w:val="48"/>
          <w:szCs w:val="48"/>
        </w:rPr>
        <w:t>عن</w:t>
      </w:r>
      <w:r w:rsidRPr="007638F1">
        <w:rPr>
          <w:rFonts w:cs="Arial"/>
          <w:b/>
          <w:bCs/>
          <w:sz w:val="48"/>
          <w:szCs w:val="48"/>
        </w:rPr>
        <w:t xml:space="preserve"> </w:t>
      </w:r>
      <w:r w:rsidRPr="007638F1">
        <w:rPr>
          <w:rFonts w:cs="Arial" w:hint="eastAsia"/>
          <w:b/>
          <w:bCs/>
          <w:sz w:val="48"/>
          <w:szCs w:val="48"/>
        </w:rPr>
        <w:t>الموضوع</w:t>
      </w:r>
      <w:r w:rsidRPr="007638F1">
        <w:rPr>
          <w:rFonts w:cs="Arial"/>
          <w:b/>
          <w:bCs/>
          <w:sz w:val="48"/>
          <w:szCs w:val="48"/>
        </w:rPr>
        <w:t xml:space="preserve"> </w:t>
      </w:r>
      <w:r w:rsidRPr="007638F1">
        <w:rPr>
          <w:rFonts w:cs="Arial" w:hint="eastAsia"/>
          <w:b/>
          <w:bCs/>
          <w:sz w:val="48"/>
          <w:szCs w:val="48"/>
        </w:rPr>
        <w:t>وقرار</w:t>
      </w:r>
      <w:r w:rsidRPr="007638F1">
        <w:rPr>
          <w:rFonts w:cs="Arial"/>
          <w:b/>
          <w:bCs/>
          <w:sz w:val="48"/>
          <w:szCs w:val="48"/>
        </w:rPr>
        <w:t xml:space="preserve"> ‏</w:t>
      </w:r>
      <w:r w:rsidRPr="007638F1">
        <w:rPr>
          <w:rFonts w:cs="Arial" w:hint="eastAsia"/>
          <w:b/>
          <w:bCs/>
          <w:sz w:val="48"/>
          <w:szCs w:val="48"/>
        </w:rPr>
        <w:t>المراجعة</w:t>
      </w:r>
    </w:p>
    <w:p w14:paraId="1392A2FD" w14:textId="24B5835E" w:rsidR="001B38D9" w:rsidRPr="00F139E6" w:rsidRDefault="007638F1">
      <w:pPr>
        <w:pStyle w:val="P68B1DB1-H2Blue7"/>
        <w:spacing w:line="360" w:lineRule="auto"/>
        <w:rPr>
          <w:szCs w:val="22"/>
        </w:rPr>
      </w:pPr>
      <w:r w:rsidRPr="00F139E6">
        <w:rPr>
          <w:rFonts w:cs="Arial" w:hint="eastAsia"/>
          <w:szCs w:val="22"/>
        </w:rPr>
        <w:t>يتحمل</w:t>
      </w:r>
      <w:r w:rsidRPr="00F139E6">
        <w:rPr>
          <w:rFonts w:cs="Arial"/>
          <w:szCs w:val="22"/>
        </w:rPr>
        <w:t xml:space="preserve"> </w:t>
      </w:r>
      <w:r w:rsidR="00742BFC" w:rsidRPr="00F139E6">
        <w:rPr>
          <w:rFonts w:cs="Arial" w:hint="cs"/>
          <w:szCs w:val="22"/>
        </w:rPr>
        <w:t>العاملون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في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الرعاية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الصحية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مسؤولية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توفير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خدمة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الترجمة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الفورية،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استنادًا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إلى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المبادئ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الأخلاقية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و</w:t>
      </w:r>
      <w:r w:rsidRPr="00F139E6">
        <w:rPr>
          <w:rFonts w:cs="Arial" w:hint="cs"/>
          <w:szCs w:val="22"/>
        </w:rPr>
        <w:t>الارشادات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والتشريعات</w:t>
      </w:r>
      <w:r w:rsidR="00E709BD" w:rsidRPr="00F139E6">
        <w:rPr>
          <w:rStyle w:val="FootnoteReference"/>
          <w:rFonts w:cs="Arial"/>
          <w:szCs w:val="22"/>
        </w:rPr>
        <w:footnoteReference w:id="7"/>
      </w:r>
      <w:r w:rsidRPr="00F139E6">
        <w:rPr>
          <w:rFonts w:cs="Arial" w:hint="cs"/>
          <w:szCs w:val="22"/>
        </w:rPr>
        <w:t xml:space="preserve"> التي </w:t>
      </w:r>
      <w:r w:rsidR="008C1480" w:rsidRPr="00F139E6">
        <w:rPr>
          <w:rFonts w:cs="Arial" w:hint="cs"/>
          <w:szCs w:val="22"/>
        </w:rPr>
        <w:t>تحكم عملهم</w:t>
      </w:r>
      <w:r w:rsidRPr="00F139E6">
        <w:rPr>
          <w:szCs w:val="22"/>
        </w:rPr>
        <w:t>:</w:t>
      </w:r>
    </w:p>
    <w:p w14:paraId="18461300" w14:textId="66C60368" w:rsidR="001B38D9" w:rsidRDefault="006F2414">
      <w:pPr>
        <w:pStyle w:val="P68B1DB1-Normal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6E12FB" wp14:editId="2216DCD3">
                <wp:simplePos x="0" y="0"/>
                <wp:positionH relativeFrom="margin">
                  <wp:posOffset>-15240</wp:posOffset>
                </wp:positionH>
                <wp:positionV relativeFrom="paragraph">
                  <wp:posOffset>309245</wp:posOffset>
                </wp:positionV>
                <wp:extent cx="3000375" cy="2343150"/>
                <wp:effectExtent l="57150" t="38100" r="66675" b="76200"/>
                <wp:wrapNone/>
                <wp:docPr id="12362912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3431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45EB94" w14:textId="5E07F6A2" w:rsidR="00C71952" w:rsidRDefault="00C71952" w:rsidP="00C71952">
                            <w:pPr>
                              <w:pStyle w:val="P68B1DB1-Normal8"/>
                              <w:spacing w:after="0" w:line="276" w:lineRule="auto"/>
                              <w:rPr>
                                <w:rFonts w:cs="Arial"/>
                                <w:szCs w:val="22"/>
                              </w:rPr>
                            </w:pP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‏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>"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يجب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تقديم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المعلومات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للمرضى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بطريقة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واضحة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تسهل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عليهم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فهمها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واستخدامها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اتخاذ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قراراتهم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.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لذلك،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ينبغي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العاملين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المجال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الطبي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الاستعانة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بمترجم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فوري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أو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بخدمات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الترجمة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النصية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إذا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واجه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المريض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صعوبة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فهم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اللغة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الإنجليزية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CD5051">
                              <w:rPr>
                                <w:rFonts w:cs="Arial" w:hint="eastAsia"/>
                                <w:szCs w:val="22"/>
                              </w:rPr>
                              <w:t>المنطوقة</w:t>
                            </w:r>
                            <w:r w:rsidRPr="00CD5051">
                              <w:rPr>
                                <w:rFonts w:cs="Arial"/>
                                <w:szCs w:val="22"/>
                              </w:rPr>
                              <w:t>."‏</w:t>
                            </w:r>
                          </w:p>
                          <w:p w14:paraId="139C427D" w14:textId="77777777" w:rsidR="008C1480" w:rsidRPr="00CD5051" w:rsidRDefault="008C1480" w:rsidP="00C71952">
                            <w:pPr>
                              <w:pStyle w:val="P68B1DB1-Normal8"/>
                              <w:spacing w:after="0" w:line="276" w:lineRule="auto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33F4A49A" w14:textId="77777777" w:rsidR="00CD5051" w:rsidRDefault="00CD5051" w:rsidP="00C71952">
                            <w:pPr>
                              <w:pStyle w:val="P68B1DB1-Normal8"/>
                              <w:spacing w:after="0" w:line="276" w:lineRule="auto"/>
                            </w:pPr>
                          </w:p>
                          <w:p w14:paraId="072FC5ED" w14:textId="67B3C73C" w:rsidR="001B38D9" w:rsidRPr="00742BFC" w:rsidRDefault="00AD67F6" w:rsidP="00AD67F6">
                            <w:pPr>
                              <w:pStyle w:val="P68B1DB1-Normal8"/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42BFC">
                              <w:rPr>
                                <w:rFonts w:cs="Arial" w:hint="cs"/>
                                <w:sz w:val="18"/>
                                <w:szCs w:val="18"/>
                              </w:rPr>
                              <w:t>المجلس الطبي العام (</w:t>
                            </w:r>
                            <w:r w:rsidRPr="00742BFC">
                              <w:rPr>
                                <w:rFonts w:cs="Arial"/>
                                <w:i w:val="0"/>
                                <w:iCs/>
                                <w:sz w:val="18"/>
                                <w:szCs w:val="18"/>
                                <w:rtl w:val="0"/>
                              </w:rPr>
                              <w:t>GMC</w:t>
                            </w:r>
                            <w:r w:rsidRPr="00742BFC">
                              <w:rPr>
                                <w:rFonts w:cs="Arial" w:hint="cs"/>
                                <w:sz w:val="18"/>
                                <w:szCs w:val="18"/>
                              </w:rPr>
                              <w:t>)</w:t>
                            </w:r>
                            <w:r w:rsidRPr="00742BFC">
                              <w:rPr>
                                <w:rFonts w:cs="Arial"/>
                                <w:sz w:val="18"/>
                                <w:szCs w:val="18"/>
                                <w:rtl w:val="0"/>
                              </w:rPr>
                              <w:t>_</w:t>
                            </w:r>
                            <w:r w:rsidR="00CD5051" w:rsidRPr="00742BFC">
                              <w:rPr>
                                <w:rFonts w:hint="cs"/>
                                <w:sz w:val="18"/>
                                <w:szCs w:val="18"/>
                              </w:rPr>
                              <w:t>ال</w:t>
                            </w:r>
                            <w:r w:rsidRPr="00742BFC">
                              <w:rPr>
                                <w:sz w:val="18"/>
                                <w:szCs w:val="18"/>
                              </w:rPr>
                              <w:t>إرشادات</w:t>
                            </w:r>
                            <w:r w:rsidR="00CD5051" w:rsidRPr="00742BFC">
                              <w:rPr>
                                <w:rFonts w:hint="cs"/>
                                <w:sz w:val="18"/>
                                <w:szCs w:val="18"/>
                              </w:rPr>
                              <w:t xml:space="preserve"> المعنونة:</w:t>
                            </w:r>
                            <w:r w:rsidRPr="00742BFC">
                              <w:rPr>
                                <w:sz w:val="18"/>
                                <w:szCs w:val="18"/>
                              </w:rPr>
                              <w:t xml:space="preserve"> "الحوار المؤدي إلى اتخاذ قرار"</w:t>
                            </w:r>
                          </w:p>
                          <w:p w14:paraId="4EC8CF17" w14:textId="77777777" w:rsidR="001B38D9" w:rsidRDefault="001B38D9">
                            <w:pPr>
                              <w:spacing w:after="0" w:line="240" w:lineRule="auto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  <w:p w14:paraId="1F7C64E4" w14:textId="77777777" w:rsidR="001B38D9" w:rsidRDefault="001B38D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023735D4" w14:textId="77777777" w:rsidR="001B38D9" w:rsidRDefault="001B38D9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E12FB" id="_x0000_s1037" style="position:absolute;left:0;text-align:left;margin-left:-1.2pt;margin-top:24.35pt;width:236.25pt;height:18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" fillcolor="#a8d08d [1945]" stroked="f">
                <v:shadow on="t" color="black" opacity="41287f" offset="0,1.5pt"/>
                <v:textbox>
                  <w:txbxContent>
                    <w:p w14:paraId="1745EB94" w14:textId="5E07F6A2" w:rsidR="00C71952" w:rsidRDefault="00C71952" w:rsidP="00C71952">
                      <w:pPr>
                        <w:pStyle w:val="P68B1DB1-Normal8"/>
                        <w:spacing w:after="0" w:line="276" w:lineRule="auto"/>
                        <w:rPr>
                          <w:rFonts w:cs="Arial"/>
                          <w:szCs w:val="22"/>
                        </w:rPr>
                      </w:pPr>
                      <w:r w:rsidRPr="00CD5051">
                        <w:rPr>
                          <w:rFonts w:cs="Arial" w:hint="eastAsia"/>
                          <w:szCs w:val="22"/>
                        </w:rPr>
                        <w:t>‏</w:t>
                      </w:r>
                      <w:r w:rsidRPr="00CD5051">
                        <w:rPr>
                          <w:rFonts w:cs="Arial"/>
                          <w:szCs w:val="22"/>
                        </w:rPr>
                        <w:t>"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يجب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تقديم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المعلومات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للمرضى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بطريقة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واضحة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تسهل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عليهم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فهمها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واستخدامها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اتخاذ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قراراتهم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.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لذلك،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ينبغي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العاملين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المجال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الطبي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الاستعانة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بمترجم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فوري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أو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بخدمات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الترجمة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النصية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إذا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واجه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المريض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صعوبة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فهم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اللغة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الإنجليزية</w:t>
                      </w:r>
                      <w:r w:rsidRPr="00CD505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CD5051">
                        <w:rPr>
                          <w:rFonts w:cs="Arial" w:hint="eastAsia"/>
                          <w:szCs w:val="22"/>
                        </w:rPr>
                        <w:t>المنطوقة</w:t>
                      </w:r>
                      <w:r w:rsidRPr="00CD5051">
                        <w:rPr>
                          <w:rFonts w:cs="Arial"/>
                          <w:szCs w:val="22"/>
                        </w:rPr>
                        <w:t>."‏</w:t>
                      </w:r>
                    </w:p>
                    <w:p w14:paraId="139C427D" w14:textId="77777777" w:rsidR="008C1480" w:rsidRPr="00CD5051" w:rsidRDefault="008C1480" w:rsidP="00C71952">
                      <w:pPr>
                        <w:pStyle w:val="P68B1DB1-Normal8"/>
                        <w:spacing w:after="0" w:line="276" w:lineRule="auto"/>
                        <w:rPr>
                          <w:rFonts w:cs="Arial"/>
                          <w:szCs w:val="22"/>
                        </w:rPr>
                      </w:pPr>
                    </w:p>
                    <w:p w14:paraId="33F4A49A" w14:textId="77777777" w:rsidR="00CD5051" w:rsidRDefault="00CD5051" w:rsidP="00C71952">
                      <w:pPr>
                        <w:pStyle w:val="P68B1DB1-Normal8"/>
                        <w:spacing w:after="0" w:line="276" w:lineRule="auto"/>
                      </w:pPr>
                    </w:p>
                    <w:p w14:paraId="072FC5ED" w14:textId="67B3C73C" w:rsidR="001B38D9" w:rsidRPr="00742BFC" w:rsidRDefault="00AD67F6" w:rsidP="00AD67F6">
                      <w:pPr>
                        <w:pStyle w:val="P68B1DB1-Normal8"/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742BFC">
                        <w:rPr>
                          <w:rFonts w:cs="Arial" w:hint="cs"/>
                          <w:sz w:val="18"/>
                          <w:szCs w:val="18"/>
                        </w:rPr>
                        <w:t>المجلس الطبي العام (</w:t>
                      </w:r>
                      <w:r w:rsidRPr="00742BFC">
                        <w:rPr>
                          <w:rFonts w:cs="Arial"/>
                          <w:i w:val="0"/>
                          <w:iCs/>
                          <w:sz w:val="18"/>
                          <w:szCs w:val="18"/>
                          <w:rtl w:val="0"/>
                        </w:rPr>
                        <w:t>GMC</w:t>
                      </w:r>
                      <w:r w:rsidRPr="00742BFC">
                        <w:rPr>
                          <w:rFonts w:cs="Arial" w:hint="cs"/>
                          <w:sz w:val="18"/>
                          <w:szCs w:val="18"/>
                        </w:rPr>
                        <w:t>)</w:t>
                      </w:r>
                      <w:r w:rsidRPr="00742BFC">
                        <w:rPr>
                          <w:rFonts w:cs="Arial"/>
                          <w:sz w:val="18"/>
                          <w:szCs w:val="18"/>
                          <w:rtl w:val="0"/>
                        </w:rPr>
                        <w:t>_</w:t>
                      </w:r>
                      <w:r w:rsidR="00CD5051" w:rsidRPr="00742BFC">
                        <w:rPr>
                          <w:rFonts w:hint="cs"/>
                          <w:sz w:val="18"/>
                          <w:szCs w:val="18"/>
                        </w:rPr>
                        <w:t>ال</w:t>
                      </w:r>
                      <w:r w:rsidRPr="00742BFC">
                        <w:rPr>
                          <w:sz w:val="18"/>
                          <w:szCs w:val="18"/>
                        </w:rPr>
                        <w:t>إرشادات</w:t>
                      </w:r>
                      <w:r w:rsidR="00CD5051" w:rsidRPr="00742BFC">
                        <w:rPr>
                          <w:rFonts w:hint="cs"/>
                          <w:sz w:val="18"/>
                          <w:szCs w:val="18"/>
                        </w:rPr>
                        <w:t xml:space="preserve"> المعنونة:</w:t>
                      </w:r>
                      <w:r w:rsidRPr="00742BFC">
                        <w:rPr>
                          <w:sz w:val="18"/>
                          <w:szCs w:val="18"/>
                        </w:rPr>
                        <w:t xml:space="preserve"> "الحوار المؤدي إلى اتخاذ قرار"</w:t>
                      </w:r>
                    </w:p>
                    <w:p w14:paraId="4EC8CF17" w14:textId="77777777" w:rsidR="001B38D9" w:rsidRDefault="001B38D9">
                      <w:pPr>
                        <w:spacing w:after="0" w:line="240" w:lineRule="auto"/>
                        <w:rPr>
                          <w:i/>
                          <w:color w:val="FFFFFF" w:themeColor="background1"/>
                        </w:rPr>
                      </w:pPr>
                    </w:p>
                    <w:p w14:paraId="1F7C64E4" w14:textId="77777777" w:rsidR="001B38D9" w:rsidRDefault="001B38D9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</w:rPr>
                      </w:pPr>
                    </w:p>
                    <w:p w14:paraId="023735D4" w14:textId="77777777" w:rsidR="001B38D9" w:rsidRDefault="001B38D9">
                      <w:pPr>
                        <w:jc w:val="right"/>
                        <w:rPr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8857DA" wp14:editId="25EEB6C6">
                <wp:simplePos x="0" y="0"/>
                <wp:positionH relativeFrom="margin">
                  <wp:posOffset>3204210</wp:posOffset>
                </wp:positionH>
                <wp:positionV relativeFrom="paragraph">
                  <wp:posOffset>328295</wp:posOffset>
                </wp:positionV>
                <wp:extent cx="2971800" cy="2314575"/>
                <wp:effectExtent l="57150" t="38100" r="57150" b="85725"/>
                <wp:wrapNone/>
                <wp:docPr id="13928951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3145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9F37B7" w14:textId="28926278" w:rsidR="001B38D9" w:rsidRDefault="006F2414">
                            <w:pPr>
                              <w:pStyle w:val="P68B1DB1-Normal6"/>
                              <w:spacing w:after="0" w:line="276" w:lineRule="auto"/>
                              <w:rPr>
                                <w:color w:val="FFFFFF" w:themeColor="background1"/>
                                <w:szCs w:val="22"/>
                              </w:rPr>
                            </w:pPr>
                            <w:r w:rsidRPr="00742BFC">
                              <w:rPr>
                                <w:color w:val="FFFFFF" w:themeColor="background1"/>
                                <w:szCs w:val="22"/>
                              </w:rPr>
                              <w:t>"</w:t>
                            </w:r>
                            <w:r w:rsidR="00742BFC" w:rsidRPr="00742BFC">
                              <w:rPr>
                                <w:rFonts w:hint="cs"/>
                                <w:color w:val="FFFFFF" w:themeColor="background1"/>
                                <w:szCs w:val="22"/>
                              </w:rPr>
                              <w:t>إلى</w:t>
                            </w:r>
                            <w:r w:rsidR="00742BFC" w:rsidRPr="00742BFC">
                              <w:rPr>
                                <w:rFonts w:cs="Arial" w:hint="cs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742BFC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عيادات</w:t>
                            </w:r>
                            <w:r w:rsidR="00742BFC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742BFC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742BFC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742BFC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742BFC" w:rsidRPr="00742BFC">
                              <w:rPr>
                                <w:rFonts w:cs="Arial" w:hint="cs"/>
                                <w:color w:val="FFFFFF" w:themeColor="background1"/>
                                <w:szCs w:val="22"/>
                              </w:rPr>
                              <w:t xml:space="preserve"> كافة:</w:t>
                            </w:r>
                            <w:r w:rsidR="00742BFC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742BFC">
                              <w:rPr>
                                <w:color w:val="FFFFFF" w:themeColor="background1"/>
                                <w:szCs w:val="22"/>
                              </w:rPr>
                              <w:t>أ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كتب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إل</w:t>
                            </w:r>
                            <w:r w:rsidR="00742BFC" w:rsidRPr="00742BFC">
                              <w:rPr>
                                <w:rFonts w:cs="Arial" w:hint="cs"/>
                                <w:color w:val="FFFFFF" w:themeColor="background1"/>
                                <w:szCs w:val="22"/>
                              </w:rPr>
                              <w:t xml:space="preserve">يكم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لتذكيركم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بمسؤوليتكم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عن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توفير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خدمة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الفورية،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حيث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إنها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متاحة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ويجب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الاستفادة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منها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عند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الحاجة،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نظرًا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للتنوع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العرقي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للمرضى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المسجلين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العيادات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وأولئك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الذين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يترددون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مرافق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الرعاية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555B3" w:rsidRPr="00742BF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الأولية</w:t>
                            </w:r>
                            <w:r w:rsidR="00D555B3" w:rsidRPr="00742BF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>.</w:t>
                            </w:r>
                            <w:r w:rsidRPr="00742BFC">
                              <w:rPr>
                                <w:color w:val="FFFFFF" w:themeColor="background1"/>
                                <w:szCs w:val="22"/>
                              </w:rPr>
                              <w:t>"</w:t>
                            </w:r>
                          </w:p>
                          <w:p w14:paraId="2290C488" w14:textId="77777777" w:rsidR="008C1480" w:rsidRPr="00742BFC" w:rsidRDefault="008C1480">
                            <w:pPr>
                              <w:pStyle w:val="P68B1DB1-Normal6"/>
                              <w:spacing w:after="0" w:line="276" w:lineRule="auto"/>
                              <w:rPr>
                                <w:color w:val="FFFFFF" w:themeColor="background1"/>
                                <w:szCs w:val="22"/>
                              </w:rPr>
                            </w:pPr>
                          </w:p>
                          <w:p w14:paraId="1E7973E6" w14:textId="77777777" w:rsidR="001B38D9" w:rsidRDefault="001B38D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460061D" w14:textId="3EE224B5" w:rsidR="001B38D9" w:rsidRPr="00742BFC" w:rsidRDefault="00742BFC" w:rsidP="00742BFC">
                            <w:pPr>
                              <w:pStyle w:val="P68B1DB1-Normal10"/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مديرية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الرعاية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المتكاملة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المعروفة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الآن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باسم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مديرية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الرعاية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الأولية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) –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رسالة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موجهة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إلى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جميع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عيادات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الأطباء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العامين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في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أيرلندا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الشمالية،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2BFC">
                              <w:rPr>
                                <w:rFonts w:cs="Arial" w:hint="eastAsia"/>
                                <w:sz w:val="16"/>
                                <w:szCs w:val="16"/>
                              </w:rPr>
                              <w:t>مارس</w:t>
                            </w:r>
                            <w:r w:rsidRPr="00742BFC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857DA" id="_x0000_s1038" style="position:absolute;left:0;text-align:left;margin-left:252.3pt;margin-top:25.85pt;width:234pt;height:18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" fillcolor="#a8d08d [1945]" stroked="f">
                <v:shadow on="t" color="black" opacity="41287f" offset="0,1.5pt"/>
                <v:textbox>
                  <w:txbxContent>
                    <w:p w14:paraId="259F37B7" w14:textId="28926278" w:rsidR="001B38D9" w:rsidRDefault="006F2414">
                      <w:pPr>
                        <w:pStyle w:val="P68B1DB1-Normal6"/>
                        <w:spacing w:after="0" w:line="276" w:lineRule="auto"/>
                        <w:rPr>
                          <w:color w:val="FFFFFF" w:themeColor="background1"/>
                          <w:szCs w:val="22"/>
                        </w:rPr>
                      </w:pPr>
                      <w:r w:rsidRPr="00742BFC">
                        <w:rPr>
                          <w:color w:val="FFFFFF" w:themeColor="background1"/>
                          <w:szCs w:val="22"/>
                        </w:rPr>
                        <w:t>"</w:t>
                      </w:r>
                      <w:r w:rsidR="00742BFC" w:rsidRPr="00742BFC">
                        <w:rPr>
                          <w:rFonts w:hint="cs"/>
                          <w:color w:val="FFFFFF" w:themeColor="background1"/>
                          <w:szCs w:val="22"/>
                        </w:rPr>
                        <w:t>إلى</w:t>
                      </w:r>
                      <w:r w:rsidR="00742BFC" w:rsidRPr="00742BFC">
                        <w:rPr>
                          <w:rFonts w:cs="Arial" w:hint="cs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742BFC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عيادات</w:t>
                      </w:r>
                      <w:r w:rsidR="00742BFC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742BFC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742BFC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742BFC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742BFC" w:rsidRPr="00742BFC">
                        <w:rPr>
                          <w:rFonts w:cs="Arial" w:hint="cs"/>
                          <w:color w:val="FFFFFF" w:themeColor="background1"/>
                          <w:szCs w:val="22"/>
                        </w:rPr>
                        <w:t xml:space="preserve"> كافة:</w:t>
                      </w:r>
                      <w:r w:rsidR="00742BFC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742BFC">
                        <w:rPr>
                          <w:color w:val="FFFFFF" w:themeColor="background1"/>
                          <w:szCs w:val="22"/>
                        </w:rPr>
                        <w:t>أ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كتب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إل</w:t>
                      </w:r>
                      <w:r w:rsidR="00742BFC" w:rsidRPr="00742BFC">
                        <w:rPr>
                          <w:rFonts w:cs="Arial" w:hint="cs"/>
                          <w:color w:val="FFFFFF" w:themeColor="background1"/>
                          <w:szCs w:val="22"/>
                        </w:rPr>
                        <w:t xml:space="preserve">يكم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لتذكيركم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بمسؤوليتكم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عن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توفير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خدمة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الفورية،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حيث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إنها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متاحة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ويجب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الاستفادة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منها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عند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الحاجة،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نظرًا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للتنوع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العرقي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للمرضى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المسجلين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العيادات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وأولئك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الذين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يترددون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مرافق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الرعاية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555B3" w:rsidRPr="00742BF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الأولية</w:t>
                      </w:r>
                      <w:r w:rsidR="00D555B3" w:rsidRPr="00742BFC">
                        <w:rPr>
                          <w:rFonts w:cs="Arial"/>
                          <w:color w:val="FFFFFF" w:themeColor="background1"/>
                          <w:szCs w:val="22"/>
                        </w:rPr>
                        <w:t>.</w:t>
                      </w:r>
                      <w:r w:rsidRPr="00742BFC">
                        <w:rPr>
                          <w:color w:val="FFFFFF" w:themeColor="background1"/>
                          <w:szCs w:val="22"/>
                        </w:rPr>
                        <w:t>"</w:t>
                      </w:r>
                    </w:p>
                    <w:p w14:paraId="2290C488" w14:textId="77777777" w:rsidR="008C1480" w:rsidRPr="00742BFC" w:rsidRDefault="008C1480">
                      <w:pPr>
                        <w:pStyle w:val="P68B1DB1-Normal6"/>
                        <w:spacing w:after="0" w:line="276" w:lineRule="auto"/>
                        <w:rPr>
                          <w:color w:val="FFFFFF" w:themeColor="background1"/>
                          <w:szCs w:val="22"/>
                        </w:rPr>
                      </w:pPr>
                    </w:p>
                    <w:p w14:paraId="1E7973E6" w14:textId="77777777" w:rsidR="001B38D9" w:rsidRDefault="001B38D9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</w:rPr>
                      </w:pPr>
                    </w:p>
                    <w:p w14:paraId="3460061D" w14:textId="3EE224B5" w:rsidR="001B38D9" w:rsidRPr="00742BFC" w:rsidRDefault="00742BFC" w:rsidP="00742BFC">
                      <w:pPr>
                        <w:pStyle w:val="P68B1DB1-Normal10"/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مديرية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الرعاية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المتكاملة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(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المعروفة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الآن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باسم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مديرية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الرعاية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الأولية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) –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رسالة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موجهة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إلى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جميع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عيادات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الأطباء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العامين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في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أيرلندا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الشمالية،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42BFC">
                        <w:rPr>
                          <w:rFonts w:cs="Arial" w:hint="eastAsia"/>
                          <w:sz w:val="16"/>
                          <w:szCs w:val="16"/>
                        </w:rPr>
                        <w:t>مارس</w:t>
                      </w:r>
                      <w:r w:rsidRPr="00742BFC">
                        <w:rPr>
                          <w:rFonts w:cs="Arial"/>
                          <w:sz w:val="16"/>
                          <w:szCs w:val="16"/>
                        </w:rPr>
                        <w:t xml:space="preserve"> 2021.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DB0139" w14:textId="0A3B7D3F" w:rsidR="001B38D9" w:rsidRDefault="001B38D9"/>
    <w:p w14:paraId="1FF785FC" w14:textId="32F25A6A" w:rsidR="001B38D9" w:rsidRDefault="001B38D9"/>
    <w:p w14:paraId="0F2776BB" w14:textId="103FF4A5" w:rsidR="001B38D9" w:rsidRDefault="001B38D9"/>
    <w:p w14:paraId="15168A5A" w14:textId="6731252B" w:rsidR="001B38D9" w:rsidRDefault="006F2414">
      <w:r>
        <w:t xml:space="preserve"> </w:t>
      </w:r>
    </w:p>
    <w:p w14:paraId="1D9835D6" w14:textId="1C85C5F4" w:rsidR="001B38D9" w:rsidRDefault="001B38D9"/>
    <w:p w14:paraId="23F2E896" w14:textId="77777777" w:rsidR="001B38D9" w:rsidRDefault="001B38D9">
      <w:pPr>
        <w:pStyle w:val="H2Blue"/>
        <w:rPr>
          <w:b w:val="0"/>
          <w:color w:val="006D93"/>
          <w:sz w:val="22"/>
        </w:rPr>
      </w:pPr>
    </w:p>
    <w:p w14:paraId="59A6FA3C" w14:textId="77777777" w:rsidR="001B38D9" w:rsidRDefault="001B38D9">
      <w:pPr>
        <w:pStyle w:val="H2Blue"/>
        <w:rPr>
          <w:b w:val="0"/>
          <w:color w:val="006D93"/>
          <w:sz w:val="22"/>
        </w:rPr>
      </w:pPr>
    </w:p>
    <w:p w14:paraId="421DB835" w14:textId="77777777" w:rsidR="001B38D9" w:rsidRDefault="001B38D9">
      <w:pPr>
        <w:pStyle w:val="H2Blue"/>
        <w:spacing w:line="360" w:lineRule="auto"/>
        <w:rPr>
          <w:b w:val="0"/>
          <w:color w:val="006D93"/>
          <w:sz w:val="22"/>
        </w:rPr>
      </w:pPr>
    </w:p>
    <w:p w14:paraId="1E9B879E" w14:textId="7762B119" w:rsidR="001B38D9" w:rsidRPr="00F139E6" w:rsidRDefault="009F290F">
      <w:pPr>
        <w:pStyle w:val="H2Blue"/>
        <w:spacing w:line="360" w:lineRule="auto"/>
        <w:rPr>
          <w:rFonts w:cs="Arial"/>
          <w:b w:val="0"/>
          <w:color w:val="006D93"/>
          <w:sz w:val="22"/>
          <w:szCs w:val="22"/>
        </w:rPr>
      </w:pPr>
      <w:r w:rsidRPr="00F139E6">
        <w:rPr>
          <w:rFonts w:cs="Arial" w:hint="eastAsia"/>
          <w:b w:val="0"/>
          <w:color w:val="006D93"/>
          <w:sz w:val="22"/>
          <w:szCs w:val="22"/>
        </w:rPr>
        <w:t>إدراكًا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لهذه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المسؤولية،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تتولى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bookmarkStart w:id="35" w:name="_Hlk193932483"/>
      <w:bookmarkStart w:id="36" w:name="_Hlk193895297"/>
      <w:r w:rsidRPr="00F139E6">
        <w:rPr>
          <w:rFonts w:cs="Arial" w:hint="eastAsia"/>
          <w:b w:val="0"/>
          <w:color w:val="006D93"/>
          <w:sz w:val="22"/>
          <w:szCs w:val="22"/>
        </w:rPr>
        <w:t>مجموعة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التخطيط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الاستراتيجي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والأداء</w:t>
      </w:r>
      <w:r w:rsidRPr="00F139E6">
        <w:rPr>
          <w:rFonts w:cs="Arial"/>
          <w:b w:val="0"/>
          <w:color w:val="006D93"/>
          <w:sz w:val="22"/>
          <w:szCs w:val="22"/>
        </w:rPr>
        <w:t xml:space="preserve"> (</w:t>
      </w:r>
      <w:r w:rsidRPr="00F139E6">
        <w:rPr>
          <w:b w:val="0"/>
          <w:color w:val="006D93"/>
          <w:sz w:val="22"/>
          <w:szCs w:val="22"/>
          <w:rtl w:val="0"/>
        </w:rPr>
        <w:t>SPPG</w:t>
      </w:r>
      <w:r w:rsidRPr="00F139E6">
        <w:rPr>
          <w:rFonts w:cs="Arial"/>
          <w:b w:val="0"/>
          <w:color w:val="006D93"/>
          <w:sz w:val="22"/>
          <w:szCs w:val="22"/>
        </w:rPr>
        <w:t xml:space="preserve">) </w:t>
      </w:r>
      <w:bookmarkEnd w:id="35"/>
      <w:r w:rsidRPr="00F139E6">
        <w:rPr>
          <w:rFonts w:cs="Arial" w:hint="eastAsia"/>
          <w:b w:val="0"/>
          <w:color w:val="006D93"/>
          <w:sz w:val="22"/>
          <w:szCs w:val="22"/>
        </w:rPr>
        <w:t>التابعة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للمديرية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bookmarkEnd w:id="36"/>
      <w:r w:rsidRPr="00F139E6">
        <w:rPr>
          <w:rFonts w:cs="Arial" w:hint="eastAsia"/>
          <w:b w:val="0"/>
          <w:color w:val="006D93"/>
          <w:sz w:val="22"/>
          <w:szCs w:val="22"/>
        </w:rPr>
        <w:t>تمويل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خدمات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الترجمة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الفورية،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مما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يتيحها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للمرضى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مجانًا</w:t>
      </w:r>
      <w:r w:rsidRPr="00F139E6">
        <w:rPr>
          <w:rFonts w:cs="Arial"/>
          <w:b w:val="0"/>
          <w:color w:val="006D93"/>
          <w:sz w:val="22"/>
          <w:szCs w:val="22"/>
        </w:rPr>
        <w:t xml:space="preserve">. </w:t>
      </w:r>
      <w:r w:rsidRPr="00F139E6">
        <w:rPr>
          <w:rFonts w:cs="Arial" w:hint="eastAsia"/>
          <w:b w:val="0"/>
          <w:color w:val="006D93"/>
          <w:sz w:val="22"/>
          <w:szCs w:val="22"/>
        </w:rPr>
        <w:t>ومع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ذلك،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يجب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أن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يقوم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موظفو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الجهة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الصحية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المعنية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cs"/>
          <w:b w:val="0"/>
          <w:color w:val="006D93"/>
          <w:sz w:val="22"/>
          <w:szCs w:val="22"/>
        </w:rPr>
        <w:t>بحجز المترجم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نيابة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عن</w:t>
      </w:r>
      <w:r w:rsidRPr="00F139E6">
        <w:rPr>
          <w:rFonts w:cs="Arial"/>
          <w:b w:val="0"/>
          <w:color w:val="006D93"/>
          <w:sz w:val="22"/>
          <w:szCs w:val="22"/>
        </w:rPr>
        <w:t xml:space="preserve"> </w:t>
      </w:r>
      <w:r w:rsidRPr="00F139E6">
        <w:rPr>
          <w:rFonts w:cs="Arial" w:hint="eastAsia"/>
          <w:b w:val="0"/>
          <w:color w:val="006D93"/>
          <w:sz w:val="22"/>
          <w:szCs w:val="22"/>
        </w:rPr>
        <w:t>المريض</w:t>
      </w:r>
      <w:r w:rsidRPr="00F139E6">
        <w:rPr>
          <w:rFonts w:cs="Arial"/>
          <w:b w:val="0"/>
          <w:color w:val="006D93"/>
          <w:sz w:val="22"/>
          <w:szCs w:val="22"/>
        </w:rPr>
        <w:t>.</w:t>
      </w:r>
    </w:p>
    <w:p w14:paraId="6CBF286B" w14:textId="77777777" w:rsidR="009F290F" w:rsidRPr="00F139E6" w:rsidRDefault="009F290F" w:rsidP="009F290F">
      <w:pPr>
        <w:rPr>
          <w:szCs w:val="22"/>
        </w:rPr>
      </w:pPr>
    </w:p>
    <w:p w14:paraId="2A8827F0" w14:textId="77777777" w:rsidR="00E709BD" w:rsidRPr="00F139E6" w:rsidRDefault="00E709BD" w:rsidP="00E709BD">
      <w:pPr>
        <w:spacing w:line="360" w:lineRule="auto"/>
        <w:rPr>
          <w:szCs w:val="22"/>
          <w:rtl w:val="0"/>
        </w:rPr>
      </w:pPr>
      <w:r w:rsidRPr="00F139E6">
        <w:rPr>
          <w:rFonts w:cs="Arial" w:hint="eastAsia"/>
          <w:szCs w:val="22"/>
        </w:rPr>
        <w:t>أعربت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الهيئات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المناصرة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لغير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الناطقين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بالإنجليزية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للأومبدزمان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عن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قلقها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بشأن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مدى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توفير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عيادات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الأطباء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العامين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لخدمات</w:t>
      </w:r>
      <w:r w:rsidRPr="00F139E6">
        <w:rPr>
          <w:rFonts w:cs="Arial"/>
          <w:szCs w:val="22"/>
        </w:rPr>
        <w:t xml:space="preserve"> ‏</w:t>
      </w:r>
      <w:r w:rsidRPr="00F139E6">
        <w:rPr>
          <w:rFonts w:cs="Arial" w:hint="eastAsia"/>
          <w:szCs w:val="22"/>
        </w:rPr>
        <w:t>الترجمة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الفورية،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ومن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هذه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المخاوف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  <w:rtl w:val="0"/>
        </w:rPr>
        <w:t>:</w:t>
      </w:r>
      <w:r w:rsidRPr="00F139E6">
        <w:rPr>
          <w:szCs w:val="22"/>
          <w:rtl w:val="0"/>
          <w:cs/>
        </w:rPr>
        <w:t>‎</w:t>
      </w:r>
    </w:p>
    <w:p w14:paraId="4470EACB" w14:textId="77777777" w:rsidR="00E709BD" w:rsidRPr="00F139E6" w:rsidRDefault="00E709BD" w:rsidP="00E709BD">
      <w:pPr>
        <w:pStyle w:val="ListParagraph"/>
        <w:numPr>
          <w:ilvl w:val="0"/>
          <w:numId w:val="16"/>
        </w:numPr>
        <w:spacing w:line="360" w:lineRule="auto"/>
        <w:rPr>
          <w:szCs w:val="22"/>
          <w:rtl w:val="0"/>
        </w:rPr>
      </w:pPr>
      <w:r w:rsidRPr="00F139E6">
        <w:rPr>
          <w:rFonts w:cs="Arial" w:hint="eastAsia"/>
          <w:szCs w:val="22"/>
        </w:rPr>
        <w:t>تحميل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المريض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مسؤولية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تأمين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المترجم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الفوري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بنفسه،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مما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يؤدي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إلى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أن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يقوم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أفراد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الأسرة،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بمن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فيهم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الأطفال،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بدور</w:t>
      </w:r>
      <w:r w:rsidRPr="00F139E6">
        <w:rPr>
          <w:rFonts w:cs="Arial"/>
          <w:szCs w:val="22"/>
        </w:rPr>
        <w:t xml:space="preserve"> ‏</w:t>
      </w:r>
      <w:r w:rsidRPr="00F139E6">
        <w:rPr>
          <w:rFonts w:cs="Arial" w:hint="eastAsia"/>
          <w:szCs w:val="22"/>
        </w:rPr>
        <w:t>المترجمين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  <w:rtl w:val="0"/>
        </w:rPr>
        <w:t>.</w:t>
      </w:r>
      <w:r w:rsidRPr="00F139E6">
        <w:rPr>
          <w:szCs w:val="22"/>
          <w:rtl w:val="0"/>
          <w:cs/>
        </w:rPr>
        <w:t>‎</w:t>
      </w:r>
    </w:p>
    <w:p w14:paraId="3AEC47F6" w14:textId="77777777" w:rsidR="00E709BD" w:rsidRPr="00F139E6" w:rsidRDefault="00E709BD" w:rsidP="00E709BD">
      <w:pPr>
        <w:pStyle w:val="ListParagraph"/>
        <w:numPr>
          <w:ilvl w:val="0"/>
          <w:numId w:val="16"/>
        </w:numPr>
        <w:spacing w:line="360" w:lineRule="auto"/>
        <w:rPr>
          <w:szCs w:val="22"/>
          <w:rtl w:val="0"/>
        </w:rPr>
      </w:pPr>
      <w:r w:rsidRPr="00F139E6">
        <w:rPr>
          <w:rFonts w:cs="Arial" w:hint="eastAsia"/>
          <w:szCs w:val="22"/>
        </w:rPr>
        <w:t>تقديم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المعلومات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للمرضى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باللغة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الإنجليزية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فقط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رغم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إبلاغهم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لعيادات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الأطباء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العامين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بعدم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إجادتهم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للغة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الإنجليزية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  <w:rtl w:val="0"/>
        </w:rPr>
        <w:t>.</w:t>
      </w:r>
      <w:r w:rsidRPr="00F139E6">
        <w:rPr>
          <w:szCs w:val="22"/>
          <w:rtl w:val="0"/>
          <w:cs/>
        </w:rPr>
        <w:t>‎</w:t>
      </w:r>
    </w:p>
    <w:p w14:paraId="15917685" w14:textId="77777777" w:rsidR="00E709BD" w:rsidRPr="00F139E6" w:rsidRDefault="00E709BD" w:rsidP="00E709BD">
      <w:pPr>
        <w:pStyle w:val="ListParagraph"/>
        <w:numPr>
          <w:ilvl w:val="0"/>
          <w:numId w:val="16"/>
        </w:numPr>
        <w:spacing w:line="360" w:lineRule="auto"/>
        <w:rPr>
          <w:szCs w:val="22"/>
          <w:rtl w:val="0"/>
        </w:rPr>
      </w:pPr>
      <w:r w:rsidRPr="00F139E6">
        <w:rPr>
          <w:rFonts w:cs="Arial" w:hint="eastAsia"/>
          <w:szCs w:val="22"/>
        </w:rPr>
        <w:t>الاستعانة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بالمستشارين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أو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المجموعات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المناصرة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لغير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الناطقين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بالإنجليزية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للمساعدة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في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عملية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الترجمة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  <w:rtl w:val="0"/>
        </w:rPr>
        <w:t>.</w:t>
      </w:r>
      <w:r w:rsidRPr="00F139E6">
        <w:rPr>
          <w:szCs w:val="22"/>
          <w:rtl w:val="0"/>
          <w:cs/>
        </w:rPr>
        <w:t>‎</w:t>
      </w:r>
    </w:p>
    <w:p w14:paraId="087C911B" w14:textId="77777777" w:rsidR="00E709BD" w:rsidRPr="00F139E6" w:rsidRDefault="00E709BD" w:rsidP="00E709BD">
      <w:pPr>
        <w:pStyle w:val="ListParagraph"/>
        <w:numPr>
          <w:ilvl w:val="0"/>
          <w:numId w:val="16"/>
        </w:numPr>
        <w:spacing w:line="360" w:lineRule="auto"/>
        <w:rPr>
          <w:szCs w:val="22"/>
          <w:rtl w:val="0"/>
        </w:rPr>
      </w:pPr>
      <w:r w:rsidRPr="00F139E6">
        <w:rPr>
          <w:rFonts w:cs="Arial" w:hint="eastAsia"/>
          <w:szCs w:val="22"/>
        </w:rPr>
        <w:t>رفض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بعض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عيادات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الأطباء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العامين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العمل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على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توفير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مترجم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فوري،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وكذلك</w:t>
      </w:r>
    </w:p>
    <w:p w14:paraId="2DD7628C" w14:textId="77777777" w:rsidR="00E709BD" w:rsidRPr="00F139E6" w:rsidRDefault="00E709BD" w:rsidP="00E709BD">
      <w:pPr>
        <w:pStyle w:val="ListParagraph"/>
        <w:numPr>
          <w:ilvl w:val="0"/>
          <w:numId w:val="16"/>
        </w:numPr>
        <w:spacing w:line="360" w:lineRule="auto"/>
        <w:rPr>
          <w:szCs w:val="22"/>
          <w:rtl w:val="0"/>
          <w:cs/>
        </w:rPr>
      </w:pPr>
      <w:r w:rsidRPr="00F139E6">
        <w:rPr>
          <w:rFonts w:cs="Arial" w:hint="eastAsia"/>
          <w:szCs w:val="22"/>
        </w:rPr>
        <w:t>ارتفاع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اعداد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المرضى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المسجلين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في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العيادات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التي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يُعرف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عنها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توفير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خدمات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الترجمة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الفورية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  <w:rtl w:val="0"/>
        </w:rPr>
        <w:t>.</w:t>
      </w:r>
      <w:r w:rsidRPr="00F139E6">
        <w:rPr>
          <w:szCs w:val="22"/>
          <w:rtl w:val="0"/>
          <w:cs/>
        </w:rPr>
        <w:t>‎</w:t>
      </w:r>
    </w:p>
    <w:p w14:paraId="3F0A264D" w14:textId="77777777" w:rsidR="00E709BD" w:rsidRDefault="00E709BD" w:rsidP="00E709BD">
      <w:pPr>
        <w:spacing w:line="360" w:lineRule="auto"/>
      </w:pPr>
    </w:p>
    <w:p w14:paraId="7F7EAE4A" w14:textId="77777777" w:rsidR="00E709BD" w:rsidRDefault="00E709BD" w:rsidP="00E709BD">
      <w:pPr>
        <w:spacing w:line="360" w:lineRule="auto"/>
      </w:pPr>
    </w:p>
    <w:p w14:paraId="78E0E504" w14:textId="7E478D1D" w:rsidR="001B38D9" w:rsidRPr="00E709BD" w:rsidRDefault="001B38D9">
      <w:pPr>
        <w:spacing w:line="360" w:lineRule="auto"/>
      </w:pPr>
    </w:p>
    <w:p w14:paraId="24FCC1E1" w14:textId="7DF6C098" w:rsidR="001B38D9" w:rsidRPr="00F139E6" w:rsidRDefault="006F2414">
      <w:pPr>
        <w:spacing w:line="360" w:lineRule="auto"/>
        <w:rPr>
          <w:szCs w:val="22"/>
        </w:rPr>
      </w:pPr>
      <w:r w:rsidRPr="00F139E6">
        <w:rPr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0A0432" wp14:editId="74DD8FAA">
                <wp:simplePos x="0" y="0"/>
                <wp:positionH relativeFrom="margin">
                  <wp:posOffset>-79616</wp:posOffset>
                </wp:positionH>
                <wp:positionV relativeFrom="paragraph">
                  <wp:posOffset>557442</wp:posOffset>
                </wp:positionV>
                <wp:extent cx="2876550" cy="2642038"/>
                <wp:effectExtent l="57150" t="38100" r="57150" b="82550"/>
                <wp:wrapNone/>
                <wp:docPr id="181241509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642038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42E75" w14:textId="1DE8827B" w:rsidR="00CD61B2" w:rsidRPr="00CD61B2" w:rsidRDefault="006F2414" w:rsidP="00CD61B2">
                            <w:pPr>
                              <w:pStyle w:val="P68B1DB1-Normal8"/>
                              <w:spacing w:line="276" w:lineRule="auto"/>
                              <w:rPr>
                                <w:i w:val="0"/>
                                <w:iCs/>
                                <w:szCs w:val="22"/>
                              </w:rPr>
                            </w:pPr>
                            <w:r w:rsidRPr="00CD61B2">
                              <w:rPr>
                                <w:i w:val="0"/>
                                <w:iCs/>
                                <w:szCs w:val="22"/>
                              </w:rPr>
                              <w:t>“</w:t>
                            </w:r>
                            <w:r w:rsidR="00CD61B2" w:rsidRPr="00CD61B2">
                              <w:rPr>
                                <w:i w:val="0"/>
                                <w:iCs/>
                                <w:szCs w:val="22"/>
                                <w:rtl w:val="0"/>
                              </w:rPr>
                              <w:t>…</w:t>
                            </w:r>
                            <w:r w:rsidR="00CD61B2" w:rsidRPr="00CD61B2">
                              <w:rPr>
                                <w:i w:val="0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بين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عينة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تضم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207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نساء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جنسيات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مختلفة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وإقامات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مختلفة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قمنا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بمقابلتهن،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أفادت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أكثر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11%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منهن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بأنه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سبق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لهن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‏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وأن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ذهبن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إلى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الطبيب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العام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وطلبن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مترجمًا،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لكن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لم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يتم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توفيره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لهن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.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هذه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نسبة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ليست</w:t>
                            </w:r>
                            <w:r w:rsidR="00CD61B2" w:rsidRPr="00CD61B2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CD61B2" w:rsidRPr="00CD61B2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ضئيلة</w:t>
                            </w:r>
                            <w:r w:rsidR="00CD61B2" w:rsidRPr="00CD61B2">
                              <w:rPr>
                                <w:rFonts w:hint="eastAsia"/>
                                <w:i w:val="0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CD61B2" w:rsidRPr="00CD61B2">
                              <w:rPr>
                                <w:rFonts w:hint="eastAsia"/>
                                <w:i w:val="0"/>
                                <w:iCs/>
                                <w:szCs w:val="22"/>
                                <w:rtl w:val="0"/>
                              </w:rPr>
                              <w:t>…</w:t>
                            </w:r>
                            <w:r w:rsidR="00CD61B2" w:rsidRPr="00CD61B2">
                              <w:rPr>
                                <w:i w:val="0"/>
                                <w:iCs/>
                                <w:szCs w:val="22"/>
                                <w:rtl w:val="0"/>
                              </w:rPr>
                              <w:t>"</w:t>
                            </w:r>
                            <w:r w:rsidR="00CD61B2" w:rsidRPr="00CD61B2">
                              <w:rPr>
                                <w:i w:val="0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3653DFEF" w14:textId="34614A95" w:rsidR="001B38D9" w:rsidRPr="00CD61B2" w:rsidRDefault="00CD61B2" w:rsidP="00CD61B2">
                            <w:pPr>
                              <w:pStyle w:val="P68B1DB1-Normal8"/>
                              <w:spacing w:line="27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شهادة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شف</w:t>
                            </w:r>
                            <w:r w:rsidR="00031E5C">
                              <w:rPr>
                                <w:rFonts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t>ه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ية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تجربة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الأقليات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العرقية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والمهاجرين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في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أيرلندا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61B2">
                              <w:rPr>
                                <w:rFonts w:cs="Arial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الشمالية،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7187">
                              <w:rPr>
                                <w:rFonts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t>أيلول</w:t>
                            </w:r>
                            <w:r w:rsidRPr="00CD61B2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2021‏</w:t>
                            </w:r>
                            <w:r w:rsidRPr="00CD61B2">
                              <w:rPr>
                                <w:b/>
                                <w:bCs/>
                                <w:sz w:val="18"/>
                                <w:szCs w:val="18"/>
                                <w:rtl w:val="0"/>
                                <w:cs/>
                              </w:rPr>
                              <w:t>‎</w:t>
                            </w:r>
                            <w:r w:rsidRPr="00CD61B2">
                              <w:rPr>
                                <w:b/>
                                <w:bCs/>
                                <w:sz w:val="18"/>
                                <w:szCs w:val="18"/>
                                <w:rtl w:val="0"/>
                              </w:rPr>
                              <w:t>.</w:t>
                            </w:r>
                            <w:r w:rsidRPr="00CD61B2">
                              <w:rPr>
                                <w:b/>
                                <w:bCs/>
                                <w:sz w:val="18"/>
                                <w:szCs w:val="18"/>
                                <w:rtl w:val="0"/>
                                <w:cs/>
                              </w:rPr>
                              <w:t>‎</w:t>
                            </w:r>
                            <w:r w:rsidRPr="00CD61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FB65425" w14:textId="77777777" w:rsidR="001B38D9" w:rsidRDefault="001B38D9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  <w:p w14:paraId="082A1544" w14:textId="77777777" w:rsidR="001B38D9" w:rsidRDefault="001B38D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A0432" id="_x0000_s1039" style="position:absolute;left:0;text-align:left;margin-left:-6.25pt;margin-top:43.9pt;width:226.5pt;height:208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" fillcolor="#2f5496 [2408]" stroked="f">
                <v:shadow on="t" color="black" opacity="41287f" offset="0,1.5pt"/>
                <v:textbox>
                  <w:txbxContent>
                    <w:p w14:paraId="40842E75" w14:textId="1DE8827B" w:rsidR="00CD61B2" w:rsidRPr="00CD61B2" w:rsidRDefault="006F2414" w:rsidP="00CD61B2">
                      <w:pPr>
                        <w:pStyle w:val="P68B1DB1-Normal8"/>
                        <w:spacing w:line="276" w:lineRule="auto"/>
                        <w:rPr>
                          <w:i w:val="0"/>
                          <w:iCs/>
                          <w:szCs w:val="22"/>
                        </w:rPr>
                      </w:pPr>
                      <w:r w:rsidRPr="00CD61B2">
                        <w:rPr>
                          <w:i w:val="0"/>
                          <w:iCs/>
                          <w:szCs w:val="22"/>
                        </w:rPr>
                        <w:t>“</w:t>
                      </w:r>
                      <w:r w:rsidR="00CD61B2" w:rsidRPr="00CD61B2">
                        <w:rPr>
                          <w:i w:val="0"/>
                          <w:iCs/>
                          <w:szCs w:val="22"/>
                          <w:rtl w:val="0"/>
                        </w:rPr>
                        <w:t>…</w:t>
                      </w:r>
                      <w:r w:rsidR="00CD61B2" w:rsidRPr="00CD61B2">
                        <w:rPr>
                          <w:i w:val="0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بين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عينة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تضم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207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نساء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جنسيات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مختلفة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وإقامات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مختلفة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قمنا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بمقابلتهن،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أفادت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أكثر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11%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منهن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بأنه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سبق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لهن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‏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وأن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ذهبن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إلى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الطبيب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العام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وطلبن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مترجمًا،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لكن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لم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يتم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توفيره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لهن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.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هذه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نسبة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ليست</w:t>
                      </w:r>
                      <w:r w:rsidR="00CD61B2" w:rsidRPr="00CD61B2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CD61B2" w:rsidRPr="00CD61B2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ضئيلة</w:t>
                      </w:r>
                      <w:r w:rsidR="00CD61B2" w:rsidRPr="00CD61B2">
                        <w:rPr>
                          <w:rFonts w:hint="eastAsia"/>
                          <w:i w:val="0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="00CD61B2" w:rsidRPr="00CD61B2">
                        <w:rPr>
                          <w:rFonts w:hint="eastAsia"/>
                          <w:i w:val="0"/>
                          <w:iCs/>
                          <w:szCs w:val="22"/>
                          <w:rtl w:val="0"/>
                        </w:rPr>
                        <w:t>…</w:t>
                      </w:r>
                      <w:r w:rsidR="00CD61B2" w:rsidRPr="00CD61B2">
                        <w:rPr>
                          <w:i w:val="0"/>
                          <w:iCs/>
                          <w:szCs w:val="22"/>
                          <w:rtl w:val="0"/>
                        </w:rPr>
                        <w:t>"</w:t>
                      </w:r>
                      <w:r w:rsidR="00CD61B2" w:rsidRPr="00CD61B2">
                        <w:rPr>
                          <w:i w:val="0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3653DFEF" w14:textId="34614A95" w:rsidR="001B38D9" w:rsidRPr="00CD61B2" w:rsidRDefault="00CD61B2" w:rsidP="00CD61B2">
                      <w:pPr>
                        <w:pStyle w:val="P68B1DB1-Normal8"/>
                        <w:spacing w:line="27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شهادة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شف</w:t>
                      </w:r>
                      <w:r w:rsidR="00031E5C">
                        <w:rPr>
                          <w:rFonts w:cs="Arial" w:hint="cs"/>
                          <w:b/>
                          <w:bCs/>
                          <w:sz w:val="18"/>
                          <w:szCs w:val="18"/>
                        </w:rPr>
                        <w:t>ه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ية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تجربة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الأقليات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العرقية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والمهاجرين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في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أيرلندا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D61B2">
                        <w:rPr>
                          <w:rFonts w:cs="Arial" w:hint="eastAsia"/>
                          <w:b/>
                          <w:bCs/>
                          <w:sz w:val="18"/>
                          <w:szCs w:val="18"/>
                        </w:rPr>
                        <w:t>الشمالية،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77187">
                        <w:rPr>
                          <w:rFonts w:cs="Arial" w:hint="cs"/>
                          <w:b/>
                          <w:bCs/>
                          <w:sz w:val="18"/>
                          <w:szCs w:val="18"/>
                        </w:rPr>
                        <w:t>أيلول</w:t>
                      </w:r>
                      <w:r w:rsidRPr="00CD61B2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2021‏</w:t>
                      </w:r>
                      <w:r w:rsidRPr="00CD61B2">
                        <w:rPr>
                          <w:b/>
                          <w:bCs/>
                          <w:sz w:val="18"/>
                          <w:szCs w:val="18"/>
                          <w:rtl w:val="0"/>
                          <w:cs/>
                        </w:rPr>
                        <w:t>‎</w:t>
                      </w:r>
                      <w:r w:rsidRPr="00CD61B2">
                        <w:rPr>
                          <w:b/>
                          <w:bCs/>
                          <w:sz w:val="18"/>
                          <w:szCs w:val="18"/>
                          <w:rtl w:val="0"/>
                        </w:rPr>
                        <w:t>.</w:t>
                      </w:r>
                      <w:r w:rsidRPr="00CD61B2">
                        <w:rPr>
                          <w:b/>
                          <w:bCs/>
                          <w:sz w:val="18"/>
                          <w:szCs w:val="18"/>
                          <w:rtl w:val="0"/>
                          <w:cs/>
                        </w:rPr>
                        <w:t>‎</w:t>
                      </w:r>
                      <w:r w:rsidRPr="00CD61B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FB65425" w14:textId="77777777" w:rsidR="001B38D9" w:rsidRDefault="001B38D9">
                      <w:pPr>
                        <w:jc w:val="center"/>
                        <w:rPr>
                          <w:i/>
                          <w:color w:val="FFFFFF" w:themeColor="background1"/>
                        </w:rPr>
                      </w:pPr>
                    </w:p>
                    <w:p w14:paraId="082A1544" w14:textId="77777777" w:rsidR="001B38D9" w:rsidRDefault="001B38D9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39E6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D8639D" wp14:editId="620035B2">
                <wp:simplePos x="0" y="0"/>
                <wp:positionH relativeFrom="margin">
                  <wp:posOffset>3026191</wp:posOffset>
                </wp:positionH>
                <wp:positionV relativeFrom="paragraph">
                  <wp:posOffset>557441</wp:posOffset>
                </wp:positionV>
                <wp:extent cx="3152775" cy="2626273"/>
                <wp:effectExtent l="57150" t="38100" r="66675" b="79375"/>
                <wp:wrapNone/>
                <wp:docPr id="29046430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26273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23C13" w14:textId="1A0A0B28" w:rsidR="001B38D9" w:rsidRPr="00B851D9" w:rsidRDefault="006F2414">
                            <w:pPr>
                              <w:pStyle w:val="P68B1DB1-Normal8"/>
                              <w:spacing w:line="276" w:lineRule="auto"/>
                              <w:rPr>
                                <w:b/>
                                <w:i w:val="0"/>
                                <w:iCs/>
                                <w:szCs w:val="22"/>
                              </w:rPr>
                            </w:pPr>
                            <w:r w:rsidRPr="00B851D9">
                              <w:rPr>
                                <w:i w:val="0"/>
                                <w:iCs/>
                                <w:szCs w:val="22"/>
                              </w:rPr>
                              <w:t>“</w:t>
                            </w:r>
                            <w:r w:rsidRPr="00B851D9">
                              <w:rPr>
                                <w:b/>
                                <w:i w:val="0"/>
                                <w:iCs/>
                                <w:szCs w:val="22"/>
                              </w:rPr>
                              <w:t>…</w:t>
                            </w:r>
                            <w:r w:rsidRPr="00B851D9">
                              <w:rPr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ذكر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بعض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المشاركين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موظفي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الاستقبال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في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عيادات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الأطباء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العامين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لم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يقدموا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المساعدة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اللازمة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عند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محاولة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حجز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‏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موعد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.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وقد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أكد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العاملون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في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المنظمات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التطوعية،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الذين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يدافعون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عن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حقوق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الأفراد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الأقليات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العرقية،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هذه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المشكلة…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كما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‏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أشار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عدد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من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المشاركين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إلى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أنه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لا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يتم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توفير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خدمات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الترجمة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الفورية</w:t>
                            </w:r>
                            <w:r w:rsidR="00B851D9" w:rsidRPr="00B851D9">
                              <w:rPr>
                                <w:rFonts w:cs="Arial"/>
                                <w:i w:val="0"/>
                                <w:iCs/>
                                <w:szCs w:val="22"/>
                              </w:rPr>
                              <w:t xml:space="preserve"> </w:t>
                            </w:r>
                            <w:r w:rsidR="00B851D9" w:rsidRPr="00B851D9">
                              <w:rPr>
                                <w:rFonts w:cs="Arial" w:hint="eastAsia"/>
                                <w:i w:val="0"/>
                                <w:iCs/>
                                <w:szCs w:val="22"/>
                              </w:rPr>
                              <w:t>دائمًا</w:t>
                            </w:r>
                            <w:r w:rsidRPr="00B851D9">
                              <w:rPr>
                                <w:i w:val="0"/>
                                <w:iCs/>
                                <w:szCs w:val="22"/>
                              </w:rPr>
                              <w:t xml:space="preserve">..." </w:t>
                            </w:r>
                          </w:p>
                          <w:p w14:paraId="3F22C3D0" w14:textId="1A3754FC" w:rsidR="001B38D9" w:rsidRPr="00B851D9" w:rsidRDefault="00B851D9" w:rsidP="00B851D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تحليل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احتياجات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الأفراد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من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الأقليات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العرقية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المقيمين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في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مدينة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‏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ليزبورن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المشروع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الترحيبي،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1D9">
                              <w:rPr>
                                <w:rFonts w:cs="Arial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حزيران</w:t>
                            </w:r>
                            <w:r w:rsidRPr="00B851D9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2021.‏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8639D" id="_x0000_s1040" style="position:absolute;left:0;text-align:left;margin-left:238.3pt;margin-top:43.9pt;width:248.25pt;height:20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" fillcolor="#2f5496 [2408]" stroked="f">
                <v:shadow on="t" color="black" opacity="41287f" offset="0,1.5pt"/>
                <v:textbox>
                  <w:txbxContent>
                    <w:p w14:paraId="28523C13" w14:textId="1A0A0B28" w:rsidR="001B38D9" w:rsidRPr="00B851D9" w:rsidRDefault="006F2414">
                      <w:pPr>
                        <w:pStyle w:val="P68B1DB1-Normal8"/>
                        <w:spacing w:line="276" w:lineRule="auto"/>
                        <w:rPr>
                          <w:b/>
                          <w:i w:val="0"/>
                          <w:iCs/>
                          <w:szCs w:val="22"/>
                        </w:rPr>
                      </w:pPr>
                      <w:r w:rsidRPr="00B851D9">
                        <w:rPr>
                          <w:i w:val="0"/>
                          <w:iCs/>
                          <w:szCs w:val="22"/>
                        </w:rPr>
                        <w:t>“</w:t>
                      </w:r>
                      <w:r w:rsidRPr="00B851D9">
                        <w:rPr>
                          <w:b/>
                          <w:i w:val="0"/>
                          <w:iCs/>
                          <w:szCs w:val="22"/>
                        </w:rPr>
                        <w:t>…</w:t>
                      </w:r>
                      <w:r w:rsidRPr="00B851D9">
                        <w:rPr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ذكر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بعض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المشاركين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موظفي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الاستقبال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في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عيادات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الأطباء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العامين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لم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يقدموا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المساعدة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اللازمة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عند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محاولة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حجز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‏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موعد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.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وقد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أكد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العاملون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في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المنظمات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التطوعية،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الذين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يدافعون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عن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حقوق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الأفراد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الأقليات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العرقية،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هذه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المشكلة…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كما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‏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أشار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عدد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من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المشاركين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إلى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أنه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لا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يتم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توفير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خدمات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الترجمة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الفورية</w:t>
                      </w:r>
                      <w:r w:rsidR="00B851D9" w:rsidRPr="00B851D9">
                        <w:rPr>
                          <w:rFonts w:cs="Arial"/>
                          <w:i w:val="0"/>
                          <w:iCs/>
                          <w:szCs w:val="22"/>
                        </w:rPr>
                        <w:t xml:space="preserve"> </w:t>
                      </w:r>
                      <w:r w:rsidR="00B851D9" w:rsidRPr="00B851D9">
                        <w:rPr>
                          <w:rFonts w:cs="Arial" w:hint="eastAsia"/>
                          <w:i w:val="0"/>
                          <w:iCs/>
                          <w:szCs w:val="22"/>
                        </w:rPr>
                        <w:t>دائمًا</w:t>
                      </w:r>
                      <w:r w:rsidRPr="00B851D9">
                        <w:rPr>
                          <w:i w:val="0"/>
                          <w:iCs/>
                          <w:szCs w:val="22"/>
                        </w:rPr>
                        <w:t xml:space="preserve">..." </w:t>
                      </w:r>
                    </w:p>
                    <w:p w14:paraId="3F22C3D0" w14:textId="1A3754FC" w:rsidR="001B38D9" w:rsidRPr="00B851D9" w:rsidRDefault="00B851D9" w:rsidP="00B851D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تحليل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احتياجات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الأفراد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من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الأقليات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العرقية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المقيمين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في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مدينة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‏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ليزبورن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المشروع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الترحيبي،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851D9">
                        <w:rPr>
                          <w:rFonts w:cs="Arial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حزيران</w:t>
                      </w:r>
                      <w:r w:rsidRPr="00B851D9">
                        <w:rPr>
                          <w:rFonts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2021.‏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39E6">
        <w:rPr>
          <w:szCs w:val="22"/>
        </w:rPr>
        <w:t xml:space="preserve">وقد أثيرت العديد من هذه القضايا نفسها </w:t>
      </w:r>
      <w:r w:rsidR="001653F7" w:rsidRPr="00F139E6">
        <w:rPr>
          <w:rFonts w:hint="cs"/>
          <w:szCs w:val="22"/>
        </w:rPr>
        <w:t>وتمت مناقشتها</w:t>
      </w:r>
      <w:r w:rsidRPr="00F139E6">
        <w:rPr>
          <w:szCs w:val="22"/>
        </w:rPr>
        <w:t xml:space="preserve"> </w:t>
      </w:r>
      <w:r w:rsidR="001653F7" w:rsidRPr="00F139E6">
        <w:rPr>
          <w:rFonts w:hint="cs"/>
          <w:szCs w:val="22"/>
        </w:rPr>
        <w:t>على المستوى</w:t>
      </w:r>
      <w:r w:rsidRPr="00F139E6">
        <w:rPr>
          <w:szCs w:val="22"/>
        </w:rPr>
        <w:t xml:space="preserve"> العام لعدة سنوات:</w:t>
      </w:r>
    </w:p>
    <w:p w14:paraId="756CBE15" w14:textId="77777777" w:rsidR="001653F7" w:rsidRDefault="001653F7">
      <w:pPr>
        <w:spacing w:line="360" w:lineRule="auto"/>
      </w:pPr>
    </w:p>
    <w:p w14:paraId="3C0512F7" w14:textId="6C5A4E45" w:rsidR="001B38D9" w:rsidRDefault="001B38D9"/>
    <w:p w14:paraId="0B553580" w14:textId="18C1EF9D" w:rsidR="001B38D9" w:rsidRDefault="001B38D9"/>
    <w:p w14:paraId="7DAFDE5F" w14:textId="62ADDCC3" w:rsidR="001B38D9" w:rsidRDefault="001B38D9"/>
    <w:p w14:paraId="474EBB15" w14:textId="1C1D0558" w:rsidR="001B38D9" w:rsidRDefault="001B38D9">
      <w:pPr>
        <w:pStyle w:val="Bullets"/>
        <w:numPr>
          <w:ilvl w:val="0"/>
          <w:numId w:val="0"/>
        </w:numPr>
      </w:pPr>
    </w:p>
    <w:p w14:paraId="1183A5C7" w14:textId="23563FDA" w:rsidR="001B38D9" w:rsidRDefault="001B38D9">
      <w:pPr>
        <w:pStyle w:val="H2Blue"/>
      </w:pPr>
    </w:p>
    <w:p w14:paraId="262868A0" w14:textId="169A3840" w:rsidR="001B38D9" w:rsidRDefault="001B38D9"/>
    <w:p w14:paraId="7DE5FE4D" w14:textId="77777777" w:rsidR="00E709BD" w:rsidRDefault="00E709BD"/>
    <w:p w14:paraId="7257238B" w14:textId="77777777" w:rsidR="00BB54FA" w:rsidRDefault="00BB54FA">
      <w:pPr>
        <w:rPr>
          <w:rFonts w:eastAsia="Calibri" w:cs="Times New Roman"/>
          <w:lang w:bidi="ar-JO"/>
        </w:rPr>
      </w:pPr>
    </w:p>
    <w:p w14:paraId="6C42DF80" w14:textId="26AC91B1" w:rsidR="00C44A69" w:rsidRDefault="00C44A69">
      <w:pPr>
        <w:spacing w:line="360" w:lineRule="auto"/>
        <w:rPr>
          <w:rFonts w:eastAsia="Calibri" w:cs="Times New Roman"/>
        </w:rPr>
      </w:pPr>
      <w:r w:rsidRPr="00F139E6">
        <w:rPr>
          <w:rFonts w:eastAsia="Calibri" w:cs="Times New Roman" w:hint="eastAsia"/>
          <w:szCs w:val="22"/>
        </w:rPr>
        <w:t>قام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الأومبدزمان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بطلب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بيانات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من</w:t>
      </w:r>
      <w:r w:rsidRPr="00F139E6">
        <w:rPr>
          <w:rFonts w:eastAsia="Calibri" w:cs="Times New Roman"/>
          <w:szCs w:val="22"/>
        </w:rPr>
        <w:t xml:space="preserve"> </w:t>
      </w:r>
      <w:bookmarkStart w:id="37" w:name="_Hlk193932526"/>
      <w:bookmarkStart w:id="38" w:name="_Hlk194264556"/>
      <w:r w:rsidRPr="00F139E6">
        <w:rPr>
          <w:rFonts w:eastAsia="Calibri" w:cs="Times New Roman" w:hint="eastAsia"/>
          <w:szCs w:val="22"/>
        </w:rPr>
        <w:t>الدائرة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التجارية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المسؤولة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عن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توفير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خدمات</w:t>
      </w:r>
      <w:r w:rsidRPr="00F139E6">
        <w:rPr>
          <w:rFonts w:eastAsia="Calibri" w:cs="Times New Roman"/>
          <w:szCs w:val="22"/>
        </w:rPr>
        <w:t xml:space="preserve"> ‏</w:t>
      </w:r>
      <w:r w:rsidRPr="00F139E6">
        <w:rPr>
          <w:rFonts w:eastAsia="Calibri" w:cs="Times New Roman" w:hint="eastAsia"/>
          <w:szCs w:val="22"/>
        </w:rPr>
        <w:t>الترجمة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الفورية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في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القطاع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الصحي</w:t>
      </w:r>
      <w:r w:rsidRPr="00F139E6">
        <w:rPr>
          <w:rFonts w:eastAsia="Calibri" w:cs="Times New Roman"/>
          <w:szCs w:val="22"/>
        </w:rPr>
        <w:t xml:space="preserve"> ‏</w:t>
      </w:r>
      <w:r w:rsidRPr="00F139E6">
        <w:rPr>
          <w:rFonts w:eastAsia="Calibri" w:cs="Times New Roman"/>
          <w:szCs w:val="22"/>
          <w:rtl w:val="0"/>
          <w:cs/>
        </w:rPr>
        <w:t>‎</w:t>
      </w:r>
      <w:r w:rsidRPr="00F139E6">
        <w:rPr>
          <w:rFonts w:eastAsia="Calibri" w:cs="Times New Roman"/>
          <w:szCs w:val="22"/>
          <w:rtl w:val="0"/>
        </w:rPr>
        <w:t>(BSO</w:t>
      </w:r>
      <w:bookmarkEnd w:id="37"/>
      <w:r w:rsidRPr="00F139E6">
        <w:rPr>
          <w:rFonts w:eastAsia="Calibri" w:cs="Times New Roman"/>
          <w:szCs w:val="22"/>
          <w:rtl w:val="0"/>
        </w:rPr>
        <w:t>)</w:t>
      </w:r>
      <w:r w:rsidRPr="00F139E6">
        <w:rPr>
          <w:rFonts w:eastAsia="Calibri" w:cs="Times New Roman"/>
          <w:szCs w:val="22"/>
          <w:rtl w:val="0"/>
          <w:cs/>
        </w:rPr>
        <w:t>‎</w:t>
      </w:r>
      <w:bookmarkEnd w:id="38"/>
      <w:r w:rsidRPr="00F139E6">
        <w:rPr>
          <w:rFonts w:eastAsia="Calibri" w:cs="Times New Roman" w:hint="eastAsia"/>
          <w:szCs w:val="22"/>
        </w:rPr>
        <w:t>،</w:t>
      </w:r>
      <w:r w:rsidRPr="00F139E6">
        <w:rPr>
          <w:rFonts w:eastAsia="Calibri" w:cs="Times New Roman"/>
          <w:szCs w:val="22"/>
        </w:rPr>
        <w:t xml:space="preserve"> ‏</w:t>
      </w:r>
      <w:r w:rsidRPr="00F139E6">
        <w:rPr>
          <w:rFonts w:eastAsia="Calibri" w:cs="Times New Roman" w:hint="eastAsia"/>
          <w:szCs w:val="22"/>
        </w:rPr>
        <w:t>والتي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تم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تكليفها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من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قبل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المديرية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للعمل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على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توفير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الترجمة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الفورية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وجهاً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لوجه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لمقدمي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خدمات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الصحة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والرعاية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الاجتماعية</w:t>
      </w:r>
      <w:r w:rsidRPr="00F139E6">
        <w:rPr>
          <w:rFonts w:eastAsia="Calibri" w:cs="Times New Roman"/>
          <w:szCs w:val="22"/>
        </w:rPr>
        <w:t xml:space="preserve"> ‏</w:t>
      </w:r>
      <w:r w:rsidRPr="00F139E6">
        <w:rPr>
          <w:rFonts w:eastAsia="Calibri" w:cs="Times New Roman" w:hint="eastAsia"/>
          <w:szCs w:val="22"/>
        </w:rPr>
        <w:t>في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أيرلندا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الشمالية</w:t>
      </w:r>
      <w:r w:rsidRPr="00F139E6">
        <w:rPr>
          <w:rFonts w:eastAsia="Calibri" w:cs="Times New Roman"/>
          <w:szCs w:val="22"/>
        </w:rPr>
        <w:t xml:space="preserve">. </w:t>
      </w:r>
      <w:r w:rsidRPr="00F139E6">
        <w:rPr>
          <w:rFonts w:eastAsia="Calibri" w:cs="Times New Roman" w:hint="eastAsia"/>
          <w:szCs w:val="22"/>
        </w:rPr>
        <w:t>كما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تم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طلب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معلومات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من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مديرية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الرعاية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الأولية</w:t>
      </w:r>
      <w:r w:rsidRPr="00F139E6">
        <w:rPr>
          <w:rFonts w:eastAsia="Calibri" w:cs="Times New Roman" w:hint="eastAsia"/>
          <w:szCs w:val="22"/>
          <w:rtl w:val="0"/>
          <w:cs/>
        </w:rPr>
        <w:t>‎</w:t>
      </w:r>
      <w:r w:rsidRPr="00F139E6">
        <w:rPr>
          <w:rFonts w:eastAsia="Calibri" w:cs="Times New Roman"/>
          <w:szCs w:val="22"/>
          <w:rtl w:val="0"/>
        </w:rPr>
        <w:t xml:space="preserve"> (DoPC) </w:t>
      </w:r>
      <w:r w:rsidRPr="00F139E6">
        <w:rPr>
          <w:rFonts w:eastAsia="Calibri" w:cs="Times New Roman"/>
          <w:szCs w:val="22"/>
          <w:rtl w:val="0"/>
          <w:cs/>
        </w:rPr>
        <w:t>‎</w:t>
      </w:r>
      <w:r w:rsidRPr="00F139E6">
        <w:rPr>
          <w:rFonts w:eastAsia="Calibri" w:cs="Times New Roman" w:hint="eastAsia"/>
          <w:szCs w:val="22"/>
        </w:rPr>
        <w:t>التابعة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للمديرية،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والتي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تشرف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على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إدارة</w:t>
      </w:r>
      <w:r w:rsidRPr="00F139E6">
        <w:rPr>
          <w:rFonts w:eastAsia="Calibri" w:cs="Times New Roman"/>
          <w:szCs w:val="22"/>
        </w:rPr>
        <w:t xml:space="preserve"> ‏</w:t>
      </w:r>
      <w:r w:rsidRPr="00F139E6">
        <w:rPr>
          <w:rFonts w:eastAsia="Calibri" w:cs="Times New Roman" w:hint="eastAsia"/>
          <w:szCs w:val="22"/>
        </w:rPr>
        <w:t>البيانات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الإحصائية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الخاصة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بخدمة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الترجمة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عبر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الهاتف،</w:t>
      </w:r>
      <w:r w:rsidRPr="00F139E6">
        <w:rPr>
          <w:rFonts w:eastAsia="Calibri" w:cs="Times New Roman"/>
          <w:szCs w:val="22"/>
        </w:rPr>
        <w:t xml:space="preserve"> </w:t>
      </w:r>
      <w:r w:rsidR="00F8364A" w:rsidRPr="00F139E6">
        <w:rPr>
          <w:rFonts w:eastAsia="Calibri" w:cs="Times New Roman" w:hint="cs"/>
          <w:szCs w:val="22"/>
        </w:rPr>
        <w:t>منصة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خدمات</w:t>
      </w:r>
      <w:r w:rsidRPr="00F139E6">
        <w:rPr>
          <w:rFonts w:eastAsia="Calibri" w:cs="Times New Roman"/>
          <w:szCs w:val="22"/>
        </w:rPr>
        <w:t xml:space="preserve"> </w:t>
      </w:r>
      <w:r w:rsidRPr="00F139E6">
        <w:rPr>
          <w:rFonts w:eastAsia="Calibri" w:cs="Times New Roman" w:hint="eastAsia"/>
          <w:szCs w:val="22"/>
        </w:rPr>
        <w:t>الترجمة</w:t>
      </w:r>
      <w:r w:rsidRPr="00F139E6">
        <w:rPr>
          <w:rFonts w:eastAsia="Calibri" w:cs="Times New Roman"/>
          <w:szCs w:val="22"/>
        </w:rPr>
        <w:t xml:space="preserve"> </w:t>
      </w:r>
      <w:r w:rsidR="00A6200B" w:rsidRPr="00F139E6">
        <w:rPr>
          <w:rFonts w:eastAsia="Calibri" w:cs="Times New Roman" w:hint="cs"/>
          <w:szCs w:val="22"/>
        </w:rPr>
        <w:t>(</w:t>
      </w:r>
      <w:r w:rsidR="00A6200B" w:rsidRPr="00F139E6">
        <w:rPr>
          <w:rFonts w:eastAsia="Calibri" w:cs="Times New Roman" w:hint="cs"/>
          <w:szCs w:val="22"/>
          <w:lang w:bidi="ar-JO"/>
        </w:rPr>
        <w:t xml:space="preserve">ذا بج ورد </w:t>
      </w:r>
      <w:r w:rsidRPr="00F139E6">
        <w:rPr>
          <w:rFonts w:eastAsia="Calibri" w:cs="Times New Roman"/>
          <w:szCs w:val="22"/>
        </w:rPr>
        <w:t>‏</w:t>
      </w:r>
      <w:r w:rsidR="00A6200B" w:rsidRPr="00F139E6">
        <w:rPr>
          <w:rFonts w:eastAsia="Calibri" w:cs="Times New Roman"/>
          <w:szCs w:val="22"/>
          <w:rtl w:val="0"/>
        </w:rPr>
        <w:t>(</w:t>
      </w:r>
      <w:r w:rsidRPr="00F139E6">
        <w:rPr>
          <w:rFonts w:eastAsia="Calibri" w:cs="Times New Roman"/>
          <w:szCs w:val="22"/>
          <w:rtl w:val="0"/>
        </w:rPr>
        <w:t>The Big Word</w:t>
      </w:r>
      <w:r w:rsidRPr="00F139E6">
        <w:rPr>
          <w:rFonts w:eastAsia="Calibri" w:cs="Times New Roman"/>
          <w:szCs w:val="22"/>
        </w:rPr>
        <w:t>‏</w:t>
      </w:r>
      <w:r w:rsidRPr="00F139E6">
        <w:rPr>
          <w:rStyle w:val="FootnoteReference"/>
          <w:rFonts w:eastAsia="Calibri" w:cs="Times New Roman"/>
          <w:szCs w:val="22"/>
        </w:rPr>
        <w:footnoteReference w:id="8"/>
      </w:r>
      <w:r w:rsidRPr="00F139E6">
        <w:rPr>
          <w:rFonts w:eastAsia="Calibri" w:cs="Times New Roman"/>
          <w:szCs w:val="22"/>
        </w:rPr>
        <w:t>.</w:t>
      </w:r>
      <w:r w:rsidRPr="00C44A69">
        <w:rPr>
          <w:rFonts w:eastAsia="Calibri" w:cs="Times New Roman"/>
        </w:rPr>
        <w:t xml:space="preserve"> ‏</w:t>
      </w:r>
    </w:p>
    <w:p w14:paraId="3E5AB017" w14:textId="46E3875A" w:rsidR="001B38D9" w:rsidRPr="002A6E76" w:rsidRDefault="00E9759D">
      <w:pPr>
        <w:spacing w:line="360" w:lineRule="auto"/>
        <w:rPr>
          <w:rFonts w:eastAsia="Calibri" w:cs="Times New Roman"/>
          <w:szCs w:val="22"/>
          <w:vertAlign w:val="superscript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4DDE0B" wp14:editId="629CECC2">
                <wp:simplePos x="0" y="0"/>
                <wp:positionH relativeFrom="margin">
                  <wp:posOffset>3234055</wp:posOffset>
                </wp:positionH>
                <wp:positionV relativeFrom="paragraph">
                  <wp:posOffset>1616710</wp:posOffset>
                </wp:positionV>
                <wp:extent cx="3314700" cy="244475"/>
                <wp:effectExtent l="0" t="0" r="0" b="3175"/>
                <wp:wrapSquare wrapText="bothSides"/>
                <wp:docPr id="7078516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7CB86" w14:textId="76798CC0" w:rsidR="001B38D9" w:rsidRPr="00E9759D" w:rsidRDefault="006F2414">
                            <w:pPr>
                              <w:pStyle w:val="P68B1DB1-Normal12"/>
                              <w:spacing w:line="360" w:lineRule="auto"/>
                              <w:rPr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</w:pPr>
                            <w:r w:rsidRPr="00E9759D">
                              <w:rPr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الشكل 1: </w:t>
                            </w:r>
                            <w:r w:rsidR="00E9759D" w:rsidRPr="00E9759D">
                              <w:rPr>
                                <w:rFonts w:hint="cs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عيادات الأطباء العامين التي </w:t>
                            </w:r>
                            <w:r w:rsidRPr="00E9759D">
                              <w:rPr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طلب</w:t>
                            </w:r>
                            <w:r w:rsidR="00E9759D" w:rsidRPr="00E9759D">
                              <w:rPr>
                                <w:rFonts w:hint="cs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ت</w:t>
                            </w:r>
                            <w:r w:rsidRPr="00E9759D">
                              <w:rPr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/لم </w:t>
                            </w:r>
                            <w:r w:rsidR="00E9759D" w:rsidRPr="00E9759D">
                              <w:rPr>
                                <w:rFonts w:hint="cs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ت</w:t>
                            </w:r>
                            <w:r w:rsidRPr="00E9759D">
                              <w:rPr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طلب مترجمين فوريين </w:t>
                            </w:r>
                            <w:r w:rsidR="00E9759D" w:rsidRPr="00E9759D">
                              <w:rPr>
                                <w:rFonts w:hint="cs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للترجمة </w:t>
                            </w:r>
                            <w:r w:rsidRPr="00E9759D">
                              <w:rPr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وجهًا لوجه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DDE0B" id="Text Box 1" o:spid="_x0000_s1041" type="#_x0000_t202" style="position:absolute;left:0;text-align:left;margin-left:254.65pt;margin-top:127.3pt;width:261pt;height:19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" fillcolor="white [3201]" stroked="f" strokeweight=".5pt">
                <v:textbox>
                  <w:txbxContent>
                    <w:p w14:paraId="5F37CB86" w14:textId="76798CC0" w:rsidR="001B38D9" w:rsidRPr="00E9759D" w:rsidRDefault="006F2414">
                      <w:pPr>
                        <w:pStyle w:val="P68B1DB1-Normal12"/>
                        <w:spacing w:line="360" w:lineRule="auto"/>
                        <w:rPr>
                          <w:b w:val="0"/>
                          <w:bCs/>
                          <w:i w:val="0"/>
                          <w:iCs/>
                          <w:szCs w:val="16"/>
                        </w:rPr>
                      </w:pPr>
                      <w:r w:rsidRPr="00E9759D">
                        <w:rPr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الشكل 1: </w:t>
                      </w:r>
                      <w:r w:rsidR="00E9759D" w:rsidRPr="00E9759D">
                        <w:rPr>
                          <w:rFonts w:hint="cs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عيادات الأطباء العامين التي </w:t>
                      </w:r>
                      <w:r w:rsidRPr="00E9759D">
                        <w:rPr>
                          <w:b w:val="0"/>
                          <w:bCs/>
                          <w:i w:val="0"/>
                          <w:iCs/>
                          <w:szCs w:val="16"/>
                        </w:rPr>
                        <w:t>طلب</w:t>
                      </w:r>
                      <w:r w:rsidR="00E9759D" w:rsidRPr="00E9759D">
                        <w:rPr>
                          <w:rFonts w:hint="cs"/>
                          <w:b w:val="0"/>
                          <w:bCs/>
                          <w:i w:val="0"/>
                          <w:iCs/>
                          <w:szCs w:val="16"/>
                        </w:rPr>
                        <w:t>ت</w:t>
                      </w:r>
                      <w:r w:rsidRPr="00E9759D">
                        <w:rPr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/لم </w:t>
                      </w:r>
                      <w:r w:rsidR="00E9759D" w:rsidRPr="00E9759D">
                        <w:rPr>
                          <w:rFonts w:hint="cs"/>
                          <w:b w:val="0"/>
                          <w:bCs/>
                          <w:i w:val="0"/>
                          <w:iCs/>
                          <w:szCs w:val="16"/>
                        </w:rPr>
                        <w:t>ت</w:t>
                      </w:r>
                      <w:r w:rsidRPr="00E9759D">
                        <w:rPr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طلب مترجمين فوريين </w:t>
                      </w:r>
                      <w:r w:rsidR="00E9759D" w:rsidRPr="00E9759D">
                        <w:rPr>
                          <w:rFonts w:hint="cs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للترجمة </w:t>
                      </w:r>
                      <w:r w:rsidRPr="00E9759D">
                        <w:rPr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وجهًا لوجه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6E76">
        <w:rPr>
          <w:rFonts w:eastAsia="Calibri" w:cs="Times New Roman"/>
          <w:noProof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C17BE96" wp14:editId="7271DBD0">
                <wp:simplePos x="0" y="0"/>
                <wp:positionH relativeFrom="column">
                  <wp:posOffset>5377889</wp:posOffset>
                </wp:positionH>
                <wp:positionV relativeFrom="paragraph">
                  <wp:posOffset>506367</wp:posOffset>
                </wp:positionV>
                <wp:extent cx="878774" cy="771822"/>
                <wp:effectExtent l="0" t="0" r="0" b="9525"/>
                <wp:wrapNone/>
                <wp:docPr id="1432571245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771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7F90D" w14:textId="1FDD5680" w:rsidR="002A6E76" w:rsidRPr="002A6E76" w:rsidRDefault="002A6E7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2A6E76">
                              <w:rPr>
                                <w:rFonts w:hint="cs"/>
                                <w:b/>
                                <w:bCs/>
                                <w:lang w:bidi="ar-JO"/>
                              </w:rPr>
                              <w:t>الأطباء العامون الذين قاموا بطلب حجز مترجمين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BE96" id="Text Box 50" o:spid="_x0000_s1042" type="#_x0000_t202" style="position:absolute;left:0;text-align:left;margin-left:423.45pt;margin-top:39.85pt;width:69.2pt;height:60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" fillcolor="white [3201]" stroked="f" strokeweight=".5pt">
                <v:textbox>
                  <w:txbxContent>
                    <w:p w14:paraId="4DF7F90D" w14:textId="1FDD5680" w:rsidR="002A6E76" w:rsidRPr="002A6E76" w:rsidRDefault="002A6E7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2A6E76">
                        <w:rPr>
                          <w:rFonts w:hint="cs"/>
                          <w:b/>
                          <w:bCs/>
                          <w:lang w:bidi="ar-JO"/>
                        </w:rPr>
                        <w:t>الأطباء العامون الذين قاموا بطلب حجز مترجمين</w:t>
                      </w:r>
                    </w:p>
                  </w:txbxContent>
                </v:textbox>
              </v:shape>
            </w:pict>
          </mc:Fallback>
        </mc:AlternateContent>
      </w:r>
      <w:r w:rsidR="002A6E76">
        <w:rPr>
          <w:rFonts w:eastAsia="Calibri" w:cs="Times New Roman"/>
          <w:noProof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D41613" wp14:editId="514097FD">
                <wp:simplePos x="0" y="0"/>
                <wp:positionH relativeFrom="column">
                  <wp:posOffset>3163141</wp:posOffset>
                </wp:positionH>
                <wp:positionV relativeFrom="paragraph">
                  <wp:posOffset>322300</wp:posOffset>
                </wp:positionV>
                <wp:extent cx="843148" cy="777833"/>
                <wp:effectExtent l="0" t="0" r="0" b="3810"/>
                <wp:wrapNone/>
                <wp:docPr id="8007527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48" cy="777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2C36F" w14:textId="1AB7965A" w:rsidR="002A6E76" w:rsidRPr="002A6E76" w:rsidRDefault="002A6E76">
                            <w:pPr>
                              <w:rPr>
                                <w:b/>
                                <w:bCs/>
                                <w:color w:val="ED7D31" w:themeColor="accent2"/>
                                <w:lang w:bidi="ar-JO"/>
                              </w:rPr>
                            </w:pPr>
                            <w:r w:rsidRPr="002A6E76">
                              <w:rPr>
                                <w:b/>
                                <w:bCs/>
                                <w:color w:val="ED7D31" w:themeColor="accent2"/>
                              </w:rPr>
                              <w:t>الأطباء العامون الذين</w:t>
                            </w:r>
                            <w:r w:rsidRPr="002A6E76">
                              <w:rPr>
                                <w:b/>
                                <w:bCs/>
                                <w:color w:val="ED7D31" w:themeColor="accent2"/>
                                <w:rtl w:val="0"/>
                              </w:rPr>
                              <w:t xml:space="preserve"> </w:t>
                            </w:r>
                            <w:r w:rsidRPr="002A6E76">
                              <w:rPr>
                                <w:rStyle w:val="Strong"/>
                                <w:b w:val="0"/>
                                <w:bCs w:val="0"/>
                                <w:color w:val="ED7D31" w:themeColor="accent2"/>
                              </w:rPr>
                              <w:t>لم</w:t>
                            </w:r>
                            <w:r w:rsidRPr="002A6E76">
                              <w:rPr>
                                <w:b/>
                                <w:bCs/>
                                <w:color w:val="ED7D31" w:themeColor="accent2"/>
                                <w:rtl w:val="0"/>
                              </w:rPr>
                              <w:t xml:space="preserve"> </w:t>
                            </w:r>
                            <w:r w:rsidRPr="002A6E76">
                              <w:rPr>
                                <w:b/>
                                <w:bCs/>
                                <w:color w:val="ED7D31" w:themeColor="accent2"/>
                              </w:rPr>
                              <w:t>يطلبوا مترجمين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41613" id="Text Box 49" o:spid="_x0000_s1043" type="#_x0000_t202" style="position:absolute;left:0;text-align:left;margin-left:249.05pt;margin-top:25.4pt;width:66.4pt;height:61.2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" fillcolor="white [3201]" stroked="f" strokeweight=".5pt">
                <v:textbox>
                  <w:txbxContent>
                    <w:p w14:paraId="4D82C36F" w14:textId="1AB7965A" w:rsidR="002A6E76" w:rsidRPr="002A6E76" w:rsidRDefault="002A6E76">
                      <w:pPr>
                        <w:rPr>
                          <w:b/>
                          <w:bCs/>
                          <w:color w:val="ED7D31" w:themeColor="accent2"/>
                          <w:lang w:bidi="ar-JO"/>
                        </w:rPr>
                      </w:pPr>
                      <w:r w:rsidRPr="002A6E76">
                        <w:rPr>
                          <w:b/>
                          <w:bCs/>
                          <w:color w:val="ED7D31" w:themeColor="accent2"/>
                        </w:rPr>
                        <w:t>الأطباء العامون الذين</w:t>
                      </w:r>
                      <w:r w:rsidRPr="002A6E76">
                        <w:rPr>
                          <w:b/>
                          <w:bCs/>
                          <w:color w:val="ED7D31" w:themeColor="accent2"/>
                          <w:rtl w:val="0"/>
                        </w:rPr>
                        <w:t xml:space="preserve"> </w:t>
                      </w:r>
                      <w:r w:rsidRPr="002A6E76">
                        <w:rPr>
                          <w:rStyle w:val="Strong"/>
                          <w:b w:val="0"/>
                          <w:bCs w:val="0"/>
                          <w:color w:val="ED7D31" w:themeColor="accent2"/>
                        </w:rPr>
                        <w:t>لم</w:t>
                      </w:r>
                      <w:r w:rsidRPr="002A6E76">
                        <w:rPr>
                          <w:b/>
                          <w:bCs/>
                          <w:color w:val="ED7D31" w:themeColor="accent2"/>
                          <w:rtl w:val="0"/>
                        </w:rPr>
                        <w:t xml:space="preserve"> </w:t>
                      </w:r>
                      <w:r w:rsidRPr="002A6E76">
                        <w:rPr>
                          <w:b/>
                          <w:bCs/>
                          <w:color w:val="ED7D31" w:themeColor="accent2"/>
                        </w:rPr>
                        <w:t>يطلبوا مترجمين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</w:rPr>
        <w:drawing>
          <wp:anchor distT="0" distB="0" distL="114300" distR="114300" simplePos="0" relativeHeight="251748352" behindDoc="0" locked="0" layoutInCell="1" allowOverlap="1" wp14:anchorId="57132B81" wp14:editId="6FEB4B39">
            <wp:simplePos x="0" y="0"/>
            <wp:positionH relativeFrom="margin">
              <wp:posOffset>2868443</wp:posOffset>
            </wp:positionH>
            <wp:positionV relativeFrom="paragraph">
              <wp:posOffset>10781</wp:posOffset>
            </wp:positionV>
            <wp:extent cx="3657600" cy="1529080"/>
            <wp:effectExtent l="0" t="0" r="0" b="13970"/>
            <wp:wrapSquare wrapText="bothSides"/>
            <wp:docPr id="7763717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E76" w:rsidRPr="002A6E76">
        <w:rPr>
          <w:rFonts w:hint="eastAsia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كشفت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الأرقام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أنه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في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عام</w:t>
      </w:r>
      <w:r w:rsidR="002A6E76" w:rsidRPr="002A6E76">
        <w:rPr>
          <w:rFonts w:eastAsia="Calibri" w:cs="Times New Roman"/>
          <w:noProof/>
          <w:szCs w:val="22"/>
        </w:rPr>
        <w:t xml:space="preserve"> 2022/23</w:t>
      </w:r>
      <w:r w:rsidR="002A6E76" w:rsidRPr="002A6E76">
        <w:rPr>
          <w:rFonts w:eastAsia="Calibri" w:cs="Times New Roman" w:hint="eastAsia"/>
          <w:noProof/>
          <w:szCs w:val="22"/>
        </w:rPr>
        <w:t>،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>
        <w:rPr>
          <w:rFonts w:eastAsia="Calibri" w:cs="Times New Roman" w:hint="cs"/>
          <w:noProof/>
          <w:szCs w:val="22"/>
        </w:rPr>
        <w:t>تلقت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F8364A">
        <w:rPr>
          <w:rFonts w:eastAsia="Calibri" w:cs="Times New Roman" w:hint="cs"/>
          <w:noProof/>
          <w:szCs w:val="22"/>
        </w:rPr>
        <w:t>منصة</w:t>
      </w:r>
      <w:r w:rsidR="002A6E76" w:rsidRPr="002A6E76">
        <w:rPr>
          <w:rFonts w:eastAsia="Calibri" w:cs="Times New Roman" w:hint="eastAsia"/>
          <w:noProof/>
          <w:szCs w:val="22"/>
          <w:rtl w:val="0"/>
          <w:cs/>
        </w:rPr>
        <w:t>‎</w:t>
      </w:r>
      <w:r w:rsidR="002A6E76" w:rsidRPr="002A6E76">
        <w:rPr>
          <w:rFonts w:eastAsia="Calibri" w:cs="Times New Roman"/>
          <w:noProof/>
          <w:szCs w:val="22"/>
          <w:rtl w:val="0"/>
        </w:rPr>
        <w:t xml:space="preserve"> The Big </w:t>
      </w:r>
      <w:r w:rsidR="002A6E76" w:rsidRPr="002A6E76">
        <w:rPr>
          <w:rFonts w:eastAsia="Calibri" w:cs="Times New Roman"/>
          <w:noProof/>
          <w:szCs w:val="22"/>
          <w:rtl w:val="0"/>
          <w:cs/>
        </w:rPr>
        <w:t>‎</w:t>
      </w:r>
      <w:r w:rsidR="002A6E76">
        <w:rPr>
          <w:rFonts w:eastAsia="Calibri" w:cs="Times New Roman" w:hint="cs"/>
          <w:noProof/>
          <w:szCs w:val="22"/>
          <w:cs/>
        </w:rPr>
        <w:t xml:space="preserve"> </w:t>
      </w:r>
      <w:r w:rsidR="002A6E76" w:rsidRPr="002A6E76">
        <w:rPr>
          <w:rFonts w:eastAsia="Calibri" w:cs="Times New Roman"/>
          <w:noProof/>
          <w:szCs w:val="22"/>
          <w:rtl w:val="0"/>
        </w:rPr>
        <w:t>Word</w:t>
      </w:r>
      <w:r w:rsidR="002A6E76">
        <w:rPr>
          <w:rFonts w:eastAsia="Calibri" w:cs="Times New Roman" w:hint="cs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ما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مجموعه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F02F5D">
        <w:rPr>
          <w:rStyle w:val="FootnoteReference"/>
          <w:rFonts w:eastAsia="Calibri" w:cs="Times New Roman"/>
          <w:noProof/>
          <w:szCs w:val="22"/>
        </w:rPr>
        <w:footnoteReference w:id="9"/>
      </w:r>
      <w:r w:rsidR="002A6E76" w:rsidRPr="00EB5AE2">
        <w:rPr>
          <w:rFonts w:eastAsia="Calibri" w:cs="Times New Roman"/>
          <w:b/>
          <w:bCs/>
          <w:noProof/>
          <w:szCs w:val="22"/>
        </w:rPr>
        <w:t>6,715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اتصالًا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من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قبل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الأطباء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العامين</w:t>
      </w:r>
      <w:r w:rsidR="002A6E76">
        <w:rPr>
          <w:rFonts w:eastAsia="Calibri" w:cs="Times New Roman" w:hint="cs"/>
          <w:noProof/>
          <w:szCs w:val="22"/>
        </w:rPr>
        <w:t>،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بالإضافة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إلى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/>
          <w:b/>
          <w:bCs/>
          <w:noProof/>
          <w:szCs w:val="22"/>
        </w:rPr>
        <w:t>10,889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طلبًا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لمترجم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فوري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وجهاً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لوجه</w:t>
      </w:r>
      <w:r w:rsidR="002A6E76" w:rsidRPr="002A6E76">
        <w:rPr>
          <w:rFonts w:eastAsia="Calibri" w:cs="Times New Roman"/>
          <w:noProof/>
          <w:szCs w:val="22"/>
        </w:rPr>
        <w:t xml:space="preserve">. </w:t>
      </w:r>
      <w:r w:rsidR="002A6E76" w:rsidRPr="002A6E76">
        <w:rPr>
          <w:rFonts w:eastAsia="Calibri" w:cs="Times New Roman" w:hint="eastAsia"/>
          <w:noProof/>
          <w:szCs w:val="22"/>
        </w:rPr>
        <w:t>ومن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بين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F02F5D">
        <w:rPr>
          <w:rStyle w:val="FootnoteReference"/>
          <w:rFonts w:eastAsia="Calibri" w:cs="Times New Roman"/>
          <w:noProof/>
          <w:szCs w:val="22"/>
        </w:rPr>
        <w:footnoteReference w:id="10"/>
      </w:r>
      <w:r w:rsidR="002A6E76" w:rsidRPr="002A6E76">
        <w:rPr>
          <w:rFonts w:eastAsia="Calibri" w:cs="Times New Roman"/>
          <w:noProof/>
          <w:szCs w:val="22"/>
        </w:rPr>
        <w:t xml:space="preserve">317 </w:t>
      </w:r>
      <w:r w:rsidR="002A6E76" w:rsidRPr="002A6E76">
        <w:rPr>
          <w:rFonts w:eastAsia="Calibri" w:cs="Times New Roman" w:hint="eastAsia"/>
          <w:noProof/>
          <w:szCs w:val="22"/>
        </w:rPr>
        <w:t>عيادة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طبيب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عام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في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أيرلندا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الشمالية،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قدمت</w:t>
      </w:r>
      <w:r w:rsidR="002A6E76" w:rsidRPr="002A6E76">
        <w:rPr>
          <w:rFonts w:eastAsia="Calibri" w:cs="Times New Roman"/>
          <w:noProof/>
          <w:szCs w:val="22"/>
        </w:rPr>
        <w:t xml:space="preserve"> ‏‏175 </w:t>
      </w:r>
      <w:r w:rsidR="002A6E76" w:rsidRPr="002A6E76">
        <w:rPr>
          <w:rFonts w:eastAsia="Calibri" w:cs="Times New Roman" w:hint="eastAsia"/>
          <w:noProof/>
          <w:szCs w:val="22"/>
        </w:rPr>
        <w:t>عيادة</w:t>
      </w:r>
      <w:r w:rsidR="002A6E76" w:rsidRPr="002A6E76">
        <w:rPr>
          <w:rFonts w:eastAsia="Calibri" w:cs="Times New Roman"/>
          <w:noProof/>
          <w:szCs w:val="22"/>
        </w:rPr>
        <w:t xml:space="preserve"> (55%) </w:t>
      </w:r>
      <w:r w:rsidR="002A6E76" w:rsidRPr="002A6E76">
        <w:rPr>
          <w:rFonts w:eastAsia="Calibri" w:cs="Times New Roman" w:hint="eastAsia"/>
          <w:noProof/>
          <w:szCs w:val="22"/>
        </w:rPr>
        <w:t>طلبات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حجز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مترجم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فوري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مباشر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خلال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عام</w:t>
      </w:r>
      <w:r w:rsidR="002A6E76" w:rsidRPr="002A6E76">
        <w:rPr>
          <w:rFonts w:eastAsia="Calibri" w:cs="Times New Roman"/>
          <w:noProof/>
          <w:szCs w:val="22"/>
        </w:rPr>
        <w:t xml:space="preserve"> 2022/23</w:t>
      </w:r>
      <w:r w:rsidR="002A6E76" w:rsidRPr="002A6E76">
        <w:rPr>
          <w:rFonts w:eastAsia="Calibri" w:cs="Times New Roman" w:hint="eastAsia"/>
          <w:noProof/>
          <w:szCs w:val="22"/>
        </w:rPr>
        <w:t>،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في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حين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b/>
          <w:bCs/>
          <w:noProof/>
          <w:szCs w:val="22"/>
        </w:rPr>
        <w:t>لم</w:t>
      </w:r>
      <w:r w:rsidR="002A6E76" w:rsidRPr="002A6E76">
        <w:rPr>
          <w:rFonts w:eastAsia="Calibri" w:cs="Times New Roman"/>
          <w:b/>
          <w:bCs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b/>
          <w:bCs/>
          <w:noProof/>
          <w:szCs w:val="22"/>
        </w:rPr>
        <w:t>تقدم</w:t>
      </w:r>
      <w:r w:rsidR="002A6E76" w:rsidRPr="002A6E76">
        <w:rPr>
          <w:rFonts w:eastAsia="Calibri" w:cs="Times New Roman"/>
          <w:noProof/>
          <w:szCs w:val="22"/>
        </w:rPr>
        <w:t xml:space="preserve"> 45% (142 </w:t>
      </w:r>
      <w:r w:rsidR="002A6E76" w:rsidRPr="002A6E76">
        <w:rPr>
          <w:rFonts w:eastAsia="Calibri" w:cs="Times New Roman" w:hint="eastAsia"/>
          <w:noProof/>
          <w:szCs w:val="22"/>
        </w:rPr>
        <w:t>عيادة</w:t>
      </w:r>
      <w:r w:rsidR="002A6E76" w:rsidRPr="002A6E76">
        <w:rPr>
          <w:rFonts w:eastAsia="Calibri" w:cs="Times New Roman"/>
          <w:noProof/>
          <w:szCs w:val="22"/>
        </w:rPr>
        <w:t xml:space="preserve">) </w:t>
      </w:r>
      <w:r w:rsidR="002A6E76" w:rsidRPr="002A6E76">
        <w:rPr>
          <w:rFonts w:eastAsia="Calibri" w:cs="Times New Roman" w:hint="eastAsia"/>
          <w:b/>
          <w:bCs/>
          <w:noProof/>
          <w:szCs w:val="22"/>
        </w:rPr>
        <w:t>أي</w:t>
      </w:r>
      <w:r w:rsidR="002A6E76" w:rsidRPr="002A6E76">
        <w:rPr>
          <w:rFonts w:eastAsia="Calibri" w:cs="Times New Roman"/>
          <w:b/>
          <w:bCs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b/>
          <w:bCs/>
          <w:noProof/>
          <w:szCs w:val="22"/>
        </w:rPr>
        <w:t>طلبات</w:t>
      </w:r>
      <w:r w:rsidR="002A6E76" w:rsidRPr="002A6E76">
        <w:rPr>
          <w:rFonts w:eastAsia="Calibri" w:cs="Times New Roman"/>
          <w:noProof/>
          <w:szCs w:val="22"/>
        </w:rPr>
        <w:t xml:space="preserve"> ‏</w:t>
      </w:r>
      <w:r w:rsidR="002A6E76" w:rsidRPr="002A6E76">
        <w:rPr>
          <w:rFonts w:eastAsia="Calibri" w:cs="Times New Roman" w:hint="eastAsia"/>
          <w:noProof/>
          <w:szCs w:val="22"/>
        </w:rPr>
        <w:t>خلال</w:t>
      </w:r>
      <w:r w:rsidR="002A6E76" w:rsidRPr="002A6E76">
        <w:rPr>
          <w:rFonts w:eastAsia="Calibri" w:cs="Times New Roman"/>
          <w:noProof/>
          <w:szCs w:val="22"/>
        </w:rPr>
        <w:t xml:space="preserve"> </w:t>
      </w:r>
      <w:r w:rsidR="002A6E76" w:rsidRPr="002A6E76">
        <w:rPr>
          <w:rFonts w:eastAsia="Calibri" w:cs="Times New Roman" w:hint="eastAsia"/>
          <w:noProof/>
          <w:szCs w:val="22"/>
        </w:rPr>
        <w:t>فترة</w:t>
      </w:r>
      <w:r w:rsidR="002A6E76" w:rsidRPr="002A6E76">
        <w:rPr>
          <w:rFonts w:eastAsia="Calibri" w:cs="Times New Roman"/>
          <w:noProof/>
          <w:szCs w:val="22"/>
        </w:rPr>
        <w:t xml:space="preserve"> 12 </w:t>
      </w:r>
      <w:r w:rsidR="002A6E76" w:rsidRPr="002A6E76">
        <w:rPr>
          <w:rFonts w:eastAsia="Calibri" w:cs="Times New Roman" w:hint="eastAsia"/>
          <w:noProof/>
          <w:szCs w:val="22"/>
        </w:rPr>
        <w:t>شهرًا</w:t>
      </w:r>
      <w:r w:rsidR="002A6E76" w:rsidRPr="002A6E76">
        <w:rPr>
          <w:rFonts w:eastAsia="Calibri" w:cs="Times New Roman" w:hint="eastAsia"/>
          <w:noProof/>
          <w:szCs w:val="22"/>
          <w:rtl w:val="0"/>
          <w:cs/>
        </w:rPr>
        <w:t>‎</w:t>
      </w:r>
      <w:r w:rsidR="002A6E76" w:rsidRPr="002A6E76">
        <w:rPr>
          <w:rFonts w:eastAsia="Calibri" w:cs="Times New Roman"/>
          <w:noProof/>
          <w:szCs w:val="22"/>
          <w:rtl w:val="0"/>
        </w:rPr>
        <w:t>.</w:t>
      </w:r>
      <w:r w:rsidR="002A6E76" w:rsidRPr="002A6E76">
        <w:rPr>
          <w:rFonts w:eastAsia="Calibri" w:cs="Times New Roman"/>
          <w:noProof/>
          <w:szCs w:val="22"/>
          <w:rtl w:val="0"/>
          <w:cs/>
        </w:rPr>
        <w:t>‎</w:t>
      </w:r>
    </w:p>
    <w:p w14:paraId="49065A98" w14:textId="19C12874" w:rsidR="00142607" w:rsidRPr="00142607" w:rsidRDefault="00142607">
      <w:pPr>
        <w:spacing w:line="360" w:lineRule="auto"/>
        <w:rPr>
          <w:rFonts w:eastAsia="Calibri" w:cs="Times New Roman"/>
          <w:szCs w:val="22"/>
          <w:cs/>
        </w:rPr>
      </w:pPr>
      <w:r w:rsidRPr="00142607">
        <w:rPr>
          <w:rFonts w:eastAsia="Calibri" w:cs="Times New Roman" w:hint="eastAsia"/>
          <w:szCs w:val="22"/>
        </w:rPr>
        <w:t>كشف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التحليل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الإضافي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للبيانات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أن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عددًا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كبيرًا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من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طلبات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الترجمة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الفورية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الوجاهية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جاءت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من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عدد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قليل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من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عيادات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الأطباء</w:t>
      </w:r>
      <w:r w:rsidRPr="00142607">
        <w:rPr>
          <w:rFonts w:eastAsia="Calibri" w:cs="Times New Roman"/>
          <w:szCs w:val="22"/>
        </w:rPr>
        <w:t xml:space="preserve"> ‏</w:t>
      </w:r>
      <w:r w:rsidRPr="00142607">
        <w:rPr>
          <w:rFonts w:eastAsia="Calibri" w:cs="Times New Roman" w:hint="eastAsia"/>
          <w:szCs w:val="22"/>
        </w:rPr>
        <w:t>العامين</w:t>
      </w:r>
      <w:r w:rsidRPr="00142607">
        <w:rPr>
          <w:rFonts w:eastAsia="Calibri" w:cs="Times New Roman"/>
          <w:szCs w:val="22"/>
        </w:rPr>
        <w:t xml:space="preserve">. </w:t>
      </w:r>
      <w:r w:rsidRPr="00142607">
        <w:rPr>
          <w:rFonts w:eastAsia="Calibri" w:cs="Times New Roman" w:hint="eastAsia"/>
          <w:szCs w:val="22"/>
        </w:rPr>
        <w:t>على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سبيل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المثال،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b/>
          <w:bCs/>
          <w:szCs w:val="22"/>
        </w:rPr>
        <w:t>ما</w:t>
      </w:r>
      <w:r w:rsidRPr="00142607">
        <w:rPr>
          <w:rFonts w:eastAsia="Calibri" w:cs="Times New Roman"/>
          <w:b/>
          <w:bCs/>
          <w:szCs w:val="22"/>
        </w:rPr>
        <w:t xml:space="preserve"> </w:t>
      </w:r>
      <w:r w:rsidRPr="00142607">
        <w:rPr>
          <w:rFonts w:eastAsia="Calibri" w:cs="Times New Roman" w:hint="eastAsia"/>
          <w:b/>
          <w:bCs/>
          <w:szCs w:val="22"/>
        </w:rPr>
        <w:t>يقرب</w:t>
      </w:r>
      <w:r w:rsidRPr="00142607">
        <w:rPr>
          <w:rFonts w:eastAsia="Calibri" w:cs="Times New Roman"/>
          <w:b/>
          <w:bCs/>
          <w:szCs w:val="22"/>
        </w:rPr>
        <w:t xml:space="preserve"> </w:t>
      </w:r>
      <w:r w:rsidRPr="00142607">
        <w:rPr>
          <w:rFonts w:eastAsia="Calibri" w:cs="Times New Roman" w:hint="eastAsia"/>
          <w:b/>
          <w:bCs/>
          <w:szCs w:val="22"/>
        </w:rPr>
        <w:t>من</w:t>
      </w:r>
      <w:r w:rsidRPr="00142607">
        <w:rPr>
          <w:rFonts w:eastAsia="Calibri" w:cs="Times New Roman"/>
          <w:b/>
          <w:bCs/>
          <w:szCs w:val="22"/>
        </w:rPr>
        <w:t xml:space="preserve"> </w:t>
      </w:r>
      <w:r w:rsidRPr="00142607">
        <w:rPr>
          <w:rFonts w:eastAsia="Calibri" w:cs="Times New Roman" w:hint="eastAsia"/>
          <w:b/>
          <w:bCs/>
          <w:szCs w:val="22"/>
        </w:rPr>
        <w:t>ربع</w:t>
      </w:r>
      <w:r w:rsidRPr="00142607">
        <w:rPr>
          <w:rFonts w:eastAsia="Calibri" w:cs="Times New Roman" w:hint="eastAsia"/>
          <w:szCs w:val="22"/>
          <w:rtl w:val="0"/>
          <w:cs/>
        </w:rPr>
        <w:t>‎</w:t>
      </w:r>
      <w:r w:rsidRPr="00142607">
        <w:rPr>
          <w:rFonts w:eastAsia="Calibri" w:cs="Times New Roman"/>
          <w:szCs w:val="22"/>
        </w:rPr>
        <w:t xml:space="preserve"> (2,495) </w:t>
      </w:r>
      <w:r w:rsidRPr="00142607">
        <w:rPr>
          <w:rFonts w:eastAsia="Calibri" w:cs="Times New Roman"/>
          <w:szCs w:val="22"/>
          <w:rtl w:val="0"/>
          <w:cs/>
        </w:rPr>
        <w:t>‎</w:t>
      </w:r>
      <w:r w:rsidRPr="00142607">
        <w:rPr>
          <w:rFonts w:eastAsia="Calibri" w:cs="Times New Roman" w:hint="eastAsia"/>
          <w:szCs w:val="22"/>
        </w:rPr>
        <w:t>من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إجمالي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طلبات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الترجمة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الفورية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الوجاهية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المقدمة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من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الأطباء</w:t>
      </w:r>
      <w:r w:rsidRPr="00142607">
        <w:rPr>
          <w:rFonts w:eastAsia="Calibri" w:cs="Times New Roman"/>
          <w:szCs w:val="22"/>
        </w:rPr>
        <w:t xml:space="preserve"> ‏</w:t>
      </w:r>
      <w:r w:rsidRPr="00142607">
        <w:rPr>
          <w:rFonts w:eastAsia="Calibri" w:cs="Times New Roman" w:hint="eastAsia"/>
          <w:szCs w:val="22"/>
        </w:rPr>
        <w:t>العامين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في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عام</w:t>
      </w:r>
      <w:r w:rsidRPr="00142607">
        <w:rPr>
          <w:rFonts w:eastAsia="Calibri" w:cs="Times New Roman"/>
          <w:szCs w:val="22"/>
        </w:rPr>
        <w:t xml:space="preserve"> 2022/23 </w:t>
      </w:r>
      <w:r w:rsidRPr="00142607">
        <w:rPr>
          <w:rFonts w:eastAsia="Calibri" w:cs="Times New Roman" w:hint="eastAsia"/>
          <w:b/>
          <w:bCs/>
          <w:szCs w:val="22"/>
        </w:rPr>
        <w:t>جاءت</w:t>
      </w:r>
      <w:r w:rsidRPr="00142607">
        <w:rPr>
          <w:rFonts w:eastAsia="Calibri" w:cs="Times New Roman"/>
          <w:b/>
          <w:bCs/>
          <w:szCs w:val="22"/>
        </w:rPr>
        <w:t xml:space="preserve"> </w:t>
      </w:r>
      <w:r w:rsidRPr="00142607">
        <w:rPr>
          <w:rFonts w:eastAsia="Calibri" w:cs="Times New Roman" w:hint="eastAsia"/>
          <w:b/>
          <w:bCs/>
          <w:szCs w:val="22"/>
        </w:rPr>
        <w:lastRenderedPageBreak/>
        <w:t>من</w:t>
      </w:r>
      <w:r w:rsidRPr="00142607">
        <w:rPr>
          <w:rFonts w:eastAsia="Calibri" w:cs="Times New Roman"/>
          <w:b/>
          <w:bCs/>
          <w:szCs w:val="22"/>
        </w:rPr>
        <w:t xml:space="preserve"> 3 </w:t>
      </w:r>
      <w:r w:rsidRPr="00142607">
        <w:rPr>
          <w:rFonts w:eastAsia="Calibri" w:cs="Times New Roman" w:hint="eastAsia"/>
          <w:b/>
          <w:bCs/>
          <w:szCs w:val="22"/>
        </w:rPr>
        <w:t>عيادات</w:t>
      </w:r>
      <w:r w:rsidRPr="00142607">
        <w:rPr>
          <w:rFonts w:eastAsia="Calibri" w:cs="Times New Roman"/>
          <w:b/>
          <w:bCs/>
          <w:szCs w:val="22"/>
        </w:rPr>
        <w:t xml:space="preserve"> </w:t>
      </w:r>
      <w:r w:rsidRPr="00142607">
        <w:rPr>
          <w:rFonts w:eastAsia="Calibri" w:cs="Times New Roman" w:hint="eastAsia"/>
          <w:b/>
          <w:bCs/>
          <w:szCs w:val="22"/>
        </w:rPr>
        <w:t>فقط</w:t>
      </w:r>
      <w:r w:rsidRPr="00142607">
        <w:rPr>
          <w:rFonts w:eastAsia="Calibri" w:cs="Times New Roman"/>
          <w:szCs w:val="22"/>
        </w:rPr>
        <w:t xml:space="preserve">. </w:t>
      </w:r>
      <w:r w:rsidRPr="00142607">
        <w:rPr>
          <w:rFonts w:eastAsia="Calibri" w:cs="Times New Roman" w:hint="eastAsia"/>
          <w:szCs w:val="22"/>
        </w:rPr>
        <w:t>وبالمقارنة،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فقد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قدمت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العيادات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ال</w:t>
      </w:r>
      <w:r w:rsidRPr="00142607">
        <w:rPr>
          <w:rFonts w:eastAsia="Calibri" w:cs="Times New Roman"/>
          <w:szCs w:val="22"/>
        </w:rPr>
        <w:t xml:space="preserve"> 50 </w:t>
      </w:r>
      <w:r w:rsidRPr="00142607">
        <w:rPr>
          <w:rFonts w:eastAsia="Calibri" w:cs="Times New Roman" w:hint="eastAsia"/>
          <w:szCs w:val="22"/>
        </w:rPr>
        <w:t>الأقل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طلبًا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للمترجمين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ما</w:t>
      </w:r>
      <w:r w:rsidRPr="00142607">
        <w:rPr>
          <w:rFonts w:eastAsia="Calibri" w:cs="Times New Roman"/>
          <w:szCs w:val="22"/>
        </w:rPr>
        <w:t xml:space="preserve"> ‏</w:t>
      </w:r>
      <w:r w:rsidRPr="00142607">
        <w:rPr>
          <w:rFonts w:eastAsia="Calibri" w:cs="Times New Roman" w:hint="eastAsia"/>
          <w:szCs w:val="22"/>
        </w:rPr>
        <w:t>مجموعه</w:t>
      </w:r>
      <w:r w:rsidRPr="00142607">
        <w:rPr>
          <w:rFonts w:eastAsia="Calibri" w:cs="Times New Roman"/>
          <w:szCs w:val="22"/>
        </w:rPr>
        <w:t xml:space="preserve"> 15</w:t>
      </w:r>
      <w:r w:rsidR="00462B83">
        <w:rPr>
          <w:rFonts w:eastAsia="Calibri" w:cs="Times New Roman" w:hint="cs"/>
          <w:szCs w:val="22"/>
        </w:rPr>
        <w:t>6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طلباً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فقط</w:t>
      </w:r>
      <w:r w:rsidR="00462B83">
        <w:rPr>
          <w:rStyle w:val="FootnoteReference"/>
          <w:rFonts w:eastAsia="Calibri" w:cs="Times New Roman"/>
          <w:szCs w:val="22"/>
        </w:rPr>
        <w:footnoteReference w:id="11"/>
      </w:r>
      <w:r w:rsidRPr="00142607">
        <w:rPr>
          <w:rFonts w:eastAsia="Calibri" w:cs="Times New Roman" w:hint="eastAsia"/>
          <w:szCs w:val="22"/>
        </w:rPr>
        <w:t>،</w:t>
      </w:r>
      <w:r w:rsidRPr="00142607">
        <w:rPr>
          <w:rFonts w:eastAsia="Calibri" w:cs="Times New Roman"/>
          <w:szCs w:val="22"/>
        </w:rPr>
        <w:t xml:space="preserve"> </w:t>
      </w:r>
      <w:r w:rsidR="00462B83">
        <w:rPr>
          <w:rFonts w:eastAsia="Calibri" w:cs="Times New Roman" w:hint="cs"/>
          <w:szCs w:val="22"/>
        </w:rPr>
        <w:t>بمعدل</w:t>
      </w:r>
      <w:r w:rsidRPr="00142607">
        <w:rPr>
          <w:rFonts w:eastAsia="Calibri" w:cs="Times New Roman"/>
          <w:szCs w:val="22"/>
        </w:rPr>
        <w:t xml:space="preserve"> ‏</w:t>
      </w:r>
      <w:r w:rsidRPr="00142607">
        <w:rPr>
          <w:rFonts w:eastAsia="Calibri" w:cs="Times New Roman"/>
          <w:szCs w:val="22"/>
          <w:rtl w:val="0"/>
          <w:cs/>
        </w:rPr>
        <w:t>‎</w:t>
      </w:r>
      <w:r w:rsidRPr="00142607">
        <w:rPr>
          <w:rFonts w:eastAsia="Calibri" w:cs="Times New Roman"/>
          <w:szCs w:val="22"/>
          <w:rtl w:val="0"/>
        </w:rPr>
        <w:t xml:space="preserve">3 </w:t>
      </w:r>
      <w:r w:rsidRPr="00142607">
        <w:rPr>
          <w:rFonts w:eastAsia="Calibri" w:cs="Times New Roman"/>
          <w:szCs w:val="22"/>
          <w:rtl w:val="0"/>
          <w:cs/>
        </w:rPr>
        <w:t>‎</w:t>
      </w:r>
      <w:r w:rsidRPr="00142607">
        <w:rPr>
          <w:rFonts w:eastAsia="Calibri" w:cs="Times New Roman"/>
          <w:szCs w:val="22"/>
        </w:rPr>
        <w:t xml:space="preserve">‏ </w:t>
      </w:r>
      <w:r w:rsidRPr="00142607">
        <w:rPr>
          <w:rFonts w:eastAsia="Calibri" w:cs="Times New Roman" w:hint="eastAsia"/>
          <w:szCs w:val="22"/>
        </w:rPr>
        <w:t>طلبات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لكل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عيادة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خلال</w:t>
      </w:r>
      <w:r w:rsidRPr="00142607">
        <w:rPr>
          <w:rFonts w:eastAsia="Calibri" w:cs="Times New Roman"/>
          <w:szCs w:val="22"/>
        </w:rPr>
        <w:t xml:space="preserve"> </w:t>
      </w:r>
      <w:r w:rsidRPr="00142607">
        <w:rPr>
          <w:rFonts w:eastAsia="Calibri" w:cs="Times New Roman" w:hint="eastAsia"/>
          <w:szCs w:val="22"/>
        </w:rPr>
        <w:t>فترة</w:t>
      </w:r>
      <w:r w:rsidRPr="00142607">
        <w:rPr>
          <w:rFonts w:eastAsia="Calibri" w:cs="Times New Roman"/>
          <w:szCs w:val="22"/>
        </w:rPr>
        <w:t xml:space="preserve"> 12 </w:t>
      </w:r>
      <w:r w:rsidRPr="00142607">
        <w:rPr>
          <w:rFonts w:eastAsia="Calibri" w:cs="Times New Roman" w:hint="eastAsia"/>
          <w:szCs w:val="22"/>
        </w:rPr>
        <w:t>شهرًا</w:t>
      </w:r>
      <w:r w:rsidRPr="00142607">
        <w:rPr>
          <w:rFonts w:eastAsia="Calibri" w:cs="Times New Roman" w:hint="eastAsia"/>
          <w:szCs w:val="22"/>
          <w:rtl w:val="0"/>
          <w:cs/>
        </w:rPr>
        <w:t>‎</w:t>
      </w:r>
      <w:r>
        <w:rPr>
          <w:rFonts w:eastAsia="Calibri" w:cs="Times New Roman" w:hint="cs"/>
          <w:szCs w:val="22"/>
          <w:cs/>
        </w:rPr>
        <w:t>.</w:t>
      </w:r>
    </w:p>
    <w:p w14:paraId="737DBBE1" w14:textId="296EA7C7" w:rsidR="00864B1D" w:rsidRPr="00E77DA3" w:rsidRDefault="00381980" w:rsidP="00864B1D">
      <w:pPr>
        <w:spacing w:line="360" w:lineRule="auto"/>
        <w:rPr>
          <w:rFonts w:eastAsia="Calibri" w:cs="Times New Roman"/>
          <w:szCs w:val="22"/>
          <w:rtl w:val="0"/>
        </w:rPr>
      </w:pPr>
      <w:r w:rsidRPr="00E77DA3">
        <w:rPr>
          <w:rFonts w:eastAsia="Calibri" w:cs="Times New Roman" w:hint="eastAsia"/>
          <w:szCs w:val="22"/>
        </w:rPr>
        <w:t>هناك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العديد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من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العوامل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التي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قد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تؤثر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مستوى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الطلب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خدمات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الترجمة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الفورية،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وكذلك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تحديد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ما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إذا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كانت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هناك</w:t>
      </w:r>
      <w:r w:rsidRPr="00E77DA3">
        <w:rPr>
          <w:rFonts w:eastAsia="Calibri" w:cs="Times New Roman"/>
          <w:szCs w:val="22"/>
        </w:rPr>
        <w:t xml:space="preserve"> ‏</w:t>
      </w:r>
      <w:r w:rsidRPr="00E77DA3">
        <w:rPr>
          <w:rFonts w:eastAsia="Calibri" w:cs="Times New Roman" w:hint="eastAsia"/>
          <w:szCs w:val="22"/>
        </w:rPr>
        <w:t>حاجة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إلى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أن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تكون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خدمة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الترجمة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الفورية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وجاهية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أو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عبر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الهاتف</w:t>
      </w:r>
      <w:r w:rsidRPr="00E77DA3">
        <w:rPr>
          <w:rFonts w:eastAsia="Calibri" w:cs="Times New Roman"/>
          <w:szCs w:val="22"/>
        </w:rPr>
        <w:t xml:space="preserve">. </w:t>
      </w:r>
      <w:r w:rsidRPr="00E77DA3">
        <w:rPr>
          <w:rFonts w:eastAsia="Calibri" w:cs="Times New Roman" w:hint="eastAsia"/>
          <w:szCs w:val="22"/>
        </w:rPr>
        <w:t>وعلى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أية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حال،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فإن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التفاوت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في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عدد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الطلبات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الترجمة</w:t>
      </w:r>
      <w:r w:rsidRPr="00E77DA3">
        <w:rPr>
          <w:rFonts w:eastAsia="Calibri" w:cs="Times New Roman"/>
          <w:szCs w:val="22"/>
        </w:rPr>
        <w:t xml:space="preserve"> ‏</w:t>
      </w:r>
      <w:r w:rsidRPr="00E77DA3">
        <w:rPr>
          <w:rFonts w:eastAsia="Calibri" w:cs="Times New Roman" w:hint="eastAsia"/>
          <w:szCs w:val="22"/>
        </w:rPr>
        <w:t>يستدعي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إجراء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تحليل</w:t>
      </w:r>
      <w:r w:rsidRPr="00E77DA3">
        <w:rPr>
          <w:rFonts w:eastAsia="Calibri" w:cs="Times New Roman" w:hint="cs"/>
          <w:szCs w:val="22"/>
        </w:rPr>
        <w:t xml:space="preserve">اً مفصلاً </w:t>
      </w:r>
      <w:r w:rsidRPr="00E77DA3">
        <w:rPr>
          <w:rFonts w:eastAsia="Calibri" w:cs="Times New Roman" w:hint="eastAsia"/>
          <w:szCs w:val="22"/>
        </w:rPr>
        <w:t>للتأكد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من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عدم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وجود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أي</w:t>
      </w:r>
      <w:r w:rsidR="00864B1D" w:rsidRPr="00E77DA3">
        <w:rPr>
          <w:rFonts w:eastAsia="Calibri" w:cs="Times New Roman" w:hint="cs"/>
          <w:szCs w:val="22"/>
        </w:rPr>
        <w:t>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عوائق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تحول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دون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الاستفادة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من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خدمات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الترجمة،</w:t>
      </w:r>
      <w:r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وضمان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الاستفادة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الكاملة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منها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في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جميع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عيادات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الأطباء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العامين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cs"/>
          <w:szCs w:val="22"/>
        </w:rPr>
        <w:t>كلما دعت</w:t>
      </w:r>
      <w:r w:rsidR="00864B1D" w:rsidRPr="00E77DA3">
        <w:rPr>
          <w:rFonts w:eastAsia="Calibri" w:cs="Times New Roman"/>
          <w:szCs w:val="22"/>
        </w:rPr>
        <w:t xml:space="preserve"> </w:t>
      </w:r>
      <w:r w:rsidR="00864B1D" w:rsidRPr="00E77DA3">
        <w:rPr>
          <w:rFonts w:eastAsia="Calibri" w:cs="Times New Roman" w:hint="eastAsia"/>
          <w:szCs w:val="22"/>
        </w:rPr>
        <w:t>الحاجة</w:t>
      </w:r>
      <w:r w:rsidR="00864B1D" w:rsidRPr="00E77DA3">
        <w:rPr>
          <w:rFonts w:eastAsia="Calibri" w:cs="Times New Roman" w:hint="eastAsia"/>
          <w:szCs w:val="22"/>
          <w:rtl w:val="0"/>
          <w:cs/>
        </w:rPr>
        <w:t>‎</w:t>
      </w:r>
      <w:r w:rsidR="00864B1D" w:rsidRPr="00E77DA3">
        <w:rPr>
          <w:rFonts w:eastAsia="Calibri" w:cs="Times New Roman"/>
          <w:szCs w:val="22"/>
          <w:rtl w:val="0"/>
        </w:rPr>
        <w:t>.</w:t>
      </w:r>
      <w:r w:rsidR="00864B1D" w:rsidRPr="00E77DA3">
        <w:rPr>
          <w:rFonts w:eastAsia="Calibri" w:cs="Times New Roman"/>
          <w:szCs w:val="22"/>
          <w:rtl w:val="0"/>
          <w:cs/>
        </w:rPr>
        <w:t>‎</w:t>
      </w:r>
    </w:p>
    <w:p w14:paraId="03DFCBE0" w14:textId="6F1DB9C5" w:rsidR="001B38D9" w:rsidRPr="00E77DA3" w:rsidRDefault="00462B83" w:rsidP="00864B1D">
      <w:pPr>
        <w:spacing w:line="360" w:lineRule="auto"/>
        <w:rPr>
          <w:szCs w:val="22"/>
        </w:rPr>
      </w:pPr>
      <w:bookmarkStart w:id="39" w:name="_Hlk162511147"/>
      <w:r w:rsidRPr="00E77DA3">
        <w:rPr>
          <w:rFonts w:cs="Arial" w:hint="eastAsia"/>
          <w:szCs w:val="22"/>
        </w:rPr>
        <w:t>سيتم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استعراض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تحليل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البيانات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التي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تم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جمعها،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إلى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جانب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المجالات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المرشحة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لإجراء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تحسينات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عليها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نتيجة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لعملية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التقييم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هذه،</w:t>
      </w:r>
      <w:r w:rsidRPr="00E77DA3">
        <w:rPr>
          <w:rFonts w:cs="Arial"/>
          <w:szCs w:val="22"/>
        </w:rPr>
        <w:t xml:space="preserve"> ‏</w:t>
      </w:r>
      <w:r w:rsidRPr="00E77DA3">
        <w:rPr>
          <w:rFonts w:cs="Arial" w:hint="eastAsia"/>
          <w:szCs w:val="22"/>
        </w:rPr>
        <w:t>في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الأقسام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التالية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من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هذا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التقرير</w:t>
      </w:r>
      <w:r w:rsidRPr="00E77DA3">
        <w:rPr>
          <w:rFonts w:hint="eastAsia"/>
          <w:szCs w:val="22"/>
          <w:rtl w:val="0"/>
          <w:cs/>
        </w:rPr>
        <w:t>‎</w:t>
      </w:r>
      <w:r w:rsidRPr="00E77DA3">
        <w:rPr>
          <w:rFonts w:hint="cs"/>
          <w:szCs w:val="22"/>
        </w:rPr>
        <w:t>.</w:t>
      </w:r>
    </w:p>
    <w:p w14:paraId="144FF559" w14:textId="77777777" w:rsidR="001B38D9" w:rsidRDefault="001B38D9">
      <w:pPr>
        <w:spacing w:line="360" w:lineRule="auto"/>
        <w:jc w:val="both"/>
      </w:pPr>
    </w:p>
    <w:p w14:paraId="1A488EB7" w14:textId="77777777" w:rsidR="001B38D9" w:rsidRDefault="001B38D9">
      <w:pPr>
        <w:spacing w:line="360" w:lineRule="auto"/>
        <w:jc w:val="both"/>
      </w:pPr>
    </w:p>
    <w:p w14:paraId="12FE4BC0" w14:textId="77777777" w:rsidR="001B38D9" w:rsidRDefault="001B38D9">
      <w:pPr>
        <w:spacing w:line="360" w:lineRule="auto"/>
        <w:jc w:val="both"/>
      </w:pPr>
    </w:p>
    <w:p w14:paraId="4623F492" w14:textId="77777777" w:rsidR="001B38D9" w:rsidRDefault="001B38D9">
      <w:pPr>
        <w:spacing w:line="360" w:lineRule="auto"/>
        <w:jc w:val="both"/>
      </w:pPr>
    </w:p>
    <w:p w14:paraId="4764F3CF" w14:textId="77777777" w:rsidR="001B38D9" w:rsidRDefault="001B38D9">
      <w:pPr>
        <w:spacing w:line="360" w:lineRule="auto"/>
        <w:jc w:val="both"/>
      </w:pPr>
    </w:p>
    <w:p w14:paraId="5DB13719" w14:textId="77777777" w:rsidR="001B38D9" w:rsidRDefault="001B38D9">
      <w:pPr>
        <w:spacing w:line="360" w:lineRule="auto"/>
        <w:jc w:val="both"/>
      </w:pPr>
    </w:p>
    <w:p w14:paraId="59DC247C" w14:textId="77777777" w:rsidR="001B38D9" w:rsidRDefault="001B38D9">
      <w:pPr>
        <w:spacing w:line="360" w:lineRule="auto"/>
        <w:jc w:val="both"/>
      </w:pPr>
    </w:p>
    <w:p w14:paraId="135C6D7B" w14:textId="77777777" w:rsidR="001B38D9" w:rsidRDefault="001B38D9">
      <w:pPr>
        <w:spacing w:line="360" w:lineRule="auto"/>
        <w:jc w:val="both"/>
      </w:pPr>
    </w:p>
    <w:p w14:paraId="58A3D81E" w14:textId="77777777" w:rsidR="001B38D9" w:rsidRDefault="001B38D9">
      <w:pPr>
        <w:spacing w:line="360" w:lineRule="auto"/>
        <w:jc w:val="both"/>
      </w:pPr>
    </w:p>
    <w:p w14:paraId="63DFCF98" w14:textId="77777777" w:rsidR="001B38D9" w:rsidRDefault="001B38D9">
      <w:pPr>
        <w:spacing w:line="360" w:lineRule="auto"/>
        <w:jc w:val="both"/>
      </w:pPr>
    </w:p>
    <w:p w14:paraId="61224235" w14:textId="77777777" w:rsidR="001B38D9" w:rsidRDefault="001B38D9">
      <w:pPr>
        <w:spacing w:line="360" w:lineRule="auto"/>
        <w:jc w:val="both"/>
      </w:pPr>
    </w:p>
    <w:p w14:paraId="3B7AEDE2" w14:textId="77777777" w:rsidR="001B38D9" w:rsidRDefault="001B38D9">
      <w:pPr>
        <w:spacing w:line="360" w:lineRule="auto"/>
        <w:jc w:val="both"/>
      </w:pPr>
    </w:p>
    <w:p w14:paraId="2A5967C3" w14:textId="77777777" w:rsidR="00462B83" w:rsidRDefault="00462B83">
      <w:pPr>
        <w:spacing w:line="360" w:lineRule="auto"/>
        <w:jc w:val="both"/>
      </w:pPr>
    </w:p>
    <w:p w14:paraId="4EA5956E" w14:textId="7F08544B" w:rsidR="001B38D9" w:rsidRPr="00AD65DF" w:rsidRDefault="006F2414">
      <w:pPr>
        <w:pStyle w:val="P68B1DB1-H2Blue13"/>
        <w:spacing w:after="320"/>
        <w:rPr>
          <w:b w:val="0"/>
          <w:bCs/>
          <w:szCs w:val="48"/>
        </w:rPr>
      </w:pPr>
      <w:bookmarkStart w:id="40" w:name="Section1PatientAwareness"/>
      <w:bookmarkEnd w:id="40"/>
      <w:r w:rsidRPr="00AD65DF">
        <w:rPr>
          <w:b w:val="0"/>
          <w:bCs/>
          <w:szCs w:val="48"/>
        </w:rPr>
        <w:lastRenderedPageBreak/>
        <w:t xml:space="preserve">القسم 1: </w:t>
      </w:r>
      <w:r w:rsidR="00764C85">
        <w:rPr>
          <w:rFonts w:hint="cs"/>
          <w:b w:val="0"/>
          <w:bCs/>
          <w:szCs w:val="48"/>
        </w:rPr>
        <w:t>ت</w:t>
      </w:r>
      <w:r w:rsidRPr="00AD65DF">
        <w:rPr>
          <w:b w:val="0"/>
          <w:bCs/>
          <w:szCs w:val="48"/>
        </w:rPr>
        <w:t>وعي</w:t>
      </w:r>
      <w:r w:rsidR="00764C85">
        <w:rPr>
          <w:rFonts w:hint="cs"/>
          <w:b w:val="0"/>
          <w:bCs/>
          <w:szCs w:val="48"/>
        </w:rPr>
        <w:t>ة</w:t>
      </w:r>
      <w:r w:rsidRPr="00AD65DF">
        <w:rPr>
          <w:b w:val="0"/>
          <w:bCs/>
          <w:szCs w:val="48"/>
        </w:rPr>
        <w:t xml:space="preserve"> </w:t>
      </w:r>
      <w:bookmarkStart w:id="41" w:name="_Hlk178247496"/>
      <w:bookmarkEnd w:id="39"/>
      <w:r w:rsidRPr="00AD65DF">
        <w:rPr>
          <w:b w:val="0"/>
          <w:bCs/>
          <w:szCs w:val="48"/>
        </w:rPr>
        <w:t>المرض</w:t>
      </w:r>
      <w:bookmarkStart w:id="42" w:name="_Hlk151104634"/>
      <w:bookmarkEnd w:id="41"/>
      <w:r w:rsidR="00764C85">
        <w:rPr>
          <w:rFonts w:hint="cs"/>
          <w:b w:val="0"/>
          <w:bCs/>
          <w:szCs w:val="48"/>
        </w:rPr>
        <w:t>ى</w:t>
      </w:r>
    </w:p>
    <w:p w14:paraId="2C407964" w14:textId="5A7F02A4" w:rsidR="00AD65DF" w:rsidRPr="00E77DA3" w:rsidRDefault="00AD65DF">
      <w:pPr>
        <w:spacing w:after="320" w:line="360" w:lineRule="auto"/>
        <w:rPr>
          <w:rFonts w:cs="Arial"/>
          <w:szCs w:val="22"/>
        </w:rPr>
      </w:pPr>
      <w:r w:rsidRPr="00E77DA3">
        <w:rPr>
          <w:rFonts w:cs="Arial" w:hint="eastAsia"/>
          <w:szCs w:val="22"/>
        </w:rPr>
        <w:t>غالبًا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ما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يتحمل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المريض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مسؤولية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إبلاغ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المرافق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الصحية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بحاجته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إلى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مترجم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فوري</w:t>
      </w:r>
      <w:r w:rsidRPr="00E77DA3">
        <w:rPr>
          <w:rFonts w:cs="Arial"/>
          <w:szCs w:val="22"/>
        </w:rPr>
        <w:t xml:space="preserve">. </w:t>
      </w:r>
      <w:r w:rsidRPr="00E77DA3">
        <w:rPr>
          <w:rFonts w:cs="Arial" w:hint="eastAsia"/>
          <w:szCs w:val="22"/>
        </w:rPr>
        <w:t>لذلك،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من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المهم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أن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يكون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المرضى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على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دراية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بتوفر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خدمات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الترجمة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الفورية،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وأنها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مجانية،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وأن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حجز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المترجم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هو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مسؤولية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العاملين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في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الرعاية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الصحية</w:t>
      </w:r>
      <w:r w:rsidRPr="00E77DA3">
        <w:rPr>
          <w:rFonts w:cs="Arial" w:hint="cs"/>
          <w:szCs w:val="22"/>
        </w:rPr>
        <w:t xml:space="preserve"> أنفسهم</w:t>
      </w:r>
      <w:r w:rsidRPr="00E77DA3">
        <w:rPr>
          <w:rFonts w:cs="Arial"/>
          <w:szCs w:val="22"/>
        </w:rPr>
        <w:t>.</w:t>
      </w:r>
    </w:p>
    <w:p w14:paraId="234E9CFE" w14:textId="57CD4A71" w:rsidR="001B38D9" w:rsidRPr="00E77DA3" w:rsidRDefault="00C53E40">
      <w:pPr>
        <w:spacing w:after="320" w:line="360" w:lineRule="auto"/>
        <w:rPr>
          <w:szCs w:val="22"/>
        </w:rPr>
      </w:pPr>
      <w:r w:rsidRPr="00E77DA3">
        <w:rPr>
          <w:rFonts w:cs="Arial" w:hint="eastAsia"/>
          <w:szCs w:val="22"/>
        </w:rPr>
        <w:t>قام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الأومبدزمان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بمراجعة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المعلومات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المتاحة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للعامة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الموجهة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للمرضى،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وتقييم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مدى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فعاليتها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في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تعزيز</w:t>
      </w:r>
      <w:r w:rsidRPr="00E77DA3">
        <w:rPr>
          <w:rFonts w:cs="Arial"/>
          <w:szCs w:val="22"/>
        </w:rPr>
        <w:t xml:space="preserve"> </w:t>
      </w:r>
      <w:r w:rsidRPr="00E77DA3">
        <w:rPr>
          <w:rFonts w:cs="Arial" w:hint="eastAsia"/>
          <w:szCs w:val="22"/>
        </w:rPr>
        <w:t>وعيهم</w:t>
      </w:r>
      <w:r w:rsidRPr="00E77DA3">
        <w:rPr>
          <w:rFonts w:hint="eastAsia"/>
          <w:szCs w:val="22"/>
          <w:rtl w:val="0"/>
          <w:cs/>
        </w:rPr>
        <w:t>‎</w:t>
      </w:r>
      <w:r w:rsidRPr="00E77DA3">
        <w:rPr>
          <w:szCs w:val="22"/>
          <w:rtl w:val="0"/>
        </w:rPr>
        <w:t>.</w:t>
      </w:r>
      <w:r w:rsidRPr="00E77DA3">
        <w:rPr>
          <w:szCs w:val="22"/>
          <w:rtl w:val="0"/>
          <w:cs/>
        </w:rPr>
        <w:t>‎</w:t>
      </w:r>
    </w:p>
    <w:p w14:paraId="5DF4EDFC" w14:textId="56696BB1" w:rsidR="001B38D9" w:rsidRPr="002E29C9" w:rsidRDefault="00C53E40">
      <w:pPr>
        <w:pStyle w:val="P68B1DB1-Normal14"/>
        <w:autoSpaceDE/>
        <w:autoSpaceDN/>
        <w:adjustRightInd/>
        <w:spacing w:after="160" w:line="360" w:lineRule="auto"/>
        <w:rPr>
          <w:b w:val="0"/>
          <w:bCs/>
          <w:sz w:val="12"/>
          <w:szCs w:val="12"/>
        </w:rPr>
      </w:pPr>
      <w:r w:rsidRPr="00C53E40">
        <w:rPr>
          <w:rFonts w:hint="cs"/>
          <w:b w:val="0"/>
          <w:bCs/>
          <w:szCs w:val="28"/>
        </w:rPr>
        <w:t>ال</w:t>
      </w:r>
      <w:r w:rsidRPr="00C53E40">
        <w:rPr>
          <w:b w:val="0"/>
          <w:bCs/>
          <w:szCs w:val="28"/>
        </w:rPr>
        <w:t xml:space="preserve">نشرات </w:t>
      </w:r>
      <w:r w:rsidRPr="00C53E40">
        <w:rPr>
          <w:rFonts w:hint="cs"/>
          <w:b w:val="0"/>
          <w:bCs/>
          <w:szCs w:val="28"/>
        </w:rPr>
        <w:t xml:space="preserve">التي تحتوي على </w:t>
      </w:r>
      <w:r w:rsidRPr="00C53E40">
        <w:rPr>
          <w:b w:val="0"/>
          <w:bCs/>
          <w:szCs w:val="28"/>
        </w:rPr>
        <w:t xml:space="preserve">معلومات </w:t>
      </w:r>
      <w:r w:rsidRPr="00C53E40">
        <w:rPr>
          <w:rFonts w:hint="cs"/>
          <w:b w:val="0"/>
          <w:bCs/>
          <w:szCs w:val="28"/>
        </w:rPr>
        <w:t>للمرضى</w:t>
      </w:r>
    </w:p>
    <w:p w14:paraId="78A1FEBC" w14:textId="233B17CE" w:rsidR="001B38D9" w:rsidRPr="00E57EE6" w:rsidRDefault="002E29C9" w:rsidP="00E57EE6">
      <w:pPr>
        <w:spacing w:after="320" w:line="360" w:lineRule="auto"/>
      </w:pPr>
      <w:r>
        <w:rPr>
          <w:noProof/>
          <w:szCs w:val="22"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E1C4160" wp14:editId="2039F2F8">
                <wp:simplePos x="0" y="0"/>
                <wp:positionH relativeFrom="column">
                  <wp:posOffset>3667603</wp:posOffset>
                </wp:positionH>
                <wp:positionV relativeFrom="paragraph">
                  <wp:posOffset>620007</wp:posOffset>
                </wp:positionV>
                <wp:extent cx="1661457" cy="271937"/>
                <wp:effectExtent l="0" t="0" r="0" b="0"/>
                <wp:wrapNone/>
                <wp:docPr id="2115528755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457" cy="271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E42BD" w14:textId="2730C2B4" w:rsidR="002E29C9" w:rsidRPr="002E29C9" w:rsidRDefault="002E29C9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الدائرة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التجارية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المسؤولة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عن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توفير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خدمات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‏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الترجمة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الفورية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في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القطاع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2E29C9">
                              <w:rPr>
                                <w:rFonts w:cs="Arial" w:hint="eastAsia"/>
                                <w:b/>
                                <w:bCs/>
                                <w:sz w:val="8"/>
                                <w:szCs w:val="8"/>
                              </w:rPr>
                              <w:t>الصحي</w:t>
                            </w:r>
                            <w:r w:rsidRPr="002E29C9">
                              <w:rPr>
                                <w:rFonts w:cs="Arial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‏</w:t>
                            </w:r>
                            <w:r w:rsidRPr="002E29C9">
                              <w:rPr>
                                <w:b/>
                                <w:bCs/>
                                <w:sz w:val="8"/>
                                <w:szCs w:val="8"/>
                                <w:rtl w:val="0"/>
                                <w:cs/>
                              </w:rPr>
                              <w:t>‎</w:t>
                            </w:r>
                            <w:r w:rsidRPr="002E29C9">
                              <w:rPr>
                                <w:b/>
                                <w:bCs/>
                                <w:sz w:val="8"/>
                                <w:szCs w:val="8"/>
                                <w:rtl w:val="0"/>
                              </w:rPr>
                              <w:t>(BSO)</w:t>
                            </w:r>
                            <w:r w:rsidRPr="002E29C9">
                              <w:rPr>
                                <w:b/>
                                <w:bCs/>
                                <w:sz w:val="8"/>
                                <w:szCs w:val="8"/>
                                <w:rtl w:val="0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4160" id="_x0000_s1044" type="#_x0000_t202" style="position:absolute;left:0;text-align:left;margin-left:288.8pt;margin-top:48.8pt;width:130.8pt;height:21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" fillcolor="white [3201]" stroked="f" strokeweight=".5pt">
                <v:textbox>
                  <w:txbxContent>
                    <w:p w14:paraId="0B4E42BD" w14:textId="2730C2B4" w:rsidR="002E29C9" w:rsidRPr="002E29C9" w:rsidRDefault="002E29C9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الدائرة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التجارية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المسؤولة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عن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توفير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خدمات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‏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الترجمة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الفورية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في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القطاع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2E29C9">
                        <w:rPr>
                          <w:rFonts w:cs="Arial" w:hint="eastAsia"/>
                          <w:b/>
                          <w:bCs/>
                          <w:sz w:val="8"/>
                          <w:szCs w:val="8"/>
                        </w:rPr>
                        <w:t>الصحي</w:t>
                      </w:r>
                      <w:r w:rsidRPr="002E29C9">
                        <w:rPr>
                          <w:rFonts w:cs="Arial"/>
                          <w:b/>
                          <w:bCs/>
                          <w:sz w:val="8"/>
                          <w:szCs w:val="8"/>
                        </w:rPr>
                        <w:t xml:space="preserve"> ‏</w:t>
                      </w:r>
                      <w:r w:rsidRPr="002E29C9">
                        <w:rPr>
                          <w:b/>
                          <w:bCs/>
                          <w:sz w:val="8"/>
                          <w:szCs w:val="8"/>
                          <w:rtl w:val="0"/>
                          <w:cs/>
                        </w:rPr>
                        <w:t>‎</w:t>
                      </w:r>
                      <w:r w:rsidRPr="002E29C9">
                        <w:rPr>
                          <w:b/>
                          <w:bCs/>
                          <w:sz w:val="8"/>
                          <w:szCs w:val="8"/>
                          <w:rtl w:val="0"/>
                        </w:rPr>
                        <w:t>(BSO)</w:t>
                      </w:r>
                      <w:r w:rsidRPr="002E29C9">
                        <w:rPr>
                          <w:b/>
                          <w:bCs/>
                          <w:sz w:val="8"/>
                          <w:szCs w:val="8"/>
                          <w:rtl w:val="0"/>
                          <w:cs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="00E57EE6" w:rsidRPr="00E77DA3">
        <w:rPr>
          <w:rFonts w:cs="Arial" w:hint="eastAsia"/>
          <w:szCs w:val="22"/>
        </w:rPr>
        <w:t>قد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تقوم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عيادات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الأطباء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العامين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بتقديم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نشرات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تعريفية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للمرضى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حول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الخدمات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المختلفة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التي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توفرها</w:t>
      </w:r>
      <w:r w:rsidR="00E57EE6" w:rsidRPr="00E77DA3">
        <w:rPr>
          <w:rFonts w:cs="Arial"/>
          <w:szCs w:val="22"/>
        </w:rPr>
        <w:t xml:space="preserve">. </w:t>
      </w:r>
      <w:r w:rsidR="00E57EE6" w:rsidRPr="00E77DA3">
        <w:rPr>
          <w:rFonts w:cs="Arial" w:hint="eastAsia"/>
          <w:szCs w:val="22"/>
        </w:rPr>
        <w:t>وخلال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عملية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المراجعة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التي</w:t>
      </w:r>
      <w:r w:rsidR="00E57EE6" w:rsidRPr="00E77DA3">
        <w:rPr>
          <w:rFonts w:cs="Arial"/>
          <w:szCs w:val="22"/>
        </w:rPr>
        <w:t xml:space="preserve"> ‏</w:t>
      </w:r>
      <w:r w:rsidR="00E57EE6" w:rsidRPr="00E77DA3">
        <w:rPr>
          <w:rFonts w:cs="Arial" w:hint="eastAsia"/>
          <w:szCs w:val="22"/>
        </w:rPr>
        <w:t>أجريناها،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تم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تحديد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ثلاث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نشرات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ذات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أهمية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لخدمات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الترجمة</w:t>
      </w:r>
      <w:r w:rsidR="00E57EE6" w:rsidRPr="00E77DA3">
        <w:rPr>
          <w:rFonts w:cs="Arial"/>
          <w:szCs w:val="22"/>
        </w:rPr>
        <w:t xml:space="preserve"> </w:t>
      </w:r>
      <w:r w:rsidR="00E57EE6" w:rsidRPr="00E77DA3">
        <w:rPr>
          <w:rFonts w:cs="Arial" w:hint="eastAsia"/>
          <w:szCs w:val="22"/>
        </w:rPr>
        <w:t>الفورية</w:t>
      </w:r>
      <w:r w:rsidR="00E57EE6" w:rsidRPr="00E77DA3">
        <w:rPr>
          <w:rFonts w:cs="Arial"/>
          <w:szCs w:val="22"/>
        </w:rPr>
        <w:t>.</w:t>
      </w:r>
      <w:r w:rsidR="00E57EE6" w:rsidRPr="00E57EE6">
        <w:rPr>
          <w:rFonts w:cs="Arial"/>
        </w:rPr>
        <w:t>‏</w:t>
      </w:r>
      <w:r w:rsidR="00E57EE6">
        <w:rPr>
          <w:rFonts w:eastAsia="Calibri" w:cs="Times New Roman"/>
        </w:rPr>
        <w:t xml:space="preserve"> </w:t>
      </w:r>
    </w:p>
    <w:p w14:paraId="74EC9AF9" w14:textId="4C82CF35" w:rsidR="00D556DC" w:rsidRPr="00E77DA3" w:rsidRDefault="00F9059F">
      <w:pPr>
        <w:pStyle w:val="P68B1DB1-Normal15"/>
        <w:spacing w:after="320" w:line="360" w:lineRule="auto"/>
        <w:jc w:val="both"/>
        <w:rPr>
          <w:szCs w:val="22"/>
          <w:cs/>
        </w:rPr>
      </w:pPr>
      <w:r>
        <w:rPr>
          <w:noProof/>
          <w:szCs w:val="22"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1540A9B" wp14:editId="0CA4973F">
                <wp:simplePos x="0" y="0"/>
                <wp:positionH relativeFrom="margin">
                  <wp:posOffset>3845972</wp:posOffset>
                </wp:positionH>
                <wp:positionV relativeFrom="paragraph">
                  <wp:posOffset>1028395</wp:posOffset>
                </wp:positionV>
                <wp:extent cx="2249113" cy="884712"/>
                <wp:effectExtent l="0" t="0" r="0" b="0"/>
                <wp:wrapNone/>
                <wp:docPr id="844376289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13" cy="884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443EE" w14:textId="4F369D3E" w:rsidR="00F9059F" w:rsidRPr="00F9059F" w:rsidRDefault="00F9059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تسعى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خدمة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الترجمة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الفورية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المقدمة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من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خلال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مديرية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الصحة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والرعاية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الاجتماعية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في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أيرلندا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الشمالية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إلى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تسهيل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وتحسين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‏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قدرة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المرضى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على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الاستفادة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من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خدمات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الصحة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والرعاية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الاجتماعية،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خاصةً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لمن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لا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يتحدثون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اللغة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الإنجليزية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كلغة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أولى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أو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‏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كلغة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ثانية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059F">
                              <w:rPr>
                                <w:rFonts w:cs="Arial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بطلاقة</w:t>
                            </w:r>
                            <w:r w:rsidRPr="00F9059F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t>.‏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0A9B" id="Text Box 53" o:spid="_x0000_s1045" type="#_x0000_t202" style="position:absolute;left:0;text-align:left;margin-left:302.85pt;margin-top:81pt;width:177.1pt;height:69.6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" fillcolor="white [3201]" stroked="f" strokeweight=".5pt">
                <v:textbox>
                  <w:txbxContent>
                    <w:p w14:paraId="3FE443EE" w14:textId="4F369D3E" w:rsidR="00F9059F" w:rsidRPr="00F9059F" w:rsidRDefault="00F9059F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تسعى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خدمة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الترجمة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الفورية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المقدمة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من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خلال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مديرية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الصحة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والرعاية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الاجتماعية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في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أيرلندا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الشمالية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إلى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تسهيل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وتحسين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‏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قدرة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المرضى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على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الاستفادة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من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خدمات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الصحة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والرعاية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الاجتماعية،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خاصةً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لمن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لا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يتحدثون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اللغة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الإنجليزية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كلغة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أولى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أو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‏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كلغة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ثانية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9059F">
                        <w:rPr>
                          <w:rFonts w:cs="Arial" w:hint="eastAsia"/>
                          <w:b/>
                          <w:bCs/>
                          <w:sz w:val="14"/>
                          <w:szCs w:val="14"/>
                        </w:rPr>
                        <w:t>بطلاقة</w:t>
                      </w:r>
                      <w:r w:rsidRPr="00F9059F"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t>.‏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9C9">
        <w:rPr>
          <w:noProof/>
          <w:szCs w:val="22"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1D19B76" wp14:editId="098D356B">
                <wp:simplePos x="0" y="0"/>
                <wp:positionH relativeFrom="margin">
                  <wp:align>right</wp:align>
                </wp:positionH>
                <wp:positionV relativeFrom="paragraph">
                  <wp:posOffset>701823</wp:posOffset>
                </wp:positionV>
                <wp:extent cx="1786741" cy="302821"/>
                <wp:effectExtent l="0" t="0" r="4445" b="2540"/>
                <wp:wrapNone/>
                <wp:docPr id="1700844586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741" cy="30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D3AB1" w14:textId="68ABB70D" w:rsidR="002E29C9" w:rsidRPr="002E29C9" w:rsidRDefault="002E29C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E29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  <w:t xml:space="preserve">هل تحتاج إلى مترجم عن طريق مديرية الصحة؟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9B76" id="Text Box 52" o:spid="_x0000_s1046" type="#_x0000_t202" style="position:absolute;left:0;text-align:left;margin-left:89.5pt;margin-top:55.25pt;width:140.7pt;height:23.85pt;z-index:25188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" fillcolor="white [3201]" stroked="f" strokeweight=".5pt">
                <v:textbox>
                  <w:txbxContent>
                    <w:p w14:paraId="2ABD3AB1" w14:textId="68ABB70D" w:rsidR="002E29C9" w:rsidRPr="002E29C9" w:rsidRDefault="002E29C9">
                      <w:pP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E29C9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  <w:t xml:space="preserve">هل تحتاج إلى مترجم عن طريق مديرية الصحة؟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9C9">
        <w:rPr>
          <w:noProof/>
          <w:szCs w:val="22"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58A86C" wp14:editId="78933869">
                <wp:simplePos x="0" y="0"/>
                <wp:positionH relativeFrom="margin">
                  <wp:posOffset>4582242</wp:posOffset>
                </wp:positionH>
                <wp:positionV relativeFrom="paragraph">
                  <wp:posOffset>232749</wp:posOffset>
                </wp:positionV>
                <wp:extent cx="1530416" cy="457076"/>
                <wp:effectExtent l="0" t="0" r="0" b="635"/>
                <wp:wrapNone/>
                <wp:docPr id="1943335946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416" cy="457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B5558" w14:textId="02DA4B96" w:rsidR="002E29C9" w:rsidRPr="002E29C9" w:rsidRDefault="002E29C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E29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  <w:t>خدمات الترجمة الفورية في قطاع الصحة والرعاية الاجتماعية في ايرلندا الشمالية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A86C" id="Text Box 51" o:spid="_x0000_s1047" type="#_x0000_t202" style="position:absolute;left:0;text-align:left;margin-left:360.8pt;margin-top:18.35pt;width:120.5pt;height:36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" fillcolor="white [3201]" stroked="f" strokeweight=".5pt">
                <v:textbox>
                  <w:txbxContent>
                    <w:p w14:paraId="5BEB5558" w14:textId="02DA4B96" w:rsidR="002E29C9" w:rsidRPr="002E29C9" w:rsidRDefault="002E29C9">
                      <w:pP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E29C9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  <w:t>خدمات الترجمة الفورية في قطاع الصحة والرعاية الاجتماعية في ايرلندا الشمالية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E41" w:rsidRPr="00E77DA3">
        <w:rPr>
          <w:noProof/>
          <w:szCs w:val="22"/>
        </w:rPr>
        <w:drawing>
          <wp:anchor distT="0" distB="0" distL="114300" distR="114300" simplePos="0" relativeHeight="251721728" behindDoc="0" locked="0" layoutInCell="1" allowOverlap="1" wp14:anchorId="4E0AC638" wp14:editId="7265E504">
            <wp:simplePos x="0" y="0"/>
            <wp:positionH relativeFrom="margin">
              <wp:posOffset>3589655</wp:posOffset>
            </wp:positionH>
            <wp:positionV relativeFrom="paragraph">
              <wp:posOffset>3175</wp:posOffset>
            </wp:positionV>
            <wp:extent cx="2635250" cy="3977640"/>
            <wp:effectExtent l="0" t="0" r="0" b="3810"/>
            <wp:wrapSquare wrapText="bothSides"/>
            <wp:docPr id="1000790795" name="Picture 1" descr="A white figure holding a globe  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0795" name="Picture 1" descr="A white figure holding a globe  Description automatically generated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DC" w:rsidRPr="00E77DA3">
        <w:rPr>
          <w:rFonts w:hint="eastAsia"/>
          <w:szCs w:val="22"/>
        </w:rPr>
        <w:t>في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الوقت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الذي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أجريت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فيه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المراجعة،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كانت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النشرة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الأولى،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بعنوان</w:t>
      </w:r>
      <w:r w:rsidR="00D556DC" w:rsidRPr="00E77DA3">
        <w:rPr>
          <w:szCs w:val="22"/>
        </w:rPr>
        <w:t xml:space="preserve"> ‏</w:t>
      </w:r>
      <w:r w:rsidR="00D556DC" w:rsidRPr="00E77DA3">
        <w:rPr>
          <w:szCs w:val="22"/>
          <w:rtl w:val="0"/>
          <w:cs/>
        </w:rPr>
        <w:t>‎</w:t>
      </w:r>
      <w:r w:rsidR="00D556DC" w:rsidRPr="00E77DA3">
        <w:rPr>
          <w:szCs w:val="22"/>
          <w:rtl w:val="0"/>
        </w:rPr>
        <w:t>"</w:t>
      </w:r>
      <w:r w:rsidR="00D556DC" w:rsidRPr="00E77DA3">
        <w:rPr>
          <w:szCs w:val="22"/>
          <w:rtl w:val="0"/>
          <w:cs/>
        </w:rPr>
        <w:t>‎</w:t>
      </w:r>
      <w:bookmarkStart w:id="43" w:name="_Hlk193675340"/>
      <w:r w:rsidR="00D556DC" w:rsidRPr="00E77DA3">
        <w:rPr>
          <w:rFonts w:hint="eastAsia"/>
          <w:szCs w:val="22"/>
        </w:rPr>
        <w:t>هل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تحتاج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إلى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مترجم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فوري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عن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طريق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خدمة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الصحة</w:t>
      </w:r>
      <w:r w:rsidR="00D556DC" w:rsidRPr="00E77DA3">
        <w:rPr>
          <w:szCs w:val="22"/>
        </w:rPr>
        <w:t xml:space="preserve"> ‏</w:t>
      </w:r>
      <w:r w:rsidR="00D556DC" w:rsidRPr="00E77DA3">
        <w:rPr>
          <w:rFonts w:hint="eastAsia"/>
          <w:szCs w:val="22"/>
        </w:rPr>
        <w:t>والرعاية</w:t>
      </w:r>
      <w:r w:rsidR="00D556DC" w:rsidRPr="00E77DA3">
        <w:rPr>
          <w:rFonts w:hint="eastAsia"/>
          <w:szCs w:val="22"/>
          <w:rtl w:val="0"/>
          <w:cs/>
        </w:rPr>
        <w:t>‎</w:t>
      </w:r>
      <w:r w:rsidR="00D556DC" w:rsidRPr="00E77DA3">
        <w:rPr>
          <w:szCs w:val="22"/>
          <w:rtl w:val="0"/>
        </w:rPr>
        <w:t xml:space="preserve"> (HSC) </w:t>
      </w:r>
      <w:bookmarkEnd w:id="43"/>
      <w:r w:rsidR="00D556DC" w:rsidRPr="00E77DA3">
        <w:rPr>
          <w:szCs w:val="22"/>
          <w:rtl w:val="0"/>
          <w:cs/>
        </w:rPr>
        <w:t>‎</w:t>
      </w:r>
      <w:r w:rsidR="00D556DC" w:rsidRPr="00E77DA3">
        <w:rPr>
          <w:szCs w:val="22"/>
        </w:rPr>
        <w:t>‏" (</w:t>
      </w:r>
      <w:r w:rsidR="00D556DC" w:rsidRPr="00E77DA3">
        <w:rPr>
          <w:rFonts w:hint="eastAsia"/>
          <w:szCs w:val="22"/>
        </w:rPr>
        <w:t>الشكل</w:t>
      </w:r>
      <w:r w:rsidR="00D556DC" w:rsidRPr="00E77DA3">
        <w:rPr>
          <w:szCs w:val="22"/>
        </w:rPr>
        <w:t xml:space="preserve"> 2)</w:t>
      </w:r>
      <w:r w:rsidR="00D556DC" w:rsidRPr="00E77DA3">
        <w:rPr>
          <w:rFonts w:hint="eastAsia"/>
          <w:szCs w:val="22"/>
        </w:rPr>
        <w:t>،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متاحة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بعدة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لغات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على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موقع</w:t>
      </w:r>
      <w:r w:rsidR="00E77DA3" w:rsidRPr="00E77DA3">
        <w:rPr>
          <w:rFonts w:hint="cs"/>
          <w:szCs w:val="22"/>
        </w:rPr>
        <w:t xml:space="preserve"> دائرة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</w:t>
      </w:r>
      <w:r w:rsidR="00D556DC" w:rsidRPr="00E77DA3">
        <w:rPr>
          <w:szCs w:val="22"/>
        </w:rPr>
        <w:t xml:space="preserve"> ‏</w:t>
      </w:r>
      <w:r w:rsidR="00D556DC" w:rsidRPr="00E77DA3">
        <w:rPr>
          <w:szCs w:val="22"/>
          <w:rtl w:val="0"/>
          <w:cs/>
        </w:rPr>
        <w:t>‎</w:t>
      </w:r>
      <w:r w:rsidR="00D556DC" w:rsidRPr="00E77DA3">
        <w:rPr>
          <w:szCs w:val="22"/>
          <w:rtl w:val="0"/>
        </w:rPr>
        <w:t>.</w:t>
      </w:r>
      <w:r w:rsidR="00D50A70">
        <w:rPr>
          <w:rStyle w:val="FootnoteReference"/>
          <w:szCs w:val="22"/>
          <w:rtl w:val="0"/>
        </w:rPr>
        <w:footnoteReference w:id="12"/>
      </w:r>
      <w:r w:rsidR="00D556DC" w:rsidRPr="00E77DA3">
        <w:rPr>
          <w:szCs w:val="22"/>
          <w:rtl w:val="0"/>
        </w:rPr>
        <w:t xml:space="preserve">BSO </w:t>
      </w:r>
      <w:r w:rsidR="00D556DC" w:rsidRPr="00E77DA3">
        <w:rPr>
          <w:szCs w:val="22"/>
          <w:rtl w:val="0"/>
          <w:cs/>
        </w:rPr>
        <w:t>‎</w:t>
      </w:r>
      <w:r w:rsidR="00D556DC" w:rsidRPr="00E77DA3">
        <w:rPr>
          <w:szCs w:val="22"/>
        </w:rPr>
        <w:t xml:space="preserve">‏ </w:t>
      </w:r>
      <w:r w:rsidR="00D556DC" w:rsidRPr="00E77DA3">
        <w:rPr>
          <w:rFonts w:hint="eastAsia"/>
          <w:szCs w:val="22"/>
        </w:rPr>
        <w:t>وقد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تضمنت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النشرة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ملخصًا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عن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الخدمة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المتاحة،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ودور</w:t>
      </w:r>
      <w:r w:rsidR="00D556DC" w:rsidRPr="00E77DA3">
        <w:rPr>
          <w:szCs w:val="22"/>
        </w:rPr>
        <w:t xml:space="preserve"> ‏</w:t>
      </w:r>
      <w:r w:rsidR="00D556DC" w:rsidRPr="00E77DA3">
        <w:rPr>
          <w:rFonts w:hint="eastAsia"/>
          <w:szCs w:val="22"/>
        </w:rPr>
        <w:t>المترجم،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كما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حددت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ما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يجب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أن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يقوم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به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المترجم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وما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لا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يجوز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له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القيام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به</w:t>
      </w:r>
      <w:r w:rsidR="00D556DC" w:rsidRPr="00E77DA3">
        <w:rPr>
          <w:szCs w:val="22"/>
        </w:rPr>
        <w:t xml:space="preserve">. </w:t>
      </w:r>
      <w:r w:rsidR="00D556DC" w:rsidRPr="00E77DA3">
        <w:rPr>
          <w:rFonts w:hint="eastAsia"/>
          <w:szCs w:val="22"/>
        </w:rPr>
        <w:t>بالإضافة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إلى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ذلك،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بينت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النشرة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أن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الخدمة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مجانية</w:t>
      </w:r>
      <w:r w:rsidR="00D556DC" w:rsidRPr="00E77DA3">
        <w:rPr>
          <w:szCs w:val="22"/>
        </w:rPr>
        <w:t xml:space="preserve"> ‏</w:t>
      </w:r>
      <w:r w:rsidR="00D556DC" w:rsidRPr="00E77DA3">
        <w:rPr>
          <w:rFonts w:hint="eastAsia"/>
          <w:szCs w:val="22"/>
        </w:rPr>
        <w:t>ومتاحة</w:t>
      </w:r>
      <w:r w:rsidR="00D556DC" w:rsidRPr="00E77DA3">
        <w:rPr>
          <w:szCs w:val="22"/>
        </w:rPr>
        <w:t xml:space="preserve"> </w:t>
      </w:r>
      <w:bookmarkStart w:id="44" w:name="_Hlk194075437"/>
      <w:r w:rsidR="00D556DC" w:rsidRPr="00E77DA3">
        <w:rPr>
          <w:rFonts w:hint="eastAsia"/>
          <w:szCs w:val="22"/>
        </w:rPr>
        <w:t>على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مدار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الساعة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طوال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أيام</w:t>
      </w:r>
      <w:r w:rsidR="00D556DC" w:rsidRPr="00E77DA3">
        <w:rPr>
          <w:szCs w:val="22"/>
        </w:rPr>
        <w:t xml:space="preserve"> </w:t>
      </w:r>
      <w:r w:rsidR="00D556DC" w:rsidRPr="00E77DA3">
        <w:rPr>
          <w:rFonts w:hint="eastAsia"/>
          <w:szCs w:val="22"/>
        </w:rPr>
        <w:t>الأسبوع</w:t>
      </w:r>
      <w:r w:rsidR="00D556DC" w:rsidRPr="00E77DA3">
        <w:rPr>
          <w:rFonts w:hint="eastAsia"/>
          <w:szCs w:val="22"/>
          <w:rtl w:val="0"/>
          <w:cs/>
        </w:rPr>
        <w:t>‎</w:t>
      </w:r>
      <w:r w:rsidR="00D556DC" w:rsidRPr="00E77DA3">
        <w:rPr>
          <w:szCs w:val="22"/>
          <w:rtl w:val="0"/>
        </w:rPr>
        <w:t>.</w:t>
      </w:r>
      <w:r w:rsidR="00D556DC" w:rsidRPr="00E77DA3">
        <w:rPr>
          <w:szCs w:val="22"/>
          <w:rtl w:val="0"/>
          <w:cs/>
        </w:rPr>
        <w:t>‎</w:t>
      </w:r>
    </w:p>
    <w:bookmarkEnd w:id="44"/>
    <w:p w14:paraId="30400D99" w14:textId="00466721" w:rsidR="00721318" w:rsidRPr="00E77DA3" w:rsidRDefault="00721318">
      <w:pPr>
        <w:spacing w:after="320" w:line="360" w:lineRule="auto"/>
        <w:jc w:val="both"/>
        <w:rPr>
          <w:rFonts w:eastAsia="Calibri" w:cs="Times New Roman"/>
          <w:szCs w:val="22"/>
          <w:cs/>
        </w:rPr>
      </w:pPr>
      <w:r w:rsidRPr="00E77DA3">
        <w:rPr>
          <w:rFonts w:eastAsia="Calibri" w:cs="Times New Roman" w:hint="eastAsia"/>
          <w:szCs w:val="22"/>
        </w:rPr>
        <w:t>ولكن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النشرة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اقتصرت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على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الإشارة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إلى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المترجمين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الذين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توفرهم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</w:t>
      </w:r>
      <w:r w:rsidRPr="00E77DA3">
        <w:rPr>
          <w:rFonts w:eastAsia="Calibri" w:cs="Times New Roman"/>
          <w:szCs w:val="22"/>
        </w:rPr>
        <w:t xml:space="preserve"> ‏</w:t>
      </w:r>
      <w:r w:rsidRPr="00E77DA3">
        <w:rPr>
          <w:rFonts w:eastAsia="Calibri" w:cs="Times New Roman"/>
          <w:szCs w:val="22"/>
          <w:rtl w:val="0"/>
          <w:cs/>
        </w:rPr>
        <w:t>‎</w:t>
      </w:r>
      <w:r w:rsidRPr="00E77DA3">
        <w:rPr>
          <w:rFonts w:eastAsia="Calibri" w:cs="Times New Roman"/>
          <w:szCs w:val="22"/>
          <w:rtl w:val="0"/>
        </w:rPr>
        <w:t xml:space="preserve"> BSO</w:t>
      </w:r>
      <w:r w:rsidRPr="00E77DA3">
        <w:rPr>
          <w:rFonts w:eastAsia="Calibri" w:cs="Times New Roman"/>
          <w:szCs w:val="22"/>
        </w:rPr>
        <w:t>‏</w:t>
      </w:r>
      <w:r w:rsidR="00E77DA3">
        <w:rPr>
          <w:rFonts w:eastAsia="Calibri" w:cs="Times New Roman" w:hint="cs"/>
          <w:szCs w:val="22"/>
        </w:rPr>
        <w:t xml:space="preserve"> </w:t>
      </w:r>
      <w:r w:rsidRPr="00E77DA3">
        <w:rPr>
          <w:rFonts w:eastAsia="Calibri" w:cs="Times New Roman"/>
          <w:szCs w:val="22"/>
        </w:rPr>
        <w:t>(</w:t>
      </w:r>
      <w:r w:rsidRPr="00E77DA3">
        <w:rPr>
          <w:rFonts w:eastAsia="Calibri" w:cs="Times New Roman" w:hint="eastAsia"/>
          <w:szCs w:val="22"/>
        </w:rPr>
        <w:t>الترجمة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الفورية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الوجاهية</w:t>
      </w:r>
      <w:r w:rsidRPr="00E77DA3">
        <w:rPr>
          <w:rFonts w:eastAsia="Calibri" w:cs="Times New Roman"/>
          <w:szCs w:val="22"/>
        </w:rPr>
        <w:t>)</w:t>
      </w:r>
      <w:r w:rsidRPr="00E77DA3">
        <w:rPr>
          <w:rFonts w:eastAsia="Calibri" w:cs="Times New Roman" w:hint="cs"/>
          <w:szCs w:val="22"/>
        </w:rPr>
        <w:t xml:space="preserve"> فقط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ولم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يتم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تحديثها</w:t>
      </w:r>
      <w:r w:rsidRPr="00E77DA3">
        <w:rPr>
          <w:rFonts w:eastAsia="Calibri" w:cs="Times New Roman"/>
          <w:szCs w:val="22"/>
        </w:rPr>
        <w:t xml:space="preserve"> </w:t>
      </w:r>
      <w:r w:rsidRPr="00E77DA3">
        <w:rPr>
          <w:rFonts w:eastAsia="Calibri" w:cs="Times New Roman" w:hint="eastAsia"/>
          <w:szCs w:val="22"/>
        </w:rPr>
        <w:t>منذ</w:t>
      </w:r>
      <w:r w:rsidRPr="00E77DA3">
        <w:rPr>
          <w:rFonts w:eastAsia="Calibri" w:cs="Times New Roman"/>
          <w:szCs w:val="22"/>
        </w:rPr>
        <w:t xml:space="preserve"> ‏</w:t>
      </w:r>
      <w:r w:rsidRPr="00E77DA3">
        <w:rPr>
          <w:rFonts w:eastAsia="Calibri" w:cs="Times New Roman" w:hint="eastAsia"/>
          <w:szCs w:val="22"/>
        </w:rPr>
        <w:t>فترة</w:t>
      </w:r>
      <w:r w:rsidRPr="00E77DA3">
        <w:rPr>
          <w:rFonts w:eastAsia="Calibri" w:cs="Times New Roman" w:hint="eastAsia"/>
          <w:szCs w:val="22"/>
          <w:rtl w:val="0"/>
          <w:cs/>
        </w:rPr>
        <w:t>‎</w:t>
      </w:r>
      <w:r w:rsidRPr="00E77DA3">
        <w:rPr>
          <w:rFonts w:eastAsia="Calibri" w:cs="Times New Roman"/>
          <w:szCs w:val="22"/>
          <w:rtl w:val="0"/>
        </w:rPr>
        <w:t>.</w:t>
      </w:r>
      <w:r w:rsidRPr="00E77DA3">
        <w:rPr>
          <w:rFonts w:eastAsia="Calibri" w:cs="Times New Roman"/>
          <w:szCs w:val="22"/>
          <w:rtl w:val="0"/>
          <w:cs/>
        </w:rPr>
        <w:t>‎</w:t>
      </w:r>
    </w:p>
    <w:p w14:paraId="39DE4CB8" w14:textId="62D9660F" w:rsidR="001B38D9" w:rsidRPr="00E77DA3" w:rsidRDefault="00E850A5">
      <w:pPr>
        <w:spacing w:after="320" w:line="360" w:lineRule="auto"/>
        <w:jc w:val="both"/>
        <w:rPr>
          <w:rFonts w:eastAsia="Calibri" w:cs="Times New Roman"/>
          <w:szCs w:val="22"/>
        </w:rPr>
      </w:pPr>
      <w:r>
        <w:rPr>
          <w:rFonts w:hint="eastAsia"/>
          <w:noProof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92D32D4" wp14:editId="48369A70">
                <wp:simplePos x="0" y="0"/>
                <wp:positionH relativeFrom="column">
                  <wp:posOffset>3727220</wp:posOffset>
                </wp:positionH>
                <wp:positionV relativeFrom="paragraph">
                  <wp:posOffset>124320</wp:posOffset>
                </wp:positionV>
                <wp:extent cx="2921008" cy="1300348"/>
                <wp:effectExtent l="0" t="0" r="0" b="0"/>
                <wp:wrapNone/>
                <wp:docPr id="107040443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8" cy="1300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7AA13" w14:textId="77777777" w:rsidR="00E850A5" w:rsidRPr="00E850A5" w:rsidRDefault="00E850A5" w:rsidP="00E850A5">
                            <w:pPr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يتم توفير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خدم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ات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الترجمة الفورية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لك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م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مجانًا.</w:t>
                            </w:r>
                          </w:p>
                          <w:p w14:paraId="44A47F75" w14:textId="77777777" w:rsidR="00E850A5" w:rsidRPr="00E850A5" w:rsidRDefault="00E850A5" w:rsidP="00E850A5">
                            <w:pPr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تتوفر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خدم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ات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الترجمة الفورية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التابعة لمديرية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الصحة والرعاية الاجتماعية في أيرلندا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الشمالية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على مدار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الساعة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طوال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أيام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الأسبوع.</w:t>
                            </w:r>
                          </w:p>
                          <w:p w14:paraId="75BA7C33" w14:textId="77777777" w:rsidR="00E850A5" w:rsidRPr="00E850A5" w:rsidRDefault="00E850A5" w:rsidP="00E850A5">
                            <w:pPr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جميع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ال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مترجم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ين التابعين للمديرية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هم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مدربون ومعتمدون و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حاصلون على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مؤهل في الترجمة الفورية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ضمن المجتمع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E3BA26C" w14:textId="77777777" w:rsidR="00E850A5" w:rsidRPr="00E850A5" w:rsidRDefault="00E850A5" w:rsidP="00E850A5">
                            <w:pPr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يلتزم المترجمون الفوريون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بضرورة الحفاظ على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السرية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التامة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0D2C04F" w14:textId="3596C235" w:rsidR="00E850A5" w:rsidRPr="00E850A5" w:rsidRDefault="00E850A5" w:rsidP="00E850A5">
                            <w:pPr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يعمل المترجمون الفوريون وفقًا لاتفاقية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مبرمة بينهم وبين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مديرية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الصحة والرعاية الاجتماعية في أيرلندا الشمالية، مما يضمن </w:t>
                            </w:r>
                            <w:r w:rsidR="0057661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المهنية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وال</w:t>
                            </w:r>
                            <w:r w:rsidR="0057661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التزام</w:t>
                            </w:r>
                            <w:r w:rsidRPr="00E850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بالسرية.</w:t>
                            </w:r>
                          </w:p>
                          <w:p w14:paraId="60A70F45" w14:textId="77777777" w:rsidR="00E850A5" w:rsidRPr="00E850A5" w:rsidRDefault="00E850A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32D4" id="Text Box 54" o:spid="_x0000_s1048" type="#_x0000_t202" style="position:absolute;left:0;text-align:left;margin-left:293.5pt;margin-top:9.8pt;width:230pt;height:102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" fillcolor="white [3201]" stroked="f" strokeweight=".5pt">
                <v:textbox>
                  <w:txbxContent>
                    <w:p w14:paraId="38D7AA13" w14:textId="77777777" w:rsidR="00E850A5" w:rsidRPr="00E850A5" w:rsidRDefault="00E850A5" w:rsidP="00E850A5">
                      <w:pPr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يتم توفير 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خدم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ات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الترجمة الفورية 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لك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م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مجانًا.</w:t>
                      </w:r>
                    </w:p>
                    <w:p w14:paraId="44A47F75" w14:textId="77777777" w:rsidR="00E850A5" w:rsidRPr="00E850A5" w:rsidRDefault="00E850A5" w:rsidP="00E850A5">
                      <w:pPr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تتوفر 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خدم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ات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الترجمة الفورية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التابعة لمديرية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الصحة والرعاية الاجتماعية في أيرلندا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الشمالية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على مدار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الساعة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طوال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أيام 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الأسبوع.</w:t>
                      </w:r>
                    </w:p>
                    <w:p w14:paraId="75BA7C33" w14:textId="77777777" w:rsidR="00E850A5" w:rsidRPr="00E850A5" w:rsidRDefault="00E850A5" w:rsidP="00E850A5">
                      <w:pPr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جميع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ال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مترجم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ين التابعين للمديرية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هم 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مدربون ومعتمدون و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حاصلون على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مؤهل في الترجمة الفورية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ضمن المجتمع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  <w:p w14:paraId="0E3BA26C" w14:textId="77777777" w:rsidR="00E850A5" w:rsidRPr="00E850A5" w:rsidRDefault="00E850A5" w:rsidP="00E850A5">
                      <w:pPr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يلتزم المترجمون الفوريون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بضرورة الحفاظ على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السرية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التامة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  <w:p w14:paraId="20D2C04F" w14:textId="3596C235" w:rsidR="00E850A5" w:rsidRPr="00E850A5" w:rsidRDefault="00E850A5" w:rsidP="00E850A5">
                      <w:pPr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>يعمل المترجمون الفوريون وفقًا لاتفاقية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مبرمة بينهم وبين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E850A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مديرية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الصحة والرعاية الاجتماعية في أيرلندا الشمالية، مما يضمن </w:t>
                      </w:r>
                      <w:r w:rsidR="0057661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المهنية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وال</w:t>
                      </w:r>
                      <w:r w:rsidR="0057661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6"/>
                          <w:szCs w:val="16"/>
                        </w:rPr>
                        <w:t>التزام</w:t>
                      </w:r>
                      <w:r w:rsidRPr="00E850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بالسرية.</w:t>
                      </w:r>
                    </w:p>
                    <w:p w14:paraId="60A70F45" w14:textId="77777777" w:rsidR="00E850A5" w:rsidRPr="00E850A5" w:rsidRDefault="00E850A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DA3" w:rsidRPr="00E77DA3">
        <w:rPr>
          <w:rFonts w:hint="eastAsia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استجابةً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لهذه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الملاحظة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التي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تم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توجيهها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إلى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ال</w:t>
      </w:r>
      <w:r w:rsidR="00E77DA3" w:rsidRPr="00E77DA3">
        <w:rPr>
          <w:rFonts w:eastAsia="Calibri" w:cs="Times New Roman"/>
          <w:noProof/>
          <w:szCs w:val="22"/>
        </w:rPr>
        <w:t xml:space="preserve"> ‏</w:t>
      </w:r>
      <w:r w:rsidR="00E77DA3" w:rsidRPr="00E77DA3">
        <w:rPr>
          <w:rFonts w:eastAsia="Calibri" w:cs="Times New Roman"/>
          <w:noProof/>
          <w:szCs w:val="22"/>
          <w:rtl w:val="0"/>
        </w:rPr>
        <w:t>BSO</w:t>
      </w:r>
      <w:r w:rsidR="00E77DA3" w:rsidRPr="00E77DA3">
        <w:rPr>
          <w:rFonts w:eastAsia="Calibri" w:cs="Times New Roman" w:hint="eastAsia"/>
          <w:noProof/>
          <w:szCs w:val="22"/>
        </w:rPr>
        <w:t>،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CD7FEF">
        <w:rPr>
          <w:rFonts w:eastAsia="Calibri" w:cs="Times New Roman" w:hint="cs"/>
          <w:noProof/>
          <w:szCs w:val="22"/>
          <w:lang w:bidi="ar-JO"/>
        </w:rPr>
        <w:t xml:space="preserve">فقد </w:t>
      </w:r>
      <w:r w:rsidR="00E77DA3" w:rsidRPr="00E77DA3">
        <w:rPr>
          <w:rFonts w:eastAsia="Calibri" w:cs="Times New Roman" w:hint="eastAsia"/>
          <w:noProof/>
          <w:szCs w:val="22"/>
        </w:rPr>
        <w:t>قام</w:t>
      </w:r>
      <w:r w:rsidR="00CD7FEF">
        <w:rPr>
          <w:rFonts w:eastAsia="Calibri" w:cs="Times New Roman" w:hint="cs"/>
          <w:noProof/>
          <w:szCs w:val="22"/>
        </w:rPr>
        <w:t>وا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بتحميل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نشرة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الكترونية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بديلة</w:t>
      </w:r>
      <w:r w:rsidR="00E308D8">
        <w:rPr>
          <w:rStyle w:val="FootnoteReference"/>
          <w:rFonts w:eastAsia="Calibri" w:cs="Times New Roman"/>
          <w:noProof/>
          <w:szCs w:val="22"/>
        </w:rPr>
        <w:footnoteReference w:id="13"/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تتضمن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معلومات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مشابهة،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مع</w:t>
      </w:r>
      <w:r w:rsidR="00E77DA3" w:rsidRPr="00E77DA3">
        <w:rPr>
          <w:rFonts w:eastAsia="Calibri" w:cs="Times New Roman"/>
          <w:noProof/>
          <w:szCs w:val="22"/>
        </w:rPr>
        <w:t xml:space="preserve"> ‏</w:t>
      </w:r>
      <w:r w:rsidR="00E77DA3" w:rsidRPr="00E77DA3">
        <w:rPr>
          <w:rFonts w:eastAsia="Calibri" w:cs="Times New Roman" w:hint="eastAsia"/>
          <w:noProof/>
          <w:szCs w:val="22"/>
        </w:rPr>
        <w:t>إضافة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رمز</w:t>
      </w:r>
      <w:r w:rsidR="00E77DA3" w:rsidRPr="00E77DA3">
        <w:rPr>
          <w:rFonts w:eastAsia="Calibri" w:cs="Times New Roman"/>
          <w:noProof/>
          <w:szCs w:val="22"/>
        </w:rPr>
        <w:t>‏</w:t>
      </w:r>
      <w:r w:rsidR="00E77DA3" w:rsidRPr="00E77DA3">
        <w:rPr>
          <w:rFonts w:eastAsia="Calibri" w:cs="Times New Roman"/>
          <w:noProof/>
          <w:szCs w:val="22"/>
          <w:rtl w:val="0"/>
        </w:rPr>
        <w:t>QR</w:t>
      </w:r>
      <w:r w:rsidR="00E77DA3" w:rsidRPr="00E77DA3">
        <w:rPr>
          <w:rFonts w:eastAsia="Calibri" w:cs="Times New Roman"/>
          <w:noProof/>
          <w:szCs w:val="22"/>
          <w:rtl w:val="0"/>
          <w:cs/>
        </w:rPr>
        <w:t>‎</w:t>
      </w:r>
      <w:r w:rsidR="00E77DA3" w:rsidRPr="00E77DA3">
        <w:rPr>
          <w:rFonts w:eastAsia="Calibri" w:cs="Times New Roman"/>
          <w:noProof/>
          <w:szCs w:val="22"/>
        </w:rPr>
        <w:t xml:space="preserve">‏ </w:t>
      </w:r>
      <w:r w:rsidR="00E77DA3" w:rsidRPr="00E77DA3">
        <w:rPr>
          <w:rFonts w:eastAsia="Calibri" w:cs="Times New Roman" w:hint="eastAsia"/>
          <w:noProof/>
          <w:szCs w:val="22"/>
        </w:rPr>
        <w:t>يوجه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المرضى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إلى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موقع</w:t>
      </w:r>
      <w:r w:rsidR="00CD7FEF">
        <w:rPr>
          <w:rFonts w:eastAsia="Calibri" w:cs="Times New Roman" w:hint="cs"/>
          <w:noProof/>
          <w:szCs w:val="22"/>
        </w:rPr>
        <w:t>هم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الإلكتروني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للحصول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على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مزيد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من</w:t>
      </w:r>
      <w:r w:rsidR="00E77DA3" w:rsidRPr="00E77DA3">
        <w:rPr>
          <w:rFonts w:eastAsia="Calibri" w:cs="Times New Roman"/>
          <w:noProof/>
          <w:szCs w:val="22"/>
        </w:rPr>
        <w:t xml:space="preserve"> </w:t>
      </w:r>
      <w:r w:rsidR="00E77DA3" w:rsidRPr="00E77DA3">
        <w:rPr>
          <w:rFonts w:eastAsia="Calibri" w:cs="Times New Roman" w:hint="eastAsia"/>
          <w:noProof/>
          <w:szCs w:val="22"/>
        </w:rPr>
        <w:t>المعلومات</w:t>
      </w:r>
      <w:r w:rsidR="00E77DA3" w:rsidRPr="00E77DA3">
        <w:rPr>
          <w:rFonts w:eastAsia="Calibri" w:cs="Times New Roman" w:hint="eastAsia"/>
          <w:noProof/>
          <w:szCs w:val="22"/>
          <w:rtl w:val="0"/>
          <w:cs/>
        </w:rPr>
        <w:t>‎</w:t>
      </w:r>
      <w:r w:rsidR="00E77DA3" w:rsidRPr="00E77DA3">
        <w:rPr>
          <w:rFonts w:eastAsia="Calibri" w:cs="Times New Roman"/>
          <w:noProof/>
          <w:szCs w:val="22"/>
          <w:rtl w:val="0"/>
        </w:rPr>
        <w:t>.</w:t>
      </w:r>
      <w:r w:rsidR="00E77DA3" w:rsidRPr="00E77DA3">
        <w:rPr>
          <w:rFonts w:eastAsia="Calibri" w:cs="Times New Roman"/>
          <w:noProof/>
          <w:szCs w:val="22"/>
          <w:rtl w:val="0"/>
          <w:cs/>
        </w:rPr>
        <w:t>‎</w:t>
      </w:r>
    </w:p>
    <w:p w14:paraId="067113AB" w14:textId="21070672" w:rsidR="00487E41" w:rsidRDefault="00487E41">
      <w:pPr>
        <w:spacing w:after="320" w:line="360" w:lineRule="auto"/>
      </w:pPr>
    </w:p>
    <w:p w14:paraId="5D95C3BF" w14:textId="3057E83C" w:rsidR="00487E41" w:rsidRDefault="00B453EC">
      <w:pPr>
        <w:spacing w:after="320" w:line="360" w:lineRule="auto"/>
      </w:pPr>
      <w:r>
        <w:rPr>
          <w:rFonts w:eastAsia="Calibri" w:cs="Times New Roman"/>
          <w:noProof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77500C4" wp14:editId="2C88B658">
                <wp:simplePos x="0" y="0"/>
                <wp:positionH relativeFrom="column">
                  <wp:posOffset>3381565</wp:posOffset>
                </wp:positionH>
                <wp:positionV relativeFrom="paragraph">
                  <wp:posOffset>78105</wp:posOffset>
                </wp:positionV>
                <wp:extent cx="2992582" cy="255319"/>
                <wp:effectExtent l="0" t="0" r="0" b="0"/>
                <wp:wrapNone/>
                <wp:docPr id="393207689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255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C8E4" w14:textId="4A58B92D" w:rsidR="00B453EC" w:rsidRPr="00B453EC" w:rsidRDefault="00B453EC" w:rsidP="00B453EC">
                            <w:pPr>
                              <w:autoSpaceDE/>
                              <w:autoSpaceDN/>
                              <w:adjustRightInd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B453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 xml:space="preserve">يرجى إبلاغ 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الشخص/ الجهة مقدم ال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خدمات الصح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ي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ة والرعاية الاجتماعية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 xml:space="preserve"> لكم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 xml:space="preserve"> إذا كنت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م</w:t>
                            </w:r>
                            <w:r w:rsidRPr="00B453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 xml:space="preserve"> بحاجة إلى مترجم فوري.</w:t>
                            </w:r>
                          </w:p>
                          <w:p w14:paraId="54B61E3E" w14:textId="77777777" w:rsidR="00B453EC" w:rsidRPr="00B453EC" w:rsidRDefault="00B453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00C4" id="Text Box 55" o:spid="_x0000_s1049" type="#_x0000_t202" style="position:absolute;left:0;text-align:left;margin-left:266.25pt;margin-top:6.15pt;width:235.65pt;height:20.1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" fillcolor="white [3201]" stroked="f" strokeweight=".5pt">
                <v:textbox>
                  <w:txbxContent>
                    <w:p w14:paraId="13B8C8E4" w14:textId="4A58B92D" w:rsidR="00B453EC" w:rsidRPr="00B453EC" w:rsidRDefault="00B453EC" w:rsidP="00B453EC">
                      <w:pPr>
                        <w:autoSpaceDE/>
                        <w:autoSpaceDN/>
                        <w:adjustRightInd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12"/>
                          <w:szCs w:val="12"/>
                        </w:rPr>
                      </w:pPr>
                      <w:r w:rsidRPr="00B453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2"/>
                          <w:szCs w:val="12"/>
                        </w:rPr>
                        <w:t xml:space="preserve">يرجى إبلاغ </w:t>
                      </w:r>
                      <w:r w:rsidRPr="00B453E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2"/>
                          <w:szCs w:val="12"/>
                        </w:rPr>
                        <w:t>الشخص/ الجهة مقدم ال</w:t>
                      </w:r>
                      <w:r w:rsidRPr="00B453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2"/>
                          <w:szCs w:val="12"/>
                        </w:rPr>
                        <w:t>خدمات الصح</w:t>
                      </w:r>
                      <w:r w:rsidRPr="00B453E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2"/>
                          <w:szCs w:val="12"/>
                        </w:rPr>
                        <w:t>ي</w:t>
                      </w:r>
                      <w:r w:rsidRPr="00B453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2"/>
                          <w:szCs w:val="12"/>
                        </w:rPr>
                        <w:t>ة والرعاية الاجتماعية</w:t>
                      </w:r>
                      <w:r w:rsidRPr="00B453E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2"/>
                          <w:szCs w:val="12"/>
                        </w:rPr>
                        <w:t xml:space="preserve"> لكم</w:t>
                      </w:r>
                      <w:r w:rsidRPr="00B453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2"/>
                          <w:szCs w:val="12"/>
                        </w:rPr>
                        <w:t xml:space="preserve"> إذا كنت</w:t>
                      </w:r>
                      <w:r w:rsidRPr="00B453E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12"/>
                          <w:szCs w:val="12"/>
                        </w:rPr>
                        <w:t>م</w:t>
                      </w:r>
                      <w:r w:rsidRPr="00B453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2"/>
                          <w:szCs w:val="12"/>
                        </w:rPr>
                        <w:t xml:space="preserve"> بحاجة إلى مترجم فوري.</w:t>
                      </w:r>
                    </w:p>
                    <w:p w14:paraId="54B61E3E" w14:textId="77777777" w:rsidR="00B453EC" w:rsidRPr="00B453EC" w:rsidRDefault="00B453EC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7E41">
        <w:rPr>
          <w:rFonts w:eastAsia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66C75BA" wp14:editId="35917F82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2907030" cy="314325"/>
                <wp:effectExtent l="0" t="0" r="7620" b="9525"/>
                <wp:wrapThrough wrapText="bothSides">
                  <wp:wrapPolygon edited="0">
                    <wp:start x="0" y="0"/>
                    <wp:lineTo x="0" y="20945"/>
                    <wp:lineTo x="21515" y="20945"/>
                    <wp:lineTo x="21515" y="0"/>
                    <wp:lineTo x="0" y="0"/>
                  </wp:wrapPolygon>
                </wp:wrapThrough>
                <wp:docPr id="396517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B938" w14:textId="7F60708B" w:rsidR="001B38D9" w:rsidRDefault="006F2414">
                            <w:pPr>
                              <w:pStyle w:val="P68B1DB1-Normal16"/>
                            </w:pPr>
                            <w:bookmarkStart w:id="45" w:name="_Hlk178240257"/>
                            <w:bookmarkStart w:id="46" w:name="_Hlk178240258"/>
                            <w:r w:rsidRPr="005C2A88">
                              <w:rPr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الشكل 2: </w:t>
                            </w:r>
                            <w:bookmarkEnd w:id="45"/>
                            <w:bookmarkEnd w:id="46"/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هل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تحتاج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إلى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مترجم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فوري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عن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طريق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خدمة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الصحة</w:t>
                            </w:r>
                            <w:r w:rsidR="005C2A88" w:rsidRPr="005C2A88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 xml:space="preserve"> ‏</w:t>
                            </w:r>
                            <w:r w:rsidR="005C2A88" w:rsidRPr="005C2A88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6"/>
                              </w:rPr>
                              <w:t>والرعاية</w:t>
                            </w:r>
                            <w:r w:rsidR="005C2A88" w:rsidRPr="005C2A88">
                              <w:rPr>
                                <w:rFonts w:hint="eastAsia"/>
                                <w:b w:val="0"/>
                                <w:bCs/>
                                <w:i w:val="0"/>
                                <w:iCs/>
                                <w:rtl w:val="0"/>
                                <w:cs/>
                              </w:rPr>
                              <w:t>‎</w:t>
                            </w:r>
                            <w:r w:rsidR="005C2A88" w:rsidRPr="005C2A88">
                              <w:rPr>
                                <w:b w:val="0"/>
                                <w:bCs/>
                                <w:i w:val="0"/>
                                <w:iCs/>
                                <w:rtl w:val="0"/>
                              </w:rPr>
                              <w:t xml:space="preserve"> (</w:t>
                            </w:r>
                            <w:r w:rsidR="005C2A88" w:rsidRPr="005C2A88">
                              <w:rPr>
                                <w:rtl w:val="0"/>
                              </w:rPr>
                              <w:t xml:space="preserve">HSC) </w:t>
                            </w:r>
                            <w:r w:rsidR="005C2A88" w:rsidRPr="005C2A88">
                              <w:rPr>
                                <w:rtl w:val="0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75BA" id="_x0000_s1050" type="#_x0000_t202" style="position:absolute;left:0;text-align:left;margin-left:177.7pt;margin-top:21.8pt;width:228.9pt;height:24.75pt;z-index:2517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" stroked="f">
                <v:textbox>
                  <w:txbxContent>
                    <w:p w14:paraId="133CB938" w14:textId="7F60708B" w:rsidR="001B38D9" w:rsidRDefault="006F2414">
                      <w:pPr>
                        <w:pStyle w:val="P68B1DB1-Normal16"/>
                      </w:pPr>
                      <w:bookmarkStart w:id="47" w:name="_Hlk178240257"/>
                      <w:bookmarkStart w:id="48" w:name="_Hlk178240258"/>
                      <w:r w:rsidRPr="005C2A88">
                        <w:rPr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الشكل 2: </w:t>
                      </w:r>
                      <w:bookmarkEnd w:id="47"/>
                      <w:bookmarkEnd w:id="48"/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هل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تحتاج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إلى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مترجم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فوري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عن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طريق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خدمة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الصحة</w:t>
                      </w:r>
                      <w:r w:rsidR="005C2A88" w:rsidRPr="005C2A88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6"/>
                        </w:rPr>
                        <w:t xml:space="preserve"> ‏</w:t>
                      </w:r>
                      <w:r w:rsidR="005C2A88" w:rsidRPr="005C2A88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6"/>
                        </w:rPr>
                        <w:t>والرعاية</w:t>
                      </w:r>
                      <w:r w:rsidR="005C2A88" w:rsidRPr="005C2A88">
                        <w:rPr>
                          <w:rFonts w:hint="eastAsia"/>
                          <w:b w:val="0"/>
                          <w:bCs/>
                          <w:i w:val="0"/>
                          <w:iCs/>
                          <w:rtl w:val="0"/>
                          <w:cs/>
                        </w:rPr>
                        <w:t>‎</w:t>
                      </w:r>
                      <w:r w:rsidR="005C2A88" w:rsidRPr="005C2A88">
                        <w:rPr>
                          <w:b w:val="0"/>
                          <w:bCs/>
                          <w:i w:val="0"/>
                          <w:iCs/>
                          <w:rtl w:val="0"/>
                        </w:rPr>
                        <w:t xml:space="preserve"> (</w:t>
                      </w:r>
                      <w:r w:rsidR="005C2A88" w:rsidRPr="005C2A88">
                        <w:rPr>
                          <w:rtl w:val="0"/>
                        </w:rPr>
                        <w:t xml:space="preserve">HSC) </w:t>
                      </w:r>
                      <w:r w:rsidR="005C2A88" w:rsidRPr="005C2A88">
                        <w:rPr>
                          <w:rtl w:val="0"/>
                          <w:cs/>
                        </w:rPr>
                        <w:t>‎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BAC1B98" w14:textId="77777777" w:rsidR="00487E41" w:rsidRDefault="00487E41">
      <w:pPr>
        <w:spacing w:after="320" w:line="360" w:lineRule="auto"/>
      </w:pPr>
    </w:p>
    <w:p w14:paraId="176E76BA" w14:textId="70C32854" w:rsidR="005C2A88" w:rsidRPr="005C2A88" w:rsidRDefault="005C2A88">
      <w:pPr>
        <w:spacing w:after="320" w:line="360" w:lineRule="auto"/>
        <w:rPr>
          <w:szCs w:val="22"/>
          <w:cs/>
        </w:rPr>
      </w:pPr>
      <w:r w:rsidRPr="005C2A88">
        <w:rPr>
          <w:rFonts w:cs="Arial" w:hint="eastAsia"/>
          <w:szCs w:val="22"/>
        </w:rPr>
        <w:t>النشرة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الثانية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هي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نشرة</w:t>
      </w:r>
      <w:r w:rsidRPr="005C2A88">
        <w:rPr>
          <w:rFonts w:cs="Arial"/>
          <w:szCs w:val="22"/>
        </w:rPr>
        <w:t xml:space="preserve"> </w:t>
      </w:r>
      <w:r w:rsidR="00A75CDD">
        <w:rPr>
          <w:rFonts w:cs="Arial" w:hint="cs"/>
          <w:szCs w:val="22"/>
        </w:rPr>
        <w:t>با</w:t>
      </w:r>
      <w:r w:rsidRPr="005C2A88">
        <w:rPr>
          <w:rFonts w:cs="Arial" w:hint="eastAsia"/>
          <w:szCs w:val="22"/>
        </w:rPr>
        <w:t>لمعلومات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الأساسية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صادرة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عن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</w:t>
      </w:r>
      <w:r w:rsidRPr="005C2A88">
        <w:rPr>
          <w:rFonts w:cs="Arial"/>
          <w:szCs w:val="22"/>
        </w:rPr>
        <w:t xml:space="preserve"> </w:t>
      </w:r>
      <w:r w:rsidR="0050203E">
        <w:rPr>
          <w:rFonts w:cs="Arial" w:hint="cs"/>
          <w:szCs w:val="22"/>
        </w:rPr>
        <w:t>(إن إتش إس</w:t>
      </w:r>
      <w:r w:rsidRPr="005C2A88">
        <w:rPr>
          <w:rFonts w:cs="Arial"/>
          <w:szCs w:val="22"/>
        </w:rPr>
        <w:t>‏</w:t>
      </w:r>
      <w:r w:rsidRPr="005C2A88">
        <w:rPr>
          <w:szCs w:val="22"/>
          <w:rtl w:val="0"/>
          <w:cs/>
        </w:rPr>
        <w:t>‎</w:t>
      </w:r>
      <w:r w:rsidRPr="005C2A88">
        <w:rPr>
          <w:szCs w:val="22"/>
          <w:rtl w:val="0"/>
        </w:rPr>
        <w:t xml:space="preserve"> </w:t>
      </w:r>
      <w:r w:rsidR="00E308D8">
        <w:rPr>
          <w:rStyle w:val="FootnoteReference"/>
          <w:szCs w:val="22"/>
          <w:rtl w:val="0"/>
        </w:rPr>
        <w:footnoteReference w:id="14"/>
      </w:r>
      <w:r w:rsidR="00FA6316">
        <w:rPr>
          <w:szCs w:val="22"/>
          <w:rtl w:val="0"/>
        </w:rPr>
        <w:t>(</w:t>
      </w:r>
      <w:r w:rsidRPr="005C2A88">
        <w:rPr>
          <w:szCs w:val="22"/>
          <w:rtl w:val="0"/>
        </w:rPr>
        <w:t xml:space="preserve">NHS </w:t>
      </w:r>
      <w:r w:rsidRPr="005C2A88">
        <w:rPr>
          <w:szCs w:val="22"/>
          <w:rtl w:val="0"/>
          <w:cs/>
        </w:rPr>
        <w:t>‎</w:t>
      </w:r>
      <w:r w:rsidRPr="005C2A88">
        <w:rPr>
          <w:rFonts w:cs="Arial" w:hint="eastAsia"/>
          <w:szCs w:val="22"/>
        </w:rPr>
        <w:t>على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مستوى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المملكة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المتحدة،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وتم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العثور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عليها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في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عدد</w:t>
      </w:r>
      <w:r w:rsidRPr="005C2A88">
        <w:rPr>
          <w:rFonts w:cs="Arial"/>
          <w:szCs w:val="22"/>
        </w:rPr>
        <w:t xml:space="preserve"> ‏</w:t>
      </w:r>
      <w:r w:rsidRPr="005C2A88">
        <w:rPr>
          <w:rFonts w:cs="Arial" w:hint="eastAsia"/>
          <w:szCs w:val="22"/>
        </w:rPr>
        <w:t>محدود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من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المواقع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الإلكترونية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لعيادات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الأطباء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العامين</w:t>
      </w:r>
      <w:r w:rsidRPr="005C2A88">
        <w:rPr>
          <w:rFonts w:cs="Arial"/>
          <w:szCs w:val="22"/>
        </w:rPr>
        <w:t xml:space="preserve">. </w:t>
      </w:r>
      <w:r w:rsidRPr="005C2A88">
        <w:rPr>
          <w:rFonts w:cs="Arial" w:hint="eastAsia"/>
          <w:szCs w:val="22"/>
        </w:rPr>
        <w:t>توفر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هذه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النشرة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معلومات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عامة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حول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دور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الطبيب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العام،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كما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تحتوي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على</w:t>
      </w:r>
      <w:r w:rsidRPr="005C2A88">
        <w:rPr>
          <w:rFonts w:cs="Arial"/>
          <w:szCs w:val="22"/>
        </w:rPr>
        <w:t xml:space="preserve"> ‏</w:t>
      </w:r>
      <w:r w:rsidRPr="005C2A88">
        <w:rPr>
          <w:rFonts w:cs="Arial" w:hint="eastAsia"/>
          <w:szCs w:val="22"/>
        </w:rPr>
        <w:t>معلومات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lastRenderedPageBreak/>
        <w:t>محدودة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حول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المساعدة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بتوفير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الترجمة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الفورية،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حيث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تُدعو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المرضى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إلى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إبلاغ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موظفي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الاستقبال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بحاجتهم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إلى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مترجم</w:t>
      </w:r>
      <w:r w:rsidRPr="005C2A88">
        <w:rPr>
          <w:rFonts w:cs="Arial"/>
          <w:szCs w:val="22"/>
        </w:rPr>
        <w:t xml:space="preserve"> ‏</w:t>
      </w:r>
      <w:r w:rsidRPr="005C2A88">
        <w:rPr>
          <w:rFonts w:cs="Arial" w:hint="eastAsia"/>
          <w:szCs w:val="22"/>
        </w:rPr>
        <w:t>عند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القيام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بحجز</w:t>
      </w:r>
      <w:r w:rsidRPr="005C2A88">
        <w:rPr>
          <w:rFonts w:cs="Arial"/>
          <w:szCs w:val="22"/>
        </w:rPr>
        <w:t xml:space="preserve"> </w:t>
      </w:r>
      <w:r w:rsidRPr="005C2A88">
        <w:rPr>
          <w:rFonts w:cs="Arial" w:hint="eastAsia"/>
          <w:szCs w:val="22"/>
        </w:rPr>
        <w:t>الموعد</w:t>
      </w:r>
      <w:r w:rsidRPr="005C2A88">
        <w:rPr>
          <w:rFonts w:hint="eastAsia"/>
          <w:szCs w:val="22"/>
          <w:rtl w:val="0"/>
          <w:cs/>
        </w:rPr>
        <w:t>‎</w:t>
      </w:r>
      <w:r w:rsidRPr="005C2A88">
        <w:rPr>
          <w:szCs w:val="22"/>
          <w:rtl w:val="0"/>
        </w:rPr>
        <w:t>.</w:t>
      </w:r>
      <w:r w:rsidRPr="005C2A88">
        <w:rPr>
          <w:szCs w:val="22"/>
          <w:rtl w:val="0"/>
          <w:cs/>
        </w:rPr>
        <w:t>‎</w:t>
      </w:r>
    </w:p>
    <w:p w14:paraId="233F1074" w14:textId="6F19C0D8" w:rsidR="00137537" w:rsidRPr="00C867DA" w:rsidRDefault="00137537">
      <w:pPr>
        <w:spacing w:after="320" w:line="360" w:lineRule="auto"/>
        <w:rPr>
          <w:szCs w:val="22"/>
          <w:cs/>
        </w:rPr>
      </w:pPr>
      <w:r w:rsidRPr="00C867DA">
        <w:rPr>
          <w:rFonts w:cs="Arial" w:hint="eastAsia"/>
          <w:szCs w:val="22"/>
        </w:rPr>
        <w:t>النشرة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الثالثة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وعنوانها</w:t>
      </w:r>
      <w:r w:rsidRPr="00C867DA">
        <w:rPr>
          <w:rFonts w:cs="Arial"/>
          <w:szCs w:val="22"/>
        </w:rPr>
        <w:t xml:space="preserve"> ‏</w:t>
      </w:r>
      <w:r w:rsidRPr="00C867DA">
        <w:rPr>
          <w:szCs w:val="22"/>
          <w:rtl w:val="0"/>
          <w:cs/>
        </w:rPr>
        <w:t>‎</w:t>
      </w:r>
      <w:r w:rsidRPr="00C867DA">
        <w:rPr>
          <w:szCs w:val="22"/>
          <w:rtl w:val="0"/>
        </w:rPr>
        <w:t>"</w:t>
      </w:r>
      <w:r w:rsidRPr="00C867DA">
        <w:rPr>
          <w:szCs w:val="22"/>
          <w:rtl w:val="0"/>
          <w:cs/>
        </w:rPr>
        <w:t>‎</w:t>
      </w:r>
      <w:r w:rsidRPr="00C867DA">
        <w:rPr>
          <w:rFonts w:cs="Arial" w:hint="eastAsia"/>
          <w:szCs w:val="22"/>
        </w:rPr>
        <w:t>دليل</w:t>
      </w:r>
      <w:r w:rsidRPr="00C867DA">
        <w:rPr>
          <w:rFonts w:cs="Arial"/>
          <w:szCs w:val="22"/>
        </w:rPr>
        <w:t xml:space="preserve"> </w:t>
      </w:r>
      <w:bookmarkStart w:id="49" w:name="_Hlk193891735"/>
      <w:r w:rsidRPr="00C867DA">
        <w:rPr>
          <w:rFonts w:cs="Arial" w:hint="eastAsia"/>
          <w:szCs w:val="22"/>
        </w:rPr>
        <w:t>الاستفادة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من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خدمات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الصحة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والرعاية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الاجتماعية</w:t>
      </w:r>
      <w:bookmarkEnd w:id="49"/>
      <w:r w:rsidRPr="00C867DA">
        <w:rPr>
          <w:rFonts w:hint="eastAsia"/>
          <w:szCs w:val="22"/>
          <w:rtl w:val="0"/>
          <w:cs/>
        </w:rPr>
        <w:t>‎</w:t>
      </w:r>
      <w:r w:rsidRPr="00C867DA">
        <w:rPr>
          <w:szCs w:val="22"/>
          <w:rtl w:val="0"/>
        </w:rPr>
        <w:t>"</w:t>
      </w:r>
      <w:r w:rsidRPr="00C867DA">
        <w:rPr>
          <w:rStyle w:val="FootnoteReference"/>
          <w:szCs w:val="22"/>
          <w:rtl w:val="0"/>
        </w:rPr>
        <w:footnoteReference w:id="15"/>
      </w:r>
      <w:r w:rsidRPr="00C867DA">
        <w:rPr>
          <w:szCs w:val="22"/>
          <w:rtl w:val="0"/>
          <w:cs/>
        </w:rPr>
        <w:t>‎</w:t>
      </w:r>
      <w:r w:rsidRPr="00C867DA">
        <w:rPr>
          <w:rFonts w:cs="Arial"/>
          <w:szCs w:val="22"/>
        </w:rPr>
        <w:t>‏</w:t>
      </w:r>
      <w:r w:rsidR="00CF080D" w:rsidRPr="00C867DA">
        <w:rPr>
          <w:rFonts w:cs="Arial" w:hint="cs"/>
          <w:szCs w:val="22"/>
        </w:rPr>
        <w:t>،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وهي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وثيقة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شاملة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تم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إعدادها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لتوعية</w:t>
      </w:r>
      <w:r w:rsidRPr="00C867DA">
        <w:rPr>
          <w:rFonts w:cs="Arial"/>
          <w:szCs w:val="22"/>
        </w:rPr>
        <w:t xml:space="preserve"> ‏</w:t>
      </w:r>
      <w:r w:rsidRPr="00C867DA">
        <w:rPr>
          <w:rFonts w:cs="Arial" w:hint="eastAsia"/>
          <w:szCs w:val="22"/>
        </w:rPr>
        <w:t>القادمين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الجدد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إلى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أيرلندا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الشمالية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بالخدمات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الصحية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المتاحة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وكيفية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الاستفادة</w:t>
      </w:r>
      <w:r w:rsidRPr="00C867DA">
        <w:rPr>
          <w:rFonts w:cs="Arial"/>
          <w:szCs w:val="22"/>
        </w:rPr>
        <w:t xml:space="preserve"> </w:t>
      </w:r>
      <w:r w:rsidRPr="00C867DA">
        <w:rPr>
          <w:rFonts w:cs="Arial" w:hint="eastAsia"/>
          <w:szCs w:val="22"/>
        </w:rPr>
        <w:t>منها</w:t>
      </w:r>
      <w:r w:rsidRPr="00C867DA">
        <w:rPr>
          <w:rFonts w:cs="Arial" w:hint="cs"/>
          <w:szCs w:val="22"/>
        </w:rPr>
        <w:t xml:space="preserve"> </w:t>
      </w:r>
      <w:r w:rsidRPr="00C867DA">
        <w:rPr>
          <w:rFonts w:cs="Arial" w:hint="eastAsia"/>
          <w:szCs w:val="22"/>
        </w:rPr>
        <w:t>عمليًا</w:t>
      </w:r>
      <w:r w:rsidRPr="00C867DA">
        <w:rPr>
          <w:rFonts w:hint="eastAsia"/>
          <w:szCs w:val="22"/>
          <w:rtl w:val="0"/>
          <w:cs/>
        </w:rPr>
        <w:t>‎</w:t>
      </w:r>
      <w:r w:rsidRPr="00C867DA">
        <w:rPr>
          <w:szCs w:val="22"/>
          <w:rtl w:val="0"/>
        </w:rPr>
        <w:t>.</w:t>
      </w:r>
      <w:r w:rsidRPr="00C867DA">
        <w:rPr>
          <w:szCs w:val="22"/>
          <w:rtl w:val="0"/>
          <w:cs/>
        </w:rPr>
        <w:t>‎</w:t>
      </w:r>
    </w:p>
    <w:p w14:paraId="001D26CC" w14:textId="783A4944" w:rsidR="00CF080D" w:rsidRPr="00C867DA" w:rsidRDefault="00CF080D">
      <w:pPr>
        <w:pStyle w:val="P68B1DB1-Normal6"/>
        <w:spacing w:after="320" w:line="360" w:lineRule="auto"/>
        <w:rPr>
          <w:i w:val="0"/>
          <w:szCs w:val="22"/>
          <w:cs/>
        </w:rPr>
      </w:pPr>
      <w:r w:rsidRPr="00C867DA">
        <w:rPr>
          <w:rFonts w:cs="Arial" w:hint="eastAsia"/>
          <w:i w:val="0"/>
          <w:szCs w:val="22"/>
        </w:rPr>
        <w:t>يخبر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أحد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الأجزاء</w:t>
      </w:r>
      <w:r w:rsidRPr="00C867DA">
        <w:rPr>
          <w:rFonts w:hint="eastAsia"/>
          <w:i w:val="0"/>
          <w:szCs w:val="22"/>
          <w:rtl w:val="0"/>
          <w:cs/>
        </w:rPr>
        <w:t>‎</w:t>
      </w:r>
      <w:r w:rsidRPr="00C867DA">
        <w:rPr>
          <w:i w:val="0"/>
          <w:szCs w:val="22"/>
          <w:rtl w:val="0"/>
        </w:rPr>
        <w:t xml:space="preserve"> </w:t>
      </w:r>
      <w:r w:rsidRPr="00C867DA">
        <w:rPr>
          <w:i w:val="0"/>
          <w:szCs w:val="22"/>
          <w:rtl w:val="0"/>
          <w:cs/>
        </w:rPr>
        <w:t>‎</w:t>
      </w:r>
      <w:r w:rsidRPr="00C867DA">
        <w:rPr>
          <w:rFonts w:cs="Arial" w:hint="eastAsia"/>
          <w:i w:val="0"/>
          <w:szCs w:val="22"/>
        </w:rPr>
        <w:t>التوضيحية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الأولى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في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هذه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الوثيقة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المرضى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بتوفر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خدمات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الترجمة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الفورية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بشقيها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الوجاهية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cs"/>
          <w:i w:val="0"/>
          <w:szCs w:val="22"/>
        </w:rPr>
        <w:t>وعبر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الهاتف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وما</w:t>
      </w:r>
      <w:r w:rsidRPr="00C867DA">
        <w:rPr>
          <w:rFonts w:cs="Arial"/>
          <w:i w:val="0"/>
          <w:szCs w:val="22"/>
        </w:rPr>
        <w:t xml:space="preserve"> ‏</w:t>
      </w:r>
      <w:r w:rsidRPr="00C867DA">
        <w:rPr>
          <w:rFonts w:cs="Arial" w:hint="eastAsia"/>
          <w:i w:val="0"/>
          <w:szCs w:val="22"/>
        </w:rPr>
        <w:t>يمكنهم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توقعه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من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هذه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الخدمة</w:t>
      </w:r>
      <w:r w:rsidRPr="00C867DA">
        <w:rPr>
          <w:rFonts w:cs="Arial"/>
          <w:i w:val="0"/>
          <w:szCs w:val="22"/>
        </w:rPr>
        <w:t xml:space="preserve">. </w:t>
      </w:r>
      <w:r w:rsidRPr="00C867DA">
        <w:rPr>
          <w:rFonts w:cs="Arial" w:hint="eastAsia"/>
          <w:i w:val="0"/>
          <w:szCs w:val="22"/>
        </w:rPr>
        <w:t>كما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ورد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فيه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ما</w:t>
      </w:r>
      <w:r w:rsidRPr="00C867DA">
        <w:rPr>
          <w:rFonts w:cs="Arial"/>
          <w:i w:val="0"/>
          <w:szCs w:val="22"/>
        </w:rPr>
        <w:t xml:space="preserve"> </w:t>
      </w:r>
      <w:r w:rsidRPr="00C867DA">
        <w:rPr>
          <w:rFonts w:cs="Arial" w:hint="eastAsia"/>
          <w:i w:val="0"/>
          <w:szCs w:val="22"/>
        </w:rPr>
        <w:t>يلي</w:t>
      </w:r>
      <w:r w:rsidRPr="00C867DA">
        <w:rPr>
          <w:rFonts w:hint="eastAsia"/>
          <w:i w:val="0"/>
          <w:szCs w:val="22"/>
          <w:rtl w:val="0"/>
          <w:cs/>
        </w:rPr>
        <w:t>‎</w:t>
      </w:r>
      <w:r w:rsidRPr="00C867DA">
        <w:rPr>
          <w:i w:val="0"/>
          <w:szCs w:val="22"/>
          <w:rtl w:val="0"/>
        </w:rPr>
        <w:t>:</w:t>
      </w:r>
      <w:r w:rsidRPr="00C867DA">
        <w:rPr>
          <w:i w:val="0"/>
          <w:szCs w:val="22"/>
          <w:rtl w:val="0"/>
          <w:cs/>
        </w:rPr>
        <w:t>‎</w:t>
      </w:r>
    </w:p>
    <w:p w14:paraId="3DC40BBC" w14:textId="77777777" w:rsidR="00CF080D" w:rsidRPr="00C867DA" w:rsidRDefault="00CF080D">
      <w:pPr>
        <w:spacing w:after="320" w:line="360" w:lineRule="auto"/>
        <w:rPr>
          <w:iCs/>
          <w:szCs w:val="22"/>
          <w:cs/>
        </w:rPr>
      </w:pPr>
      <w:r w:rsidRPr="00C867DA">
        <w:rPr>
          <w:rFonts w:hint="eastAsia"/>
          <w:iCs/>
          <w:szCs w:val="22"/>
          <w:rtl w:val="0"/>
          <w:cs/>
        </w:rPr>
        <w:t>‎</w:t>
      </w:r>
      <w:r w:rsidRPr="00C867DA">
        <w:rPr>
          <w:iCs/>
          <w:szCs w:val="22"/>
          <w:rtl w:val="0"/>
        </w:rPr>
        <w:t>"</w:t>
      </w:r>
      <w:r w:rsidRPr="00C867DA">
        <w:rPr>
          <w:iCs/>
          <w:szCs w:val="22"/>
          <w:rtl w:val="0"/>
          <w:cs/>
        </w:rPr>
        <w:t>‎</w:t>
      </w:r>
      <w:r w:rsidRPr="00C867DA">
        <w:rPr>
          <w:rFonts w:cs="Arial" w:hint="eastAsia"/>
          <w:iCs/>
          <w:szCs w:val="22"/>
        </w:rPr>
        <w:t>هذه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الخدمة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مجانية،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وقد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نص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القانون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على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حق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المريض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بالحصول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على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المساعدة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اللغوية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على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أيدي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مترجمين</w:t>
      </w:r>
      <w:r w:rsidRPr="00C867DA">
        <w:rPr>
          <w:rFonts w:cs="Arial"/>
          <w:iCs/>
          <w:szCs w:val="22"/>
        </w:rPr>
        <w:t xml:space="preserve"> </w:t>
      </w:r>
      <w:r w:rsidRPr="00C867DA">
        <w:rPr>
          <w:rFonts w:cs="Arial" w:hint="eastAsia"/>
          <w:iCs/>
          <w:szCs w:val="22"/>
        </w:rPr>
        <w:t>محترفين</w:t>
      </w:r>
      <w:r w:rsidRPr="00C867DA">
        <w:rPr>
          <w:rFonts w:cs="Arial"/>
          <w:iCs/>
          <w:szCs w:val="22"/>
        </w:rPr>
        <w:t>.‏</w:t>
      </w:r>
      <w:r w:rsidRPr="00C867DA">
        <w:rPr>
          <w:iCs/>
          <w:szCs w:val="22"/>
          <w:rtl w:val="0"/>
          <w:cs/>
        </w:rPr>
        <w:t>‎</w:t>
      </w:r>
      <w:r w:rsidRPr="00C867DA">
        <w:rPr>
          <w:iCs/>
          <w:szCs w:val="22"/>
          <w:rtl w:val="0"/>
        </w:rPr>
        <w:t>"</w:t>
      </w:r>
      <w:r w:rsidRPr="00C867DA">
        <w:rPr>
          <w:iCs/>
          <w:szCs w:val="22"/>
          <w:rtl w:val="0"/>
          <w:cs/>
        </w:rPr>
        <w:t>‎</w:t>
      </w:r>
    </w:p>
    <w:p w14:paraId="427A8723" w14:textId="02D7DEF3" w:rsidR="0094085D" w:rsidRPr="00C867DA" w:rsidRDefault="0094085D">
      <w:pPr>
        <w:pStyle w:val="P68B1DB1-Normal14"/>
        <w:autoSpaceDE/>
        <w:autoSpaceDN/>
        <w:adjustRightInd/>
        <w:spacing w:after="160" w:line="360" w:lineRule="auto"/>
        <w:rPr>
          <w:rFonts w:cs="Arial"/>
          <w:b w:val="0"/>
          <w:color w:val="006D93"/>
          <w:sz w:val="22"/>
          <w:szCs w:val="22"/>
        </w:rPr>
      </w:pPr>
      <w:r w:rsidRPr="00C867DA">
        <w:rPr>
          <w:rFonts w:cs="Arial" w:hint="eastAsia"/>
          <w:b w:val="0"/>
          <w:color w:val="006D93"/>
          <w:sz w:val="22"/>
          <w:szCs w:val="22"/>
        </w:rPr>
        <w:t>ولكن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أثناء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عملية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التقييم،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تم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استبدال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هذه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النشرة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بصفحة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على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الموقع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الإلكتروني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لمجموعة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التخطيط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الاستراتيجي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والأداء</w:t>
      </w:r>
      <w:r w:rsidRPr="00C867DA">
        <w:rPr>
          <w:rFonts w:cs="Arial"/>
          <w:b w:val="0"/>
          <w:color w:val="006D93"/>
          <w:sz w:val="22"/>
          <w:szCs w:val="22"/>
        </w:rPr>
        <w:t xml:space="preserve"> (</w:t>
      </w:r>
      <w:r w:rsidRPr="00C867DA">
        <w:rPr>
          <w:b w:val="0"/>
          <w:color w:val="006D93"/>
          <w:sz w:val="22"/>
          <w:szCs w:val="22"/>
          <w:rtl w:val="0"/>
        </w:rPr>
        <w:t>SPPG</w:t>
      </w:r>
      <w:r w:rsidRPr="00C867DA">
        <w:rPr>
          <w:rFonts w:cs="Arial"/>
          <w:b w:val="0"/>
          <w:color w:val="006D93"/>
          <w:sz w:val="22"/>
          <w:szCs w:val="22"/>
        </w:rPr>
        <w:t xml:space="preserve">)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التابعة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للمديرية،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وسيتم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التطرق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إلى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ذلك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لاحقًا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في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هذا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القسم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من</w:t>
      </w:r>
      <w:r w:rsidRPr="00C867DA">
        <w:rPr>
          <w:rFonts w:cs="Arial"/>
          <w:b w:val="0"/>
          <w:color w:val="006D93"/>
          <w:sz w:val="22"/>
          <w:szCs w:val="22"/>
        </w:rPr>
        <w:t xml:space="preserve"> </w:t>
      </w:r>
      <w:r w:rsidRPr="00C867DA">
        <w:rPr>
          <w:rFonts w:cs="Arial" w:hint="eastAsia"/>
          <w:b w:val="0"/>
          <w:color w:val="006D93"/>
          <w:sz w:val="22"/>
          <w:szCs w:val="22"/>
        </w:rPr>
        <w:t>التقرير</w:t>
      </w:r>
      <w:r w:rsidRPr="00C867DA">
        <w:rPr>
          <w:rFonts w:cs="Arial"/>
          <w:b w:val="0"/>
          <w:color w:val="006D93"/>
          <w:sz w:val="22"/>
          <w:szCs w:val="22"/>
        </w:rPr>
        <w:t xml:space="preserve">. </w:t>
      </w:r>
    </w:p>
    <w:p w14:paraId="21092B30" w14:textId="2ECB3260" w:rsidR="001B38D9" w:rsidRPr="00612A3B" w:rsidRDefault="00612A3B">
      <w:pPr>
        <w:pStyle w:val="P68B1DB1-Normal14"/>
        <w:autoSpaceDE/>
        <w:autoSpaceDN/>
        <w:adjustRightInd/>
        <w:spacing w:after="160" w:line="360" w:lineRule="auto"/>
        <w:rPr>
          <w:b w:val="0"/>
          <w:bCs/>
          <w:szCs w:val="28"/>
        </w:rPr>
      </w:pPr>
      <w:r w:rsidRPr="00612A3B">
        <w:rPr>
          <w:rFonts w:hint="cs"/>
          <w:b w:val="0"/>
          <w:bCs/>
          <w:szCs w:val="28"/>
        </w:rPr>
        <w:t>ال</w:t>
      </w:r>
      <w:r w:rsidRPr="00612A3B">
        <w:rPr>
          <w:b w:val="0"/>
          <w:bCs/>
          <w:szCs w:val="28"/>
        </w:rPr>
        <w:t xml:space="preserve">مواقع </w:t>
      </w:r>
      <w:r w:rsidRPr="00612A3B">
        <w:rPr>
          <w:rFonts w:hint="cs"/>
          <w:b w:val="0"/>
          <w:bCs/>
          <w:szCs w:val="28"/>
        </w:rPr>
        <w:t>الإلكتروني</w:t>
      </w:r>
      <w:r w:rsidRPr="00612A3B">
        <w:rPr>
          <w:rFonts w:hint="eastAsia"/>
          <w:b w:val="0"/>
          <w:bCs/>
          <w:szCs w:val="28"/>
        </w:rPr>
        <w:t>ة</w:t>
      </w:r>
      <w:r w:rsidRPr="00612A3B">
        <w:rPr>
          <w:rFonts w:hint="cs"/>
          <w:b w:val="0"/>
          <w:bCs/>
          <w:szCs w:val="28"/>
        </w:rPr>
        <w:t xml:space="preserve"> لعيادات الأطباء العامين</w:t>
      </w:r>
    </w:p>
    <w:tbl>
      <w:tblPr>
        <w:tblStyle w:val="TableGrid"/>
        <w:bidiVisual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4814"/>
        <w:gridCol w:w="4814"/>
      </w:tblGrid>
      <w:tr w:rsidR="001B38D9" w14:paraId="2074A197" w14:textId="77777777">
        <w:tc>
          <w:tcPr>
            <w:tcW w:w="4956" w:type="dxa"/>
            <w:gridSpan w:val="2"/>
          </w:tcPr>
          <w:p w14:paraId="08A82CE3" w14:textId="452BED07" w:rsidR="00612A3B" w:rsidRPr="00C867DA" w:rsidRDefault="00612A3B">
            <w:pPr>
              <w:spacing w:line="360" w:lineRule="auto"/>
              <w:rPr>
                <w:szCs w:val="22"/>
                <w:cs/>
              </w:rPr>
            </w:pPr>
            <w:r w:rsidRPr="00C867DA">
              <w:rPr>
                <w:rFonts w:cs="Arial" w:hint="eastAsia"/>
                <w:szCs w:val="22"/>
              </w:rPr>
              <w:t>إلى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جانب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النشرات،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تعد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المواقع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الإلكترونية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لعيادات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الأطباء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العامين</w:t>
            </w:r>
            <w:r w:rsidRPr="00C867DA">
              <w:rPr>
                <w:rFonts w:hint="eastAsia"/>
                <w:szCs w:val="22"/>
                <w:rtl w:val="0"/>
                <w:cs/>
              </w:rPr>
              <w:t>‎</w:t>
            </w:r>
            <w:r w:rsidRPr="00C867DA">
              <w:rPr>
                <w:szCs w:val="22"/>
                <w:rtl w:val="0"/>
              </w:rPr>
              <w:t xml:space="preserve"> </w:t>
            </w:r>
            <w:r w:rsidRPr="00C867DA">
              <w:rPr>
                <w:szCs w:val="22"/>
                <w:rtl w:val="0"/>
                <w:cs/>
              </w:rPr>
              <w:t>‎</w:t>
            </w:r>
            <w:r w:rsidRPr="00C867DA">
              <w:rPr>
                <w:rFonts w:cs="Arial" w:hint="eastAsia"/>
                <w:szCs w:val="22"/>
              </w:rPr>
              <w:t>مصدرًا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رئيسيًا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للمعلومات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للراغبين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في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الاستفادة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خدمات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الرعاية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الصحية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الأولية</w:t>
            </w:r>
            <w:r w:rsidRPr="00C867DA">
              <w:rPr>
                <w:rFonts w:hint="eastAsia"/>
                <w:szCs w:val="22"/>
                <w:rtl w:val="0"/>
                <w:cs/>
              </w:rPr>
              <w:t>‎</w:t>
            </w:r>
            <w:r w:rsidRPr="00C867DA">
              <w:rPr>
                <w:szCs w:val="22"/>
                <w:rtl w:val="0"/>
              </w:rPr>
              <w:t>.</w:t>
            </w:r>
            <w:r w:rsidRPr="00C867DA">
              <w:rPr>
                <w:szCs w:val="22"/>
                <w:rtl w:val="0"/>
                <w:cs/>
              </w:rPr>
              <w:t>‎</w:t>
            </w:r>
          </w:p>
          <w:p w14:paraId="7492A96A" w14:textId="55DD9FDB" w:rsidR="001B38D9" w:rsidRDefault="004228F8">
            <w:pPr>
              <w:spacing w:line="360" w:lineRule="auto"/>
            </w:pPr>
            <w:r w:rsidRPr="00C867DA">
              <w:rPr>
                <w:rFonts w:cs="Arial" w:hint="eastAsia"/>
                <w:szCs w:val="22"/>
              </w:rPr>
              <w:t>تم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إجراء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مراجعة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لعينة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="00176B1F" w:rsidRPr="00C867DA">
              <w:rPr>
                <w:rStyle w:val="FootnoteReference"/>
                <w:rFonts w:cs="Arial"/>
                <w:szCs w:val="22"/>
              </w:rPr>
              <w:footnoteReference w:id="16"/>
            </w:r>
            <w:r w:rsidRPr="00C867DA">
              <w:rPr>
                <w:rFonts w:cs="Arial"/>
                <w:szCs w:val="22"/>
              </w:rPr>
              <w:t xml:space="preserve">63 </w:t>
            </w:r>
            <w:r w:rsidRPr="00C867DA">
              <w:rPr>
                <w:rFonts w:cs="Arial" w:hint="eastAsia"/>
                <w:szCs w:val="22"/>
              </w:rPr>
              <w:t>موقعًا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إلكترونيًا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لعيادات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الأطباء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العامين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بغرض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الوقوف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مستوى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المعلومات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المتوفرة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عن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خدمات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الترجمة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وسهولة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الاطلاع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عليها</w:t>
            </w:r>
            <w:r w:rsidRPr="00C867DA">
              <w:rPr>
                <w:rFonts w:cs="Arial"/>
                <w:szCs w:val="22"/>
              </w:rPr>
              <w:t>.</w:t>
            </w:r>
            <w:r w:rsidRPr="004228F8">
              <w:rPr>
                <w:rFonts w:cs="Arial"/>
              </w:rPr>
              <w:t xml:space="preserve"> ‏</w:t>
            </w:r>
          </w:p>
        </w:tc>
        <w:tc>
          <w:tcPr>
            <w:tcW w:w="4814" w:type="dxa"/>
          </w:tcPr>
          <w:p w14:paraId="397A35F4" w14:textId="09842D51" w:rsidR="001B38D9" w:rsidRDefault="006F2414">
            <w:pPr>
              <w:spacing w:line="360" w:lineRule="auto"/>
              <w:jc w:val="both"/>
              <w:rPr>
                <w:b/>
                <w:color w:val="0087B6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7E29B28A" wp14:editId="2FC8A7B7">
                      <wp:simplePos x="0" y="0"/>
                      <wp:positionH relativeFrom="margin">
                        <wp:posOffset>1751965</wp:posOffset>
                      </wp:positionH>
                      <wp:positionV relativeFrom="paragraph">
                        <wp:posOffset>280035</wp:posOffset>
                      </wp:positionV>
                      <wp:extent cx="1150620" cy="1080135"/>
                      <wp:effectExtent l="0" t="0" r="0" b="5715"/>
                      <wp:wrapSquare wrapText="bothSides"/>
                      <wp:docPr id="1617281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1080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22FE6" w14:textId="33C802A8" w:rsidR="001B38D9" w:rsidRPr="004228F8" w:rsidRDefault="006F2414">
                                  <w:pPr>
                                    <w:pStyle w:val="H1Blue"/>
                                    <w:jc w:val="center"/>
                                    <w:rPr>
                                      <w:rStyle w:val="BookTitle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4228F8">
                                    <w:rPr>
                                      <w:rStyle w:val="BookTitle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تم </w:t>
                                  </w:r>
                                  <w:r w:rsidR="004C37EA" w:rsidRPr="004228F8">
                                    <w:rPr>
                                      <w:rStyle w:val="BookTitle"/>
                                      <w:rFonts w:hint="cs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ا</w:t>
                                  </w:r>
                                  <w:r w:rsidR="004C37EA">
                                    <w:rPr>
                                      <w:rStyle w:val="BookTitle"/>
                                      <w:rFonts w:hint="cs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لا</w:t>
                                  </w:r>
                                  <w:r w:rsidR="004C37EA" w:rsidRPr="004228F8">
                                    <w:rPr>
                                      <w:rStyle w:val="BookTitle"/>
                                      <w:rFonts w:hint="cs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طلاع</w:t>
                                  </w:r>
                                  <w:r w:rsidR="004228F8" w:rsidRPr="004228F8">
                                    <w:rPr>
                                      <w:rStyle w:val="BookTitle"/>
                                      <w:rFonts w:hint="cs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على</w:t>
                                  </w:r>
                                  <w:r w:rsidRPr="004228F8">
                                    <w:rPr>
                                      <w:rStyle w:val="BookTitle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63 موقعًا إلكترونيًا </w:t>
                                  </w:r>
                                  <w:r w:rsidR="004228F8" w:rsidRPr="004228F8">
                                    <w:rPr>
                                      <w:rStyle w:val="BookTitle"/>
                                      <w:rFonts w:hint="cs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لعيادات الأطباء العامين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9B28A" id="_x0000_s1051" type="#_x0000_t202" style="position:absolute;left:0;text-align:left;margin-left:137.95pt;margin-top:22.05pt;width:90.6pt;height:85.0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" stroked="f">
                      <v:textbox>
                        <w:txbxContent>
                          <w:p w14:paraId="6F022FE6" w14:textId="33C802A8" w:rsidR="001B38D9" w:rsidRPr="004228F8" w:rsidRDefault="006F2414">
                            <w:pPr>
                              <w:pStyle w:val="H1Blue"/>
                              <w:jc w:val="center"/>
                              <w:rPr>
                                <w:rStyle w:val="BookTitle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</w:pPr>
                            <w:r w:rsidRPr="004228F8">
                              <w:rPr>
                                <w:rStyle w:val="BookTitle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تم </w:t>
                            </w:r>
                            <w:r w:rsidR="004C37EA" w:rsidRPr="004228F8">
                              <w:rPr>
                                <w:rStyle w:val="BookTitle"/>
                                <w:rFonts w:hint="cs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ا</w:t>
                            </w:r>
                            <w:r w:rsidR="004C37EA">
                              <w:rPr>
                                <w:rStyle w:val="BookTitle"/>
                                <w:rFonts w:hint="cs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لا</w:t>
                            </w:r>
                            <w:r w:rsidR="004C37EA" w:rsidRPr="004228F8">
                              <w:rPr>
                                <w:rStyle w:val="BookTitle"/>
                                <w:rFonts w:hint="cs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طلاع</w:t>
                            </w:r>
                            <w:r w:rsidR="004228F8" w:rsidRPr="004228F8">
                              <w:rPr>
                                <w:rStyle w:val="BookTitle"/>
                                <w:rFonts w:hint="cs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على</w:t>
                            </w:r>
                            <w:r w:rsidRPr="004228F8">
                              <w:rPr>
                                <w:rStyle w:val="BookTitle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63 موقعًا إلكترونيًا </w:t>
                            </w:r>
                            <w:r w:rsidR="004228F8" w:rsidRPr="004228F8">
                              <w:rPr>
                                <w:rStyle w:val="BookTitle"/>
                                <w:rFonts w:hint="cs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لعيادات الأطباء العامين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5C1D5600" wp14:editId="0D275AA4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340</wp:posOffset>
                  </wp:positionV>
                  <wp:extent cx="1734185" cy="1450340"/>
                  <wp:effectExtent l="0" t="0" r="0" b="0"/>
                  <wp:wrapSquare wrapText="bothSides"/>
                  <wp:docPr id="266041250" name="Graphic 1" descr="Cloud Compu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041250" name="Graphic 266041250" descr="Cloud Computing outlin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1B38D9" w14:paraId="0574523E" w14:textId="77777777">
        <w:trPr>
          <w:gridBefore w:val="1"/>
          <w:wBefore w:w="142" w:type="dxa"/>
          <w:trHeight w:val="80"/>
        </w:trPr>
        <w:tc>
          <w:tcPr>
            <w:tcW w:w="4814" w:type="dxa"/>
          </w:tcPr>
          <w:p w14:paraId="456EC7C0" w14:textId="3CFBE2E5" w:rsidR="007C74B3" w:rsidRDefault="007C74B3">
            <w:pPr>
              <w:autoSpaceDE/>
              <w:autoSpaceDN/>
              <w:adjustRightInd/>
              <w:spacing w:after="160" w:line="360" w:lineRule="auto"/>
              <w:rPr>
                <w:b/>
                <w:color w:val="0087B6"/>
                <w:sz w:val="28"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832320" behindDoc="0" locked="0" layoutInCell="1" allowOverlap="1" wp14:anchorId="2EC8C419" wp14:editId="09916834">
                  <wp:simplePos x="0" y="0"/>
                  <wp:positionH relativeFrom="margin">
                    <wp:posOffset>1504315</wp:posOffset>
                  </wp:positionH>
                  <wp:positionV relativeFrom="paragraph">
                    <wp:posOffset>195201</wp:posOffset>
                  </wp:positionV>
                  <wp:extent cx="1483995" cy="1222375"/>
                  <wp:effectExtent l="0" t="0" r="0" b="0"/>
                  <wp:wrapSquare wrapText="bothSides"/>
                  <wp:docPr id="291044859" name="Graphic 2" descr="Cha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44859" name="Graphic 291044859" descr="Chat with solid fill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160BF127" wp14:editId="78E8CAC4">
                      <wp:simplePos x="0" y="0"/>
                      <wp:positionH relativeFrom="column">
                        <wp:posOffset>-68341</wp:posOffset>
                      </wp:positionH>
                      <wp:positionV relativeFrom="paragraph">
                        <wp:posOffset>392455</wp:posOffset>
                      </wp:positionV>
                      <wp:extent cx="1465580" cy="857250"/>
                      <wp:effectExtent l="0" t="0" r="0" b="0"/>
                      <wp:wrapSquare wrapText="bothSides"/>
                      <wp:docPr id="64368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558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A78C1" w14:textId="3CB5A16D" w:rsidR="001B38D9" w:rsidRPr="00527A73" w:rsidRDefault="004C37EA">
                                  <w:pPr>
                                    <w:pStyle w:val="H1Blue"/>
                                    <w:rPr>
                                      <w:rStyle w:val="BookTitle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527A73">
                                    <w:rPr>
                                      <w:rStyle w:val="BookTitle"/>
                                      <w:rFonts w:hint="cs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ثمان مواقع أشارت إلى توفر خدمات</w:t>
                                  </w:r>
                                  <w:r w:rsidRPr="00527A73">
                                    <w:rPr>
                                      <w:rStyle w:val="BookTitle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الترجمة الفورية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BF127" id="_x0000_s1052" type="#_x0000_t202" style="position:absolute;left:0;text-align:left;margin-left:-5.4pt;margin-top:30.9pt;width:115.4pt;height:67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" filled="f" stroked="f">
                      <v:textbox>
                        <w:txbxContent>
                          <w:p w14:paraId="173A78C1" w14:textId="3CB5A16D" w:rsidR="001B38D9" w:rsidRPr="00527A73" w:rsidRDefault="004C37EA">
                            <w:pPr>
                              <w:pStyle w:val="H1Blue"/>
                              <w:rPr>
                                <w:rStyle w:val="BookTitle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</w:pPr>
                            <w:r w:rsidRPr="00527A73">
                              <w:rPr>
                                <w:rStyle w:val="BookTitle"/>
                                <w:rFonts w:hint="cs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ثمان مواقع أشارت إلى توفر خدمات</w:t>
                            </w:r>
                            <w:r w:rsidRPr="00527A73">
                              <w:rPr>
                                <w:rStyle w:val="BookTitle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الترجمة الفورية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567F06D" w14:textId="6D0391C3" w:rsidR="001B38D9" w:rsidRDefault="001B38D9">
            <w:pPr>
              <w:autoSpaceDE/>
              <w:autoSpaceDN/>
              <w:adjustRightInd/>
              <w:spacing w:after="160" w:line="360" w:lineRule="auto"/>
              <w:rPr>
                <w:b/>
                <w:color w:val="0087B6"/>
                <w:sz w:val="28"/>
              </w:rPr>
            </w:pPr>
          </w:p>
        </w:tc>
        <w:tc>
          <w:tcPr>
            <w:tcW w:w="4814" w:type="dxa"/>
          </w:tcPr>
          <w:p w14:paraId="6CEC9296" w14:textId="77777777" w:rsidR="007C74B3" w:rsidRPr="00C867DA" w:rsidRDefault="007C74B3">
            <w:pPr>
              <w:spacing w:line="360" w:lineRule="auto"/>
              <w:jc w:val="both"/>
              <w:rPr>
                <w:rFonts w:cs="Arial"/>
                <w:szCs w:val="22"/>
              </w:rPr>
            </w:pPr>
          </w:p>
          <w:p w14:paraId="6F7F65E1" w14:textId="45F1EBB7" w:rsidR="001B38D9" w:rsidRPr="00C867DA" w:rsidRDefault="00176B1F">
            <w:pPr>
              <w:spacing w:line="360" w:lineRule="auto"/>
              <w:jc w:val="both"/>
              <w:rPr>
                <w:szCs w:val="22"/>
                <w:rtl w:val="0"/>
                <w:lang w:bidi="ar-JO"/>
              </w:rPr>
            </w:pPr>
            <w:r w:rsidRPr="00C867DA">
              <w:rPr>
                <w:rFonts w:cs="Arial" w:hint="eastAsia"/>
                <w:szCs w:val="22"/>
              </w:rPr>
              <w:t>كشفت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المراجعة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أنه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الرغم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أن</w:t>
            </w:r>
            <w:r w:rsidRPr="00C867DA">
              <w:rPr>
                <w:rFonts w:cs="Arial"/>
                <w:szCs w:val="22"/>
              </w:rPr>
              <w:t xml:space="preserve"> 55%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المواقع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الإلكترونية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تضمنت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قسمًا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مخصصًا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لـ</w:t>
            </w:r>
            <w:r w:rsidRPr="00C867DA">
              <w:rPr>
                <w:rFonts w:cs="Arial"/>
                <w:szCs w:val="22"/>
              </w:rPr>
              <w:t xml:space="preserve"> "</w:t>
            </w:r>
            <w:r w:rsidRPr="00C867DA">
              <w:rPr>
                <w:rFonts w:cs="Arial" w:hint="eastAsia"/>
                <w:szCs w:val="22"/>
              </w:rPr>
              <w:t>المرضى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الجدد</w:t>
            </w:r>
            <w:r w:rsidRPr="00C867DA">
              <w:rPr>
                <w:rFonts w:cs="Arial"/>
                <w:szCs w:val="22"/>
              </w:rPr>
              <w:t xml:space="preserve">" </w:t>
            </w:r>
            <w:r w:rsidRPr="00C867DA">
              <w:rPr>
                <w:rFonts w:cs="Arial" w:hint="eastAsia"/>
                <w:szCs w:val="22"/>
              </w:rPr>
              <w:t>أو</w:t>
            </w:r>
            <w:r w:rsidRPr="00C867DA">
              <w:rPr>
                <w:rFonts w:cs="Arial"/>
                <w:szCs w:val="22"/>
              </w:rPr>
              <w:t xml:space="preserve"> "</w:t>
            </w:r>
            <w:r w:rsidRPr="00C867DA">
              <w:rPr>
                <w:rFonts w:cs="Arial" w:hint="eastAsia"/>
                <w:szCs w:val="22"/>
              </w:rPr>
              <w:t>غير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الناطقين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بالإنجليزية</w:t>
            </w:r>
            <w:r w:rsidRPr="00C867DA">
              <w:rPr>
                <w:rFonts w:cs="Arial"/>
                <w:szCs w:val="22"/>
              </w:rPr>
              <w:t>"</w:t>
            </w:r>
            <w:r w:rsidRPr="00C867DA">
              <w:rPr>
                <w:rFonts w:cs="Arial" w:hint="eastAsia"/>
                <w:szCs w:val="22"/>
              </w:rPr>
              <w:t>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إلا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أن</w:t>
            </w:r>
            <w:r w:rsidRPr="00C867DA">
              <w:rPr>
                <w:rFonts w:cs="Arial"/>
                <w:szCs w:val="22"/>
              </w:rPr>
              <w:t xml:space="preserve"> 13% </w:t>
            </w:r>
            <w:r w:rsidRPr="00C867DA">
              <w:rPr>
                <w:rFonts w:cs="Arial" w:hint="eastAsia"/>
                <w:szCs w:val="22"/>
              </w:rPr>
              <w:t>فقط</w:t>
            </w:r>
            <w:r w:rsidRPr="00C867DA">
              <w:rPr>
                <w:rFonts w:cs="Arial"/>
                <w:szCs w:val="22"/>
              </w:rPr>
              <w:t xml:space="preserve"> (8 </w:t>
            </w:r>
            <w:r w:rsidRPr="00C867DA">
              <w:rPr>
                <w:rFonts w:cs="Arial" w:hint="eastAsia"/>
                <w:szCs w:val="22"/>
              </w:rPr>
              <w:t>مواقع</w:t>
            </w:r>
            <w:r w:rsidRPr="00C867DA">
              <w:rPr>
                <w:rFonts w:cs="Arial"/>
                <w:szCs w:val="22"/>
              </w:rPr>
              <w:t xml:space="preserve">) </w:t>
            </w:r>
            <w:r w:rsidRPr="00C867DA">
              <w:rPr>
                <w:rFonts w:cs="Arial" w:hint="eastAsia"/>
                <w:szCs w:val="22"/>
              </w:rPr>
              <w:t>أشارت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توفر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خدمات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الترجمة</w:t>
            </w:r>
            <w:r w:rsidRPr="00C867DA">
              <w:rPr>
                <w:rFonts w:cs="Arial"/>
                <w:szCs w:val="22"/>
              </w:rPr>
              <w:t>.‏</w:t>
            </w:r>
          </w:p>
        </w:tc>
      </w:tr>
      <w:tr w:rsidR="001B38D9" w14:paraId="46BFA2DE" w14:textId="77777777">
        <w:trPr>
          <w:gridBefore w:val="1"/>
          <w:wBefore w:w="142" w:type="dxa"/>
        </w:trPr>
        <w:tc>
          <w:tcPr>
            <w:tcW w:w="4814" w:type="dxa"/>
          </w:tcPr>
          <w:p w14:paraId="5A83BE68" w14:textId="21EE48E4" w:rsidR="001B38D9" w:rsidRPr="00C867DA" w:rsidRDefault="00C46A9F">
            <w:pPr>
              <w:autoSpaceDE/>
              <w:autoSpaceDN/>
              <w:adjustRightInd/>
              <w:spacing w:after="160" w:line="360" w:lineRule="auto"/>
              <w:rPr>
                <w:szCs w:val="22"/>
              </w:rPr>
            </w:pPr>
            <w:r w:rsidRPr="00C867DA">
              <w:rPr>
                <w:rFonts w:cs="Arial" w:hint="eastAsia"/>
                <w:szCs w:val="22"/>
              </w:rPr>
              <w:lastRenderedPageBreak/>
              <w:t>عندما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كان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يتم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توفير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المعلومات،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غالبًا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كانت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محدودة،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حيث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اكتفت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بعض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المواقع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الإلكترونية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بجملة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قصيرة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تُبلغ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المرضى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بضرورة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إعلام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موظفي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الاستقبال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مسبقًا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إذا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كانوا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بحاجة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مترجم</w:t>
            </w:r>
            <w:r w:rsidRPr="00C867DA">
              <w:rPr>
                <w:rFonts w:cs="Arial"/>
                <w:szCs w:val="22"/>
              </w:rPr>
              <w:t xml:space="preserve">. </w:t>
            </w:r>
            <w:r w:rsidRPr="00C867DA">
              <w:rPr>
                <w:rFonts w:cs="Arial" w:hint="eastAsia"/>
                <w:szCs w:val="22"/>
              </w:rPr>
              <w:t>كما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يذكر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المواقع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بشكل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واضح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خدمات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الترجمة</w:t>
            </w:r>
            <w:r w:rsidR="00C867DA">
              <w:rPr>
                <w:rFonts w:cs="Arial" w:hint="cs"/>
                <w:szCs w:val="22"/>
              </w:rPr>
              <w:t xml:space="preserve"> الشف</w:t>
            </w:r>
            <w:r w:rsidR="00031E5C">
              <w:rPr>
                <w:rFonts w:cs="Arial" w:hint="cs"/>
                <w:szCs w:val="22"/>
              </w:rPr>
              <w:t>ه</w:t>
            </w:r>
            <w:r w:rsidR="00C867DA">
              <w:rPr>
                <w:rFonts w:cs="Arial" w:hint="cs"/>
                <w:szCs w:val="22"/>
              </w:rPr>
              <w:t>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مجانية</w:t>
            </w:r>
            <w:r w:rsidRPr="00C867DA">
              <w:rPr>
                <w:rFonts w:hint="eastAsia"/>
                <w:szCs w:val="22"/>
                <w:rtl w:val="0"/>
                <w:cs/>
              </w:rPr>
              <w:t>‎</w:t>
            </w:r>
            <w:r w:rsidRPr="00C867DA">
              <w:rPr>
                <w:szCs w:val="22"/>
                <w:rtl w:val="0"/>
              </w:rPr>
              <w:t>.</w:t>
            </w:r>
            <w:r w:rsidRPr="00C867DA">
              <w:rPr>
                <w:szCs w:val="22"/>
                <w:rtl w:val="0"/>
                <w:cs/>
              </w:rPr>
              <w:t>‎</w:t>
            </w:r>
          </w:p>
        </w:tc>
        <w:tc>
          <w:tcPr>
            <w:tcW w:w="4814" w:type="dxa"/>
          </w:tcPr>
          <w:p w14:paraId="0B2C8A3B" w14:textId="64A85DFC" w:rsidR="001B38D9" w:rsidRDefault="00C46A9F">
            <w:pPr>
              <w:autoSpaceDE/>
              <w:autoSpaceDN/>
              <w:adjustRightInd/>
              <w:spacing w:after="160" w:line="360" w:lineRule="auto"/>
              <w:rPr>
                <w:b/>
                <w:color w:val="0087B6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0AFD26DC" wp14:editId="082C5D94">
                      <wp:simplePos x="0" y="0"/>
                      <wp:positionH relativeFrom="margin">
                        <wp:posOffset>1231265</wp:posOffset>
                      </wp:positionH>
                      <wp:positionV relativeFrom="paragraph">
                        <wp:posOffset>198755</wp:posOffset>
                      </wp:positionV>
                      <wp:extent cx="1757045" cy="1094740"/>
                      <wp:effectExtent l="0" t="0" r="0" b="0"/>
                      <wp:wrapSquare wrapText="bothSides"/>
                      <wp:docPr id="21001962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7045" cy="1094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FED26" w14:textId="663AC349" w:rsidR="001B38D9" w:rsidRPr="00C867DA" w:rsidRDefault="00C867DA">
                                  <w:pPr>
                                    <w:spacing w:line="276" w:lineRule="auto"/>
                                    <w:jc w:val="center"/>
                                    <w:rPr>
                                      <w:rStyle w:val="BookTitle"/>
                                      <w:rFonts w:ascii="Raleway ExtraBold" w:hAnsi="Raleway ExtraBold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</w:pP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لم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يذكر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أي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من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المواقع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بشكل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واضح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أن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خدمات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‏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الترجمة</w:t>
                                  </w:r>
                                  <w:r w:rsidRPr="00C867DA">
                                    <w:rPr>
                                      <w:rFonts w:cs="Arial" w:hint="cs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الشف</w:t>
                                  </w:r>
                                  <w:r w:rsidR="00031E5C">
                                    <w:rPr>
                                      <w:rFonts w:cs="Arial" w:hint="cs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ه</w:t>
                                  </w:r>
                                  <w:r w:rsidRPr="00C867DA">
                                    <w:rPr>
                                      <w:rFonts w:cs="Arial" w:hint="cs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ية</w:t>
                                  </w:r>
                                  <w:r w:rsidRPr="00C867DA">
                                    <w:rPr>
                                      <w:rFonts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Fonts w:cs="Arial" w:hint="eastAsia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مجانية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D26DC" id="_x0000_s1053" type="#_x0000_t202" style="position:absolute;left:0;text-align:left;margin-left:96.95pt;margin-top:15.65pt;width:138.35pt;height:86.2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" stroked="f">
                      <v:textbox>
                        <w:txbxContent>
                          <w:p w14:paraId="43AFED26" w14:textId="663AC349" w:rsidR="001B38D9" w:rsidRPr="00C867DA" w:rsidRDefault="00C867DA">
                            <w:pPr>
                              <w:spacing w:line="276" w:lineRule="auto"/>
                              <w:jc w:val="center"/>
                              <w:rPr>
                                <w:rStyle w:val="BookTitle"/>
                                <w:rFonts w:ascii="Raleway ExtraBold" w:hAnsi="Raleway ExtraBold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</w:pP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لم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يذكر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أي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من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المواقع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بشكل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واضح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أن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خدمات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‏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الترجمة</w:t>
                            </w:r>
                            <w:r w:rsidRPr="00C867DA">
                              <w:rPr>
                                <w:rFonts w:cs="Arial" w:hint="c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الشف</w:t>
                            </w:r>
                            <w:r w:rsidR="00031E5C">
                              <w:rPr>
                                <w:rFonts w:cs="Arial" w:hint="c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ه</w:t>
                            </w:r>
                            <w:r w:rsidRPr="00C867DA">
                              <w:rPr>
                                <w:rFonts w:cs="Arial" w:hint="c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ية</w:t>
                            </w:r>
                            <w:r w:rsidRPr="00C867D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مجانية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6A387399" wp14:editId="43023C8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55245</wp:posOffset>
                  </wp:positionV>
                  <wp:extent cx="1354455" cy="1318260"/>
                  <wp:effectExtent l="0" t="0" r="0" b="0"/>
                  <wp:wrapSquare wrapText="bothSides"/>
                  <wp:docPr id="564831852" name="Graphic 3" descr="Mone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831852" name="Graphic 564831852" descr="Money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1B38D9" w14:paraId="2D1AA8FB" w14:textId="77777777">
        <w:trPr>
          <w:gridBefore w:val="1"/>
          <w:wBefore w:w="142" w:type="dxa"/>
        </w:trPr>
        <w:tc>
          <w:tcPr>
            <w:tcW w:w="4814" w:type="dxa"/>
          </w:tcPr>
          <w:p w14:paraId="40D809A5" w14:textId="03249EC0" w:rsidR="001B38D9" w:rsidRDefault="006F2414">
            <w:pPr>
              <w:autoSpaceDE/>
              <w:autoSpaceDN/>
              <w:adjustRightInd/>
              <w:spacing w:after="160" w:line="360" w:lineRule="auto"/>
              <w:rPr>
                <w:b/>
                <w:color w:val="0087B6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0512" behindDoc="1" locked="0" layoutInCell="1" allowOverlap="1" wp14:anchorId="000EA62D" wp14:editId="64DFEEA1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375920</wp:posOffset>
                      </wp:positionV>
                      <wp:extent cx="1391920" cy="1085850"/>
                      <wp:effectExtent l="0" t="0" r="0" b="0"/>
                      <wp:wrapNone/>
                      <wp:docPr id="17910444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92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006368" w14:textId="067B2034" w:rsidR="001B38D9" w:rsidRPr="00C867DA" w:rsidRDefault="00C867DA">
                                  <w:pPr>
                                    <w:pStyle w:val="H1Blue"/>
                                    <w:spacing w:line="276" w:lineRule="auto"/>
                                    <w:jc w:val="center"/>
                                    <w:rPr>
                                      <w:rStyle w:val="BookTitle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ثلث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المواقع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لم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يكن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يحتوي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على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خاصية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cs="Arial" w:hint="eastAsia"/>
                                      <w:b w:val="0"/>
                                      <w:bCs/>
                                      <w:i w:val="0"/>
                                      <w:iCs/>
                                      <w:sz w:val="28"/>
                                      <w:szCs w:val="28"/>
                                    </w:rPr>
                                    <w:t>الترجمة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EA62D" id="_x0000_s1054" type="#_x0000_t202" style="position:absolute;left:0;text-align:left;margin-left:-.5pt;margin-top:29.6pt;width:109.6pt;height:85.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" stroked="f">
                      <v:textbox>
                        <w:txbxContent>
                          <w:p w14:paraId="76006368" w14:textId="067B2034" w:rsidR="001B38D9" w:rsidRPr="00C867DA" w:rsidRDefault="00C867DA">
                            <w:pPr>
                              <w:pStyle w:val="H1Blue"/>
                              <w:spacing w:line="276" w:lineRule="auto"/>
                              <w:jc w:val="center"/>
                              <w:rPr>
                                <w:rStyle w:val="BookTitle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</w:pP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ثلث</w:t>
                            </w:r>
                            <w:r w:rsidRPr="00C867DA">
                              <w:rPr>
                                <w:rStyle w:val="BookTitle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المواقع</w:t>
                            </w:r>
                            <w:r w:rsidRPr="00C867DA">
                              <w:rPr>
                                <w:rStyle w:val="BookTitle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لم</w:t>
                            </w:r>
                            <w:r w:rsidRPr="00C867DA">
                              <w:rPr>
                                <w:rStyle w:val="BookTitle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يكن</w:t>
                            </w:r>
                            <w:r w:rsidRPr="00C867DA">
                              <w:rPr>
                                <w:rStyle w:val="BookTitle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يحتوي</w:t>
                            </w:r>
                            <w:r w:rsidRPr="00C867DA">
                              <w:rPr>
                                <w:rStyle w:val="BookTitle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على</w:t>
                            </w:r>
                            <w:r w:rsidRPr="00C867DA">
                              <w:rPr>
                                <w:rStyle w:val="BookTitle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خاصية</w:t>
                            </w:r>
                            <w:r w:rsidRPr="00C867DA">
                              <w:rPr>
                                <w:rStyle w:val="BookTitle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 w:val="28"/>
                                <w:szCs w:val="28"/>
                              </w:rPr>
                              <w:t>الترجمة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3F61415B" wp14:editId="04517C70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281305</wp:posOffset>
                  </wp:positionV>
                  <wp:extent cx="1333500" cy="1323975"/>
                  <wp:effectExtent l="0" t="0" r="0" b="0"/>
                  <wp:wrapSquare wrapText="bothSides"/>
                  <wp:docPr id="423113063" name="Graphic 5" descr="Comment Slash Silen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113063" name="Graphic 423113063" descr="Comment Slash Silence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7C9D8B5B" w14:textId="77777777" w:rsidR="00C46A9F" w:rsidRPr="00C867DA" w:rsidRDefault="00C46A9F">
            <w:pPr>
              <w:spacing w:line="360" w:lineRule="auto"/>
              <w:rPr>
                <w:szCs w:val="22"/>
                <w:cs/>
              </w:rPr>
            </w:pPr>
            <w:r w:rsidRPr="00C867DA">
              <w:rPr>
                <w:rFonts w:cs="Arial" w:hint="eastAsia"/>
                <w:szCs w:val="22"/>
              </w:rPr>
              <w:t>كشفت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المراجعة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أيضًا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ثلثي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المواقع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الإلكترونية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تضمنت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خيار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للترجمة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النصية،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لكن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دون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توضيح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كيفية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القيام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بذلك</w:t>
            </w:r>
            <w:r w:rsidRPr="00C867DA">
              <w:rPr>
                <w:rFonts w:hint="eastAsia"/>
                <w:szCs w:val="22"/>
                <w:rtl w:val="0"/>
                <w:cs/>
              </w:rPr>
              <w:t>‎</w:t>
            </w:r>
            <w:r w:rsidRPr="00C867DA">
              <w:rPr>
                <w:szCs w:val="22"/>
                <w:rtl w:val="0"/>
              </w:rPr>
              <w:t>.</w:t>
            </w:r>
            <w:r w:rsidRPr="00C867DA">
              <w:rPr>
                <w:szCs w:val="22"/>
                <w:rtl w:val="0"/>
                <w:cs/>
              </w:rPr>
              <w:t>‎</w:t>
            </w:r>
          </w:p>
          <w:p w14:paraId="3AF6E778" w14:textId="196FD3A1" w:rsidR="001B38D9" w:rsidRDefault="00C46A9F">
            <w:pPr>
              <w:spacing w:line="360" w:lineRule="auto"/>
            </w:pPr>
            <w:r w:rsidRPr="00C867DA">
              <w:rPr>
                <w:rFonts w:cs="Arial" w:hint="cs"/>
                <w:szCs w:val="22"/>
              </w:rPr>
              <w:t xml:space="preserve">كما </w:t>
            </w:r>
            <w:r w:rsidRPr="00C867DA">
              <w:rPr>
                <w:rFonts w:cs="Arial" w:hint="eastAsia"/>
                <w:szCs w:val="22"/>
              </w:rPr>
              <w:t>احتوى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عدد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كبير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المواقع</w:t>
            </w:r>
            <w:r w:rsidRPr="00C867DA">
              <w:rPr>
                <w:rStyle w:val="FootnoteReference"/>
                <w:rFonts w:cs="Arial"/>
                <w:szCs w:val="22"/>
              </w:rPr>
              <w:footnoteReference w:id="17"/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روابط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متعددة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لمصادر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مترجمة،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إلا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العديد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هذه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الروابط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تكن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تعمل</w:t>
            </w:r>
            <w:r w:rsidRPr="00C867DA">
              <w:rPr>
                <w:rFonts w:cs="Arial"/>
                <w:szCs w:val="22"/>
              </w:rPr>
              <w:t>.</w:t>
            </w:r>
          </w:p>
        </w:tc>
      </w:tr>
      <w:tr w:rsidR="001B38D9" w14:paraId="6538A64D" w14:textId="77777777">
        <w:trPr>
          <w:gridBefore w:val="1"/>
          <w:wBefore w:w="142" w:type="dxa"/>
        </w:trPr>
        <w:tc>
          <w:tcPr>
            <w:tcW w:w="4814" w:type="dxa"/>
          </w:tcPr>
          <w:p w14:paraId="72D17C79" w14:textId="3763A43A" w:rsidR="001B38D9" w:rsidRPr="00C867DA" w:rsidRDefault="00C867DA">
            <w:pPr>
              <w:spacing w:line="360" w:lineRule="auto"/>
              <w:rPr>
                <w:szCs w:val="22"/>
              </w:rPr>
            </w:pPr>
            <w:r w:rsidRPr="00C867DA">
              <w:rPr>
                <w:rFonts w:cs="Arial" w:hint="eastAsia"/>
                <w:szCs w:val="22"/>
              </w:rPr>
              <w:t>بينما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وفر</w:t>
            </w:r>
            <w:r w:rsidRPr="00C867DA">
              <w:rPr>
                <w:rFonts w:cs="Arial"/>
                <w:szCs w:val="22"/>
              </w:rPr>
              <w:t xml:space="preserve"> 15 </w:t>
            </w:r>
            <w:r w:rsidRPr="00C867DA">
              <w:rPr>
                <w:rFonts w:cs="Arial" w:hint="eastAsia"/>
                <w:szCs w:val="22"/>
              </w:rPr>
              <w:t>موقعاً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المواقع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الإلكترونية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رابطًا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فعّالًا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إلى</w:t>
            </w:r>
            <w:r w:rsidRPr="00C867DA">
              <w:rPr>
                <w:rFonts w:cs="Arial"/>
                <w:szCs w:val="22"/>
              </w:rPr>
              <w:t xml:space="preserve"> " </w:t>
            </w:r>
            <w:r w:rsidRPr="00C867DA">
              <w:rPr>
                <w:rFonts w:cs="Arial" w:hint="eastAsia"/>
                <w:szCs w:val="22"/>
              </w:rPr>
              <w:t>نشرة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المعلومات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الأساسية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الصادرة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</w:t>
            </w:r>
            <w:r w:rsidRPr="00C867DA">
              <w:rPr>
                <w:rFonts w:cs="Arial"/>
                <w:szCs w:val="22"/>
              </w:rPr>
              <w:t xml:space="preserve"> (</w:t>
            </w:r>
            <w:r w:rsidRPr="00C867DA">
              <w:rPr>
                <w:rFonts w:cs="Arial" w:hint="eastAsia"/>
                <w:szCs w:val="22"/>
              </w:rPr>
              <w:t>إن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إتش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إس‏</w:t>
            </w:r>
            <w:r w:rsidRPr="00C867DA">
              <w:rPr>
                <w:rFonts w:hint="eastAsia"/>
                <w:szCs w:val="22"/>
                <w:rtl w:val="0"/>
                <w:cs/>
              </w:rPr>
              <w:t>‎</w:t>
            </w:r>
            <w:r w:rsidRPr="00C867DA">
              <w:rPr>
                <w:szCs w:val="22"/>
                <w:rtl w:val="0"/>
                <w:cs/>
              </w:rPr>
              <w:t>‎</w:t>
            </w:r>
            <w:r w:rsidRPr="00C867DA">
              <w:rPr>
                <w:szCs w:val="22"/>
                <w:rtl w:val="0"/>
              </w:rPr>
              <w:t xml:space="preserve">(NHS </w:t>
            </w:r>
            <w:r w:rsidRPr="00C867DA">
              <w:rPr>
                <w:szCs w:val="22"/>
                <w:rtl w:val="0"/>
                <w:cs/>
              </w:rPr>
              <w:t>‎</w:t>
            </w:r>
            <w:r w:rsidRPr="00C867DA">
              <w:rPr>
                <w:rFonts w:cs="Arial"/>
                <w:szCs w:val="22"/>
              </w:rPr>
              <w:t>‏"</w:t>
            </w:r>
            <w:r w:rsidRPr="00C867DA">
              <w:rPr>
                <w:rFonts w:cs="Arial" w:hint="eastAsia"/>
                <w:szCs w:val="22"/>
              </w:rPr>
              <w:t>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يحتوِ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منها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رابط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للنشرة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الخاصة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بخدمات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الترجمة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المقدمة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الدائرة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التجارية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المسؤولة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عن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توفير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خدمات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الترجمة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الفورية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في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القطاع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الصحي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szCs w:val="22"/>
                <w:rtl w:val="0"/>
              </w:rPr>
              <w:t>BSO</w:t>
            </w:r>
            <w:r w:rsidRPr="00C867DA">
              <w:rPr>
                <w:rFonts w:cs="Arial" w:hint="eastAsia"/>
                <w:szCs w:val="22"/>
              </w:rPr>
              <w:t>،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كما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لم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تكن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هناك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أي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روابط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مباشرة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إلى</w:t>
            </w:r>
            <w:r w:rsidRPr="00C867DA">
              <w:rPr>
                <w:rFonts w:cs="Arial"/>
                <w:szCs w:val="22"/>
              </w:rPr>
              <w:t xml:space="preserve"> </w:t>
            </w:r>
            <w:r w:rsidR="00EE407B">
              <w:rPr>
                <w:rFonts w:cs="Arial" w:hint="cs"/>
                <w:szCs w:val="22"/>
              </w:rPr>
              <w:t>الموقع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الالكتروني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لمجموعة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التخطيط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الاستراتيجي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rFonts w:cs="Arial" w:hint="eastAsia"/>
                <w:szCs w:val="22"/>
              </w:rPr>
              <w:t>والأداء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szCs w:val="22"/>
                <w:rtl w:val="0"/>
              </w:rPr>
              <w:t>SPPG</w:t>
            </w:r>
            <w:r w:rsidRPr="00C867DA">
              <w:rPr>
                <w:rFonts w:cs="Arial"/>
                <w:szCs w:val="22"/>
              </w:rPr>
              <w:t xml:space="preserve">‏ </w:t>
            </w:r>
            <w:r w:rsidRPr="00C867DA">
              <w:rPr>
                <w:rFonts w:cs="Arial" w:hint="eastAsia"/>
                <w:szCs w:val="22"/>
              </w:rPr>
              <w:t>أو</w:t>
            </w:r>
            <w:r w:rsidRPr="00C867DA">
              <w:rPr>
                <w:rFonts w:cs="Arial"/>
                <w:szCs w:val="22"/>
              </w:rPr>
              <w:t xml:space="preserve"> </w:t>
            </w:r>
            <w:r w:rsidR="00EE407B">
              <w:rPr>
                <w:rFonts w:cs="Arial" w:hint="cs"/>
                <w:szCs w:val="22"/>
              </w:rPr>
              <w:t>الصفحة الخاصة ب</w:t>
            </w:r>
            <w:r w:rsidRPr="00C867DA">
              <w:rPr>
                <w:rFonts w:cs="Arial" w:hint="eastAsia"/>
                <w:szCs w:val="22"/>
              </w:rPr>
              <w:t>خدمات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الترجمة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الفورية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المقدمة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من</w:t>
            </w:r>
            <w:r w:rsidRPr="00C867DA">
              <w:rPr>
                <w:rFonts w:cs="Arial"/>
                <w:szCs w:val="22"/>
              </w:rPr>
              <w:t xml:space="preserve"> </w:t>
            </w:r>
            <w:r w:rsidRPr="00C867DA">
              <w:rPr>
                <w:rFonts w:cs="Arial" w:hint="eastAsia"/>
                <w:szCs w:val="22"/>
              </w:rPr>
              <w:t>ال</w:t>
            </w:r>
            <w:r w:rsidRPr="00C867DA">
              <w:rPr>
                <w:rFonts w:cs="Arial"/>
                <w:szCs w:val="22"/>
              </w:rPr>
              <w:t xml:space="preserve"> ‏</w:t>
            </w:r>
            <w:r w:rsidRPr="00C867DA">
              <w:rPr>
                <w:szCs w:val="22"/>
                <w:rtl w:val="0"/>
              </w:rPr>
              <w:t>BSO</w:t>
            </w:r>
            <w:r w:rsidRPr="00C867DA">
              <w:rPr>
                <w:rFonts w:cs="Arial"/>
                <w:szCs w:val="22"/>
              </w:rPr>
              <w:t>‏. ‏</w:t>
            </w:r>
          </w:p>
        </w:tc>
        <w:tc>
          <w:tcPr>
            <w:tcW w:w="4814" w:type="dxa"/>
          </w:tcPr>
          <w:p w14:paraId="69A11F3F" w14:textId="2E03F132" w:rsidR="001B38D9" w:rsidRDefault="006F2414">
            <w:pPr>
              <w:autoSpaceDE/>
              <w:autoSpaceDN/>
              <w:adjustRightInd/>
              <w:spacing w:after="160" w:line="360" w:lineRule="auto"/>
              <w:rPr>
                <w:b/>
                <w:color w:val="0087B6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3B84CD2" wp14:editId="6B0B273B">
                      <wp:simplePos x="0" y="0"/>
                      <wp:positionH relativeFrom="margin">
                        <wp:posOffset>1402715</wp:posOffset>
                      </wp:positionH>
                      <wp:positionV relativeFrom="paragraph">
                        <wp:posOffset>97155</wp:posOffset>
                      </wp:positionV>
                      <wp:extent cx="1585595" cy="1219200"/>
                      <wp:effectExtent l="0" t="0" r="0" b="0"/>
                      <wp:wrapSquare wrapText="bothSides"/>
                      <wp:docPr id="10333192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5595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F1CAF" w14:textId="03D466DF" w:rsidR="001B38D9" w:rsidRPr="00C867DA" w:rsidRDefault="00C867DA">
                                  <w:pPr>
                                    <w:spacing w:line="276" w:lineRule="auto"/>
                                    <w:jc w:val="center"/>
                                    <w:rPr>
                                      <w:rStyle w:val="BookTitle"/>
                                      <w:rFonts w:ascii="Raleway ExtraBold" w:hAnsi="Raleway ExtraBold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</w:pP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 w:hint="eastAsia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>احتوت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 xml:space="preserve"> 32 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 w:hint="eastAsia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>من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 w:hint="eastAsia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>المواقع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 w:hint="eastAsia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>على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 w:hint="eastAsia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>روابط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 w:hint="eastAsia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>لمصادر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867DA">
                                    <w:rPr>
                                      <w:rStyle w:val="BookTitle"/>
                                      <w:rFonts w:ascii="Raleway ExtraBold" w:hAnsi="Raleway ExtraBold" w:cs="Arial" w:hint="eastAsia"/>
                                      <w:b w:val="0"/>
                                      <w:bCs/>
                                      <w:i w:val="0"/>
                                      <w:iCs/>
                                      <w:color w:val="0087B6"/>
                                      <w:sz w:val="28"/>
                                      <w:szCs w:val="28"/>
                                    </w:rPr>
                                    <w:t>مترجمة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84CD2" id="_x0000_s1055" type="#_x0000_t202" style="position:absolute;left:0;text-align:left;margin-left:110.45pt;margin-top:7.65pt;width:124.85pt;height:9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" stroked="f">
                      <v:textbox>
                        <w:txbxContent>
                          <w:p w14:paraId="639F1CAF" w14:textId="03D466DF" w:rsidR="001B38D9" w:rsidRPr="00C867DA" w:rsidRDefault="00C867DA">
                            <w:pPr>
                              <w:spacing w:line="276" w:lineRule="auto"/>
                              <w:jc w:val="center"/>
                              <w:rPr>
                                <w:rStyle w:val="BookTitle"/>
                                <w:rFonts w:ascii="Raleway ExtraBold" w:hAnsi="Raleway ExtraBold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</w:pPr>
                            <w:r w:rsidRPr="00C867DA">
                              <w:rPr>
                                <w:rStyle w:val="BookTitle"/>
                                <w:rFonts w:ascii="Raleway ExtraBold" w:hAnsi="Raleway ExtraBold" w:cs="Arial" w:hint="eastAsia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>احتوت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 xml:space="preserve"> 32 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 w:hint="eastAsia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>من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 w:hint="eastAsia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>المواقع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 w:hint="eastAsia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>على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 w:hint="eastAsia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>روابط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 w:hint="eastAsia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>لمصادر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7DA">
                              <w:rPr>
                                <w:rStyle w:val="BookTitle"/>
                                <w:rFonts w:ascii="Raleway ExtraBold" w:hAnsi="Raleway ExtraBold" w:cs="Arial" w:hint="eastAsia"/>
                                <w:b w:val="0"/>
                                <w:bCs/>
                                <w:i w:val="0"/>
                                <w:iCs/>
                                <w:color w:val="0087B6"/>
                                <w:sz w:val="28"/>
                                <w:szCs w:val="28"/>
                              </w:rPr>
                              <w:t>مترجمة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3A398C70" wp14:editId="1EB8DD3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78105</wp:posOffset>
                  </wp:positionV>
                  <wp:extent cx="1276350" cy="1190625"/>
                  <wp:effectExtent l="0" t="0" r="0" b="0"/>
                  <wp:wrapSquare wrapText="bothSides"/>
                  <wp:docPr id="593016605" name="Graphic 2" descr="Remote learning languag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16605" name="Graphic 593016605" descr="Remote learning language outlin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42"/>
    <w:p w14:paraId="286C6A89" w14:textId="3401A9E4" w:rsidR="00EE407B" w:rsidRDefault="00EE407B">
      <w:pPr>
        <w:spacing w:line="360" w:lineRule="auto"/>
        <w:rPr>
          <w:rFonts w:cs="Arial"/>
          <w:b/>
          <w:color w:val="0087B6"/>
          <w:sz w:val="28"/>
        </w:rPr>
      </w:pPr>
      <w:r w:rsidRPr="00EE407B">
        <w:rPr>
          <w:rFonts w:asciiTheme="minorHAnsi" w:hAnsiTheme="minorHAnsi" w:cstheme="minorHAnsi"/>
          <w:bCs/>
          <w:color w:val="0087B6"/>
          <w:sz w:val="28"/>
          <w:szCs w:val="28"/>
        </w:rPr>
        <w:t xml:space="preserve">الموقع الالكتروني لمجموعة التخطيط الاستراتيجي ‏والأداء </w:t>
      </w:r>
      <w:r w:rsidRPr="00EE407B">
        <w:rPr>
          <w:rFonts w:asciiTheme="minorHAnsi" w:hAnsiTheme="minorHAnsi" w:cstheme="minorHAnsi"/>
          <w:bCs/>
          <w:color w:val="0087B6"/>
          <w:sz w:val="28"/>
          <w:szCs w:val="28"/>
          <w:rtl w:val="0"/>
        </w:rPr>
        <w:t>SPPG</w:t>
      </w:r>
      <w:r w:rsidRPr="00EE407B">
        <w:rPr>
          <w:rFonts w:cs="Arial"/>
          <w:b/>
          <w:color w:val="0087B6"/>
          <w:sz w:val="28"/>
        </w:rPr>
        <w:t xml:space="preserve"> ‏‏</w:t>
      </w:r>
    </w:p>
    <w:p w14:paraId="7151B62A" w14:textId="21496372" w:rsidR="006D4A55" w:rsidRPr="006D4A55" w:rsidRDefault="006D4A55">
      <w:pPr>
        <w:pStyle w:val="P68B1DB1-Normal6"/>
        <w:spacing w:line="360" w:lineRule="auto"/>
        <w:rPr>
          <w:rFonts w:cs="Arial"/>
          <w:i w:val="0"/>
          <w:szCs w:val="22"/>
        </w:rPr>
      </w:pPr>
      <w:r w:rsidRPr="006D4A55">
        <w:rPr>
          <w:rFonts w:cs="Arial" w:hint="eastAsia"/>
          <w:i w:val="0"/>
          <w:szCs w:val="22"/>
        </w:rPr>
        <w:t>كما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ذُكر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سابقًا،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تم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استبدال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نشرة</w:t>
      </w:r>
      <w:r w:rsidRPr="006D4A55">
        <w:rPr>
          <w:rFonts w:cs="Arial"/>
          <w:i w:val="0"/>
          <w:szCs w:val="22"/>
        </w:rPr>
        <w:t xml:space="preserve"> ‏</w:t>
      </w:r>
      <w:r w:rsidRPr="006D4A55">
        <w:rPr>
          <w:i w:val="0"/>
          <w:szCs w:val="22"/>
          <w:rtl w:val="0"/>
          <w:cs/>
        </w:rPr>
        <w:t>‎</w:t>
      </w:r>
      <w:r w:rsidR="00E47548">
        <w:rPr>
          <w:rFonts w:hint="cs"/>
          <w:i w:val="0"/>
          <w:szCs w:val="22"/>
        </w:rPr>
        <w:t xml:space="preserve">" </w:t>
      </w:r>
      <w:r w:rsidRPr="006D4A55">
        <w:rPr>
          <w:i w:val="0"/>
          <w:szCs w:val="22"/>
          <w:rtl w:val="0"/>
          <w:cs/>
        </w:rPr>
        <w:t>‎</w:t>
      </w:r>
      <w:r w:rsidRPr="00E47548">
        <w:rPr>
          <w:rFonts w:cs="Arial" w:hint="eastAsia"/>
          <w:iCs/>
          <w:szCs w:val="22"/>
        </w:rPr>
        <w:t>دليل</w:t>
      </w:r>
      <w:r w:rsidRPr="00E47548">
        <w:rPr>
          <w:rFonts w:cs="Arial"/>
          <w:iCs/>
          <w:szCs w:val="22"/>
        </w:rPr>
        <w:t xml:space="preserve"> </w:t>
      </w:r>
      <w:r w:rsidRPr="00E47548">
        <w:rPr>
          <w:rFonts w:cs="Arial" w:hint="eastAsia"/>
          <w:iCs/>
          <w:szCs w:val="22"/>
        </w:rPr>
        <w:t>الاستفادة</w:t>
      </w:r>
      <w:r w:rsidRPr="00E47548">
        <w:rPr>
          <w:rFonts w:cs="Arial"/>
          <w:iCs/>
          <w:szCs w:val="22"/>
        </w:rPr>
        <w:t xml:space="preserve"> </w:t>
      </w:r>
      <w:r w:rsidRPr="00E47548">
        <w:rPr>
          <w:rFonts w:cs="Arial" w:hint="eastAsia"/>
          <w:iCs/>
          <w:szCs w:val="22"/>
        </w:rPr>
        <w:t>من</w:t>
      </w:r>
      <w:r w:rsidRPr="00E47548">
        <w:rPr>
          <w:rFonts w:cs="Arial"/>
          <w:iCs/>
          <w:szCs w:val="22"/>
        </w:rPr>
        <w:t xml:space="preserve"> </w:t>
      </w:r>
      <w:r w:rsidRPr="00E47548">
        <w:rPr>
          <w:rFonts w:cs="Arial" w:hint="eastAsia"/>
          <w:iCs/>
          <w:szCs w:val="22"/>
        </w:rPr>
        <w:t>خدمات</w:t>
      </w:r>
      <w:r w:rsidRPr="00E47548">
        <w:rPr>
          <w:rFonts w:cs="Arial"/>
          <w:iCs/>
          <w:szCs w:val="22"/>
        </w:rPr>
        <w:t xml:space="preserve"> </w:t>
      </w:r>
      <w:r w:rsidRPr="00E47548">
        <w:rPr>
          <w:rFonts w:cs="Arial" w:hint="eastAsia"/>
          <w:iCs/>
          <w:szCs w:val="22"/>
        </w:rPr>
        <w:t>الصحة</w:t>
      </w:r>
      <w:r w:rsidRPr="00E47548">
        <w:rPr>
          <w:rFonts w:cs="Arial"/>
          <w:iCs/>
          <w:szCs w:val="22"/>
        </w:rPr>
        <w:t xml:space="preserve"> </w:t>
      </w:r>
      <w:r w:rsidRPr="00E47548">
        <w:rPr>
          <w:rFonts w:cs="Arial" w:hint="eastAsia"/>
          <w:iCs/>
          <w:szCs w:val="22"/>
        </w:rPr>
        <w:t>والرعاية</w:t>
      </w:r>
      <w:r w:rsidRPr="00E47548">
        <w:rPr>
          <w:rFonts w:cs="Arial"/>
          <w:iCs/>
          <w:szCs w:val="22"/>
        </w:rPr>
        <w:t xml:space="preserve"> </w:t>
      </w:r>
      <w:r w:rsidRPr="00E47548">
        <w:rPr>
          <w:rFonts w:cs="Arial" w:hint="eastAsia"/>
          <w:iCs/>
          <w:szCs w:val="22"/>
        </w:rPr>
        <w:t>الاجتماعية</w:t>
      </w:r>
      <w:r w:rsidRPr="00E47548">
        <w:rPr>
          <w:rFonts w:cs="Arial"/>
          <w:iCs/>
          <w:szCs w:val="22"/>
        </w:rPr>
        <w:t>"‏</w:t>
      </w:r>
      <w:r w:rsidRPr="00E47548">
        <w:rPr>
          <w:iCs/>
          <w:szCs w:val="22"/>
          <w:rtl w:val="0"/>
          <w:cs/>
        </w:rPr>
        <w:t>‎</w:t>
      </w:r>
      <w:r w:rsidRPr="00E47548">
        <w:rPr>
          <w:iCs/>
          <w:szCs w:val="22"/>
          <w:rtl w:val="0"/>
        </w:rPr>
        <w:t xml:space="preserve"> </w:t>
      </w:r>
      <w:r w:rsidRPr="006D4A55">
        <w:rPr>
          <w:i w:val="0"/>
          <w:szCs w:val="22"/>
          <w:rtl w:val="0"/>
          <w:cs/>
        </w:rPr>
        <w:t>‎</w:t>
      </w:r>
      <w:r w:rsidRPr="006D4A55">
        <w:rPr>
          <w:rFonts w:cs="Arial" w:hint="eastAsia"/>
          <w:i w:val="0"/>
          <w:szCs w:val="22"/>
        </w:rPr>
        <w:t>بصفحة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الكترونية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على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الموقع</w:t>
      </w:r>
      <w:r w:rsidRPr="006D4A55">
        <w:rPr>
          <w:rFonts w:cs="Arial"/>
          <w:i w:val="0"/>
          <w:szCs w:val="22"/>
        </w:rPr>
        <w:t xml:space="preserve"> ‏</w:t>
      </w:r>
      <w:r w:rsidRPr="006D4A55">
        <w:rPr>
          <w:rFonts w:cs="Arial" w:hint="eastAsia"/>
          <w:i w:val="0"/>
          <w:szCs w:val="22"/>
        </w:rPr>
        <w:t>الإلكتروني</w:t>
      </w:r>
      <w:r w:rsidRPr="006D4A55">
        <w:rPr>
          <w:rFonts w:cs="Arial"/>
          <w:i w:val="0"/>
          <w:szCs w:val="22"/>
        </w:rPr>
        <w:t xml:space="preserve"> </w:t>
      </w:r>
      <w:bookmarkStart w:id="50" w:name="_Hlk193970080"/>
      <w:r w:rsidRPr="006D4A55">
        <w:rPr>
          <w:rFonts w:cs="Arial" w:hint="eastAsia"/>
          <w:i w:val="0"/>
          <w:szCs w:val="22"/>
        </w:rPr>
        <w:t>لمجموعة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التخطيط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الاستراتيجي</w:t>
      </w:r>
      <w:r w:rsidRPr="006D4A55">
        <w:rPr>
          <w:rFonts w:cs="Arial"/>
          <w:i w:val="0"/>
          <w:szCs w:val="22"/>
        </w:rPr>
        <w:t xml:space="preserve"> </w:t>
      </w:r>
      <w:r w:rsidR="00067F0C" w:rsidRPr="006D4A55">
        <w:rPr>
          <w:rFonts w:cs="Arial" w:hint="cs"/>
          <w:i w:val="0"/>
          <w:szCs w:val="22"/>
        </w:rPr>
        <w:t>والأداء التابعة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للمديرية</w:t>
      </w:r>
      <w:bookmarkEnd w:id="50"/>
      <w:r w:rsidR="00067F0C">
        <w:rPr>
          <w:rFonts w:cs="Arial" w:hint="cs"/>
          <w:i w:val="0"/>
          <w:szCs w:val="22"/>
        </w:rPr>
        <w:t xml:space="preserve"> </w:t>
      </w:r>
      <w:r w:rsidR="00067F0C" w:rsidRPr="00067F0C">
        <w:rPr>
          <w:rFonts w:cs="Arial" w:hint="eastAsia"/>
          <w:i w:val="0"/>
          <w:szCs w:val="22"/>
        </w:rPr>
        <w:t>‏</w:t>
      </w:r>
      <w:r w:rsidR="00067F0C" w:rsidRPr="00067F0C">
        <w:rPr>
          <w:rFonts w:cs="Arial"/>
          <w:i w:val="0"/>
          <w:szCs w:val="22"/>
        </w:rPr>
        <w:t>(‏</w:t>
      </w:r>
      <w:r w:rsidR="00067F0C" w:rsidRPr="00067F0C">
        <w:rPr>
          <w:rFonts w:cs="Arial"/>
          <w:i w:val="0"/>
          <w:szCs w:val="22"/>
          <w:rtl w:val="0"/>
        </w:rPr>
        <w:t>SPPG</w:t>
      </w:r>
      <w:r w:rsidR="00067F0C" w:rsidRPr="00067F0C">
        <w:rPr>
          <w:rFonts w:cs="Arial"/>
          <w:i w:val="0"/>
          <w:szCs w:val="22"/>
        </w:rPr>
        <w:t>‏)‏</w:t>
      </w:r>
      <w:r>
        <w:rPr>
          <w:rStyle w:val="FootnoteReference"/>
          <w:rFonts w:cs="Arial"/>
          <w:i w:val="0"/>
          <w:szCs w:val="22"/>
        </w:rPr>
        <w:footnoteReference w:id="18"/>
      </w:r>
      <w:r w:rsidRPr="006D4A55">
        <w:rPr>
          <w:rFonts w:cs="Arial"/>
          <w:i w:val="0"/>
          <w:szCs w:val="22"/>
        </w:rPr>
        <w:t xml:space="preserve">. </w:t>
      </w:r>
      <w:r w:rsidRPr="006D4A55">
        <w:rPr>
          <w:rFonts w:cs="Arial" w:hint="eastAsia"/>
          <w:i w:val="0"/>
          <w:szCs w:val="22"/>
        </w:rPr>
        <w:t>وعند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مراجعة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هذه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الصفحة،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تبين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أن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هذا</w:t>
      </w:r>
      <w:r w:rsidRPr="006D4A55">
        <w:rPr>
          <w:rFonts w:cs="Arial"/>
          <w:i w:val="0"/>
          <w:szCs w:val="22"/>
        </w:rPr>
        <w:t xml:space="preserve"> ‏</w:t>
      </w:r>
      <w:r w:rsidRPr="006D4A55">
        <w:rPr>
          <w:rFonts w:cs="Arial" w:hint="eastAsia"/>
          <w:i w:val="0"/>
          <w:szCs w:val="22"/>
        </w:rPr>
        <w:t>التغيير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أدى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إلى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اختصار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المعلومات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المتعلقة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بخدمات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الترجمة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في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فقرة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موجزة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واحدة</w:t>
      </w:r>
      <w:r w:rsidRPr="006D4A55">
        <w:rPr>
          <w:rFonts w:cs="Arial"/>
          <w:i w:val="0"/>
          <w:szCs w:val="22"/>
        </w:rPr>
        <w:t xml:space="preserve"> </w:t>
      </w:r>
      <w:r w:rsidRPr="006D4A55">
        <w:rPr>
          <w:rFonts w:cs="Arial" w:hint="eastAsia"/>
          <w:i w:val="0"/>
          <w:szCs w:val="22"/>
        </w:rPr>
        <w:t>فقط</w:t>
      </w:r>
      <w:r w:rsidRPr="006D4A55">
        <w:rPr>
          <w:rFonts w:cs="Arial"/>
          <w:i w:val="0"/>
          <w:szCs w:val="22"/>
        </w:rPr>
        <w:t>:‏</w:t>
      </w:r>
    </w:p>
    <w:p w14:paraId="28A4C29A" w14:textId="7FDD447A" w:rsidR="00487FDD" w:rsidRPr="00487FDD" w:rsidRDefault="00487FDD">
      <w:pPr>
        <w:spacing w:line="360" w:lineRule="auto"/>
        <w:rPr>
          <w:iCs/>
          <w:szCs w:val="22"/>
          <w:cs/>
        </w:rPr>
      </w:pPr>
      <w:r>
        <w:rPr>
          <w:rFonts w:cs="Arial" w:hint="cs"/>
          <w:b/>
          <w:bCs/>
          <w:iCs/>
          <w:szCs w:val="22"/>
        </w:rPr>
        <w:t>"</w:t>
      </w:r>
      <w:r w:rsidRPr="00487FDD">
        <w:rPr>
          <w:rFonts w:cs="Arial" w:hint="eastAsia"/>
          <w:b/>
          <w:bCs/>
          <w:iCs/>
          <w:szCs w:val="22"/>
        </w:rPr>
        <w:t>المترجمون</w:t>
      </w:r>
      <w:r w:rsidRPr="00487FDD">
        <w:rPr>
          <w:rFonts w:cs="Arial"/>
          <w:b/>
          <w:bCs/>
          <w:iCs/>
          <w:szCs w:val="22"/>
        </w:rPr>
        <w:t xml:space="preserve"> </w:t>
      </w:r>
      <w:r w:rsidRPr="00487FDD">
        <w:rPr>
          <w:rFonts w:cs="Arial" w:hint="eastAsia"/>
          <w:b/>
          <w:bCs/>
          <w:iCs/>
          <w:szCs w:val="22"/>
        </w:rPr>
        <w:t>الفوريون</w:t>
      </w:r>
      <w:r w:rsidRPr="00487FDD">
        <w:rPr>
          <w:rFonts w:cs="Arial"/>
          <w:iCs/>
          <w:szCs w:val="22"/>
        </w:rPr>
        <w:t xml:space="preserve"> ‏</w:t>
      </w:r>
      <w:r w:rsidRPr="00487FDD">
        <w:rPr>
          <w:iCs/>
          <w:szCs w:val="22"/>
          <w:rtl w:val="0"/>
          <w:cs/>
        </w:rPr>
        <w:t>‎</w:t>
      </w:r>
      <w:r w:rsidRPr="00487FDD">
        <w:rPr>
          <w:iCs/>
          <w:szCs w:val="22"/>
          <w:rtl w:val="0"/>
        </w:rPr>
        <w:t xml:space="preserve">– </w:t>
      </w:r>
      <w:r w:rsidRPr="00487FDD">
        <w:rPr>
          <w:iCs/>
          <w:szCs w:val="22"/>
          <w:rtl w:val="0"/>
          <w:cs/>
        </w:rPr>
        <w:t>‎</w:t>
      </w:r>
      <w:r w:rsidRPr="00487FDD">
        <w:rPr>
          <w:rFonts w:cs="Arial" w:hint="eastAsia"/>
          <w:iCs/>
          <w:szCs w:val="22"/>
        </w:rPr>
        <w:t>تتوفر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خدمات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الترجمة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الفورية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مجانًا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للمرضى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الذين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لا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يتحدثون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الإنجليزية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كلغة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أولى</w:t>
      </w:r>
      <w:r w:rsidRPr="00487FDD">
        <w:rPr>
          <w:rFonts w:cs="Arial"/>
          <w:iCs/>
          <w:szCs w:val="22"/>
        </w:rPr>
        <w:t xml:space="preserve">. </w:t>
      </w:r>
      <w:r w:rsidRPr="00487FDD">
        <w:rPr>
          <w:rFonts w:cs="Arial" w:hint="eastAsia"/>
          <w:iCs/>
          <w:szCs w:val="22"/>
        </w:rPr>
        <w:t>من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الممكن</w:t>
      </w:r>
      <w:r w:rsidRPr="00487FDD">
        <w:rPr>
          <w:rFonts w:cs="Arial"/>
          <w:iCs/>
          <w:szCs w:val="22"/>
        </w:rPr>
        <w:t xml:space="preserve"> ‏</w:t>
      </w:r>
      <w:r w:rsidRPr="00487FDD">
        <w:rPr>
          <w:rFonts w:cs="Arial" w:hint="eastAsia"/>
          <w:iCs/>
          <w:szCs w:val="22"/>
        </w:rPr>
        <w:t>الطلب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بأن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يتواجد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المترجم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شخصيًا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أثناء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الموعد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إذا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دعت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الحاجة</w:t>
      </w:r>
      <w:r w:rsidRPr="00487FDD">
        <w:rPr>
          <w:rFonts w:cs="Arial"/>
          <w:iCs/>
          <w:szCs w:val="22"/>
        </w:rPr>
        <w:t xml:space="preserve">. </w:t>
      </w:r>
      <w:r w:rsidRPr="00487FDD">
        <w:rPr>
          <w:rFonts w:cs="Arial" w:hint="eastAsia"/>
          <w:iCs/>
          <w:szCs w:val="22"/>
        </w:rPr>
        <w:t>هذه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الخدمة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متاحة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على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مدار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</w:t>
      </w:r>
      <w:r w:rsidRPr="00487FDD">
        <w:rPr>
          <w:rFonts w:cs="Arial"/>
          <w:iCs/>
          <w:szCs w:val="22"/>
        </w:rPr>
        <w:t xml:space="preserve"> 24 </w:t>
      </w:r>
      <w:r w:rsidRPr="00487FDD">
        <w:rPr>
          <w:rFonts w:cs="Arial" w:hint="eastAsia"/>
          <w:iCs/>
          <w:szCs w:val="22"/>
        </w:rPr>
        <w:t>ساعة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على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مدار</w:t>
      </w:r>
      <w:r w:rsidRPr="00487FDD">
        <w:rPr>
          <w:rFonts w:cs="Arial"/>
          <w:iCs/>
          <w:szCs w:val="22"/>
        </w:rPr>
        <w:t xml:space="preserve"> ‏</w:t>
      </w:r>
      <w:r w:rsidRPr="00487FDD">
        <w:rPr>
          <w:rFonts w:cs="Arial" w:hint="eastAsia"/>
          <w:iCs/>
          <w:szCs w:val="22"/>
        </w:rPr>
        <w:t>الأسبوع،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حيث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يلتزم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المترجمون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الفوريون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جميعاً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بالحفاظ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على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السرية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التامة</w:t>
      </w:r>
      <w:r w:rsidRPr="00487FDD">
        <w:rPr>
          <w:rFonts w:cs="Arial"/>
          <w:iCs/>
          <w:szCs w:val="22"/>
        </w:rPr>
        <w:t xml:space="preserve">. </w:t>
      </w:r>
      <w:r w:rsidRPr="00487FDD">
        <w:rPr>
          <w:rFonts w:cs="Arial" w:hint="eastAsia"/>
          <w:iCs/>
          <w:szCs w:val="22"/>
        </w:rPr>
        <w:t>يرجى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إبلاغ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الطبيب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أو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موظف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الاستقبال</w:t>
      </w:r>
      <w:r w:rsidRPr="00487FDD">
        <w:rPr>
          <w:rFonts w:cs="Arial"/>
          <w:iCs/>
          <w:szCs w:val="22"/>
        </w:rPr>
        <w:t xml:space="preserve"> ‏</w:t>
      </w:r>
      <w:r w:rsidRPr="00487FDD">
        <w:rPr>
          <w:rFonts w:cs="Arial" w:hint="eastAsia"/>
          <w:iCs/>
          <w:szCs w:val="22"/>
        </w:rPr>
        <w:t>بحاجتكم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إلى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مترجم</w:t>
      </w:r>
      <w:r w:rsidRPr="00487FDD">
        <w:rPr>
          <w:rFonts w:cs="Arial"/>
          <w:iCs/>
          <w:szCs w:val="22"/>
        </w:rPr>
        <w:t xml:space="preserve"> </w:t>
      </w:r>
      <w:r w:rsidRPr="00487FDD">
        <w:rPr>
          <w:rFonts w:cs="Arial" w:hint="eastAsia"/>
          <w:iCs/>
          <w:szCs w:val="22"/>
        </w:rPr>
        <w:t>فوري</w:t>
      </w:r>
      <w:r w:rsidRPr="00487FDD">
        <w:rPr>
          <w:rFonts w:hint="eastAsia"/>
          <w:iCs/>
          <w:szCs w:val="22"/>
          <w:rtl w:val="0"/>
          <w:cs/>
        </w:rPr>
        <w:t>‎</w:t>
      </w:r>
      <w:r>
        <w:rPr>
          <w:rFonts w:hint="cs"/>
          <w:iCs/>
          <w:szCs w:val="22"/>
          <w:cs/>
        </w:rPr>
        <w:t>"</w:t>
      </w:r>
      <w:r w:rsidRPr="00487FDD">
        <w:rPr>
          <w:iCs/>
          <w:szCs w:val="22"/>
          <w:rtl w:val="0"/>
        </w:rPr>
        <w:t>.</w:t>
      </w:r>
      <w:r w:rsidRPr="00487FDD">
        <w:rPr>
          <w:iCs/>
          <w:szCs w:val="22"/>
          <w:rtl w:val="0"/>
          <w:cs/>
        </w:rPr>
        <w:t>‎</w:t>
      </w:r>
    </w:p>
    <w:p w14:paraId="77FE91E3" w14:textId="6570B490" w:rsidR="00A6200B" w:rsidRPr="00F75F8D" w:rsidRDefault="00A6200B">
      <w:pPr>
        <w:pStyle w:val="P68B1DB1-Normal14"/>
        <w:autoSpaceDE/>
        <w:autoSpaceDN/>
        <w:adjustRightInd/>
        <w:spacing w:after="160" w:line="360" w:lineRule="auto"/>
        <w:rPr>
          <w:rFonts w:cs="Arial"/>
          <w:b w:val="0"/>
          <w:color w:val="006D93"/>
          <w:sz w:val="22"/>
          <w:szCs w:val="22"/>
        </w:rPr>
      </w:pPr>
      <w:r w:rsidRPr="00F75F8D">
        <w:rPr>
          <w:rFonts w:cs="Arial" w:hint="eastAsia"/>
          <w:b w:val="0"/>
          <w:color w:val="006D93"/>
          <w:sz w:val="22"/>
          <w:szCs w:val="22"/>
        </w:rPr>
        <w:lastRenderedPageBreak/>
        <w:t>كانت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النشرة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الإرشادية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السابقة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تحتوي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على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ما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يقارب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من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صفحتين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من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المعلومات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حول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خدمات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الترجمة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الفورية،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بما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في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ذلك</w:t>
      </w:r>
      <w:r w:rsidRPr="00F75F8D">
        <w:rPr>
          <w:rFonts w:cs="Arial"/>
          <w:b w:val="0"/>
          <w:color w:val="006D93"/>
          <w:sz w:val="22"/>
          <w:szCs w:val="22"/>
        </w:rPr>
        <w:t xml:space="preserve"> ‏</w:t>
      </w:r>
      <w:r w:rsidRPr="00F75F8D">
        <w:rPr>
          <w:rFonts w:cs="Arial" w:hint="eastAsia"/>
          <w:b w:val="0"/>
          <w:color w:val="006D93"/>
          <w:sz w:val="22"/>
          <w:szCs w:val="22"/>
        </w:rPr>
        <w:t>كيفية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طلب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المترجم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الفوري،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والدور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الذي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يقوم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به،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بالإضافة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إلى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معلومات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حول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إمكانية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استخدام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المترجمين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الفوريين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عبر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الهاتف</w:t>
      </w:r>
      <w:r w:rsidRPr="00F75F8D">
        <w:rPr>
          <w:rFonts w:cs="Arial"/>
          <w:b w:val="0"/>
          <w:color w:val="006D93"/>
          <w:sz w:val="22"/>
          <w:szCs w:val="22"/>
        </w:rPr>
        <w:t xml:space="preserve"> ‏</w:t>
      </w:r>
      <w:r w:rsidRPr="00F75F8D">
        <w:rPr>
          <w:rFonts w:cs="Arial" w:hint="eastAsia"/>
          <w:b w:val="0"/>
          <w:color w:val="006D93"/>
          <w:sz w:val="22"/>
          <w:szCs w:val="22"/>
        </w:rPr>
        <w:t>من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خلال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="00F8364A">
        <w:rPr>
          <w:rFonts w:cs="Arial" w:hint="cs"/>
          <w:b w:val="0"/>
          <w:color w:val="006D93"/>
          <w:sz w:val="22"/>
          <w:szCs w:val="22"/>
        </w:rPr>
        <w:t>منصة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خدمات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الترجمة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cs"/>
          <w:b w:val="0"/>
          <w:color w:val="006D93"/>
          <w:sz w:val="22"/>
          <w:szCs w:val="22"/>
        </w:rPr>
        <w:t>(بج</w:t>
      </w:r>
      <w:r w:rsidRPr="00F75F8D">
        <w:rPr>
          <w:rFonts w:cs="Arial"/>
          <w:b w:val="0"/>
          <w:color w:val="006D93"/>
          <w:sz w:val="22"/>
          <w:szCs w:val="22"/>
        </w:rPr>
        <w:t xml:space="preserve"> </w:t>
      </w:r>
      <w:r w:rsidRPr="00F75F8D">
        <w:rPr>
          <w:rFonts w:cs="Arial" w:hint="eastAsia"/>
          <w:b w:val="0"/>
          <w:color w:val="006D93"/>
          <w:sz w:val="22"/>
          <w:szCs w:val="22"/>
        </w:rPr>
        <w:t>ورد</w:t>
      </w:r>
      <w:r w:rsidRPr="00F75F8D">
        <w:rPr>
          <w:rFonts w:cs="Arial"/>
          <w:b w:val="0"/>
          <w:color w:val="006D93"/>
          <w:sz w:val="22"/>
          <w:szCs w:val="22"/>
        </w:rPr>
        <w:t xml:space="preserve"> ‏</w:t>
      </w:r>
      <w:r w:rsidRPr="00F75F8D">
        <w:rPr>
          <w:b w:val="0"/>
          <w:color w:val="006D93"/>
          <w:sz w:val="22"/>
          <w:szCs w:val="22"/>
          <w:rtl w:val="0"/>
          <w:cs/>
        </w:rPr>
        <w:t>‎</w:t>
      </w:r>
      <w:r w:rsidRPr="00F75F8D">
        <w:rPr>
          <w:b w:val="0"/>
          <w:color w:val="006D93"/>
          <w:sz w:val="22"/>
          <w:szCs w:val="22"/>
          <w:rtl w:val="0"/>
        </w:rPr>
        <w:t>(Big Word</w:t>
      </w:r>
      <w:r w:rsidRPr="00F75F8D">
        <w:rPr>
          <w:rFonts w:cs="Arial"/>
          <w:b w:val="0"/>
          <w:color w:val="006D93"/>
          <w:sz w:val="22"/>
          <w:szCs w:val="22"/>
        </w:rPr>
        <w:t xml:space="preserve">‏. </w:t>
      </w:r>
    </w:p>
    <w:p w14:paraId="5B5E13ED" w14:textId="52EAF98B" w:rsidR="00481CB3" w:rsidRDefault="00A6200B" w:rsidP="00481CB3">
      <w:pPr>
        <w:pStyle w:val="P68B1DB1-Normal14"/>
        <w:autoSpaceDE/>
        <w:autoSpaceDN/>
        <w:adjustRightInd/>
        <w:spacing w:after="160" w:line="360" w:lineRule="auto"/>
        <w:rPr>
          <w:rFonts w:cs="Arial"/>
        </w:rPr>
      </w:pPr>
      <w:r w:rsidRPr="00A6200B">
        <w:rPr>
          <w:rFonts w:cs="Arial"/>
          <w:b w:val="0"/>
          <w:color w:val="006D93"/>
          <w:sz w:val="22"/>
        </w:rPr>
        <w:t>‏</w:t>
      </w:r>
      <w:r w:rsidR="00481CB3" w:rsidRPr="00481CB3">
        <w:rPr>
          <w:rFonts w:cs="Arial" w:hint="cs"/>
          <w:bCs/>
          <w:szCs w:val="28"/>
        </w:rPr>
        <w:t>الموقع الالكتروني</w:t>
      </w:r>
      <w:r w:rsidR="00481CB3" w:rsidRPr="00481CB3">
        <w:rPr>
          <w:rFonts w:hint="cs"/>
          <w:bCs/>
          <w:szCs w:val="28"/>
        </w:rPr>
        <w:t xml:space="preserve"> ل</w:t>
      </w:r>
      <w:r w:rsidR="00481CB3" w:rsidRPr="00481CB3">
        <w:rPr>
          <w:rFonts w:cs="Arial" w:hint="eastAsia"/>
          <w:bCs/>
          <w:szCs w:val="28"/>
        </w:rPr>
        <w:t>لدائرة</w:t>
      </w:r>
      <w:r w:rsidR="00481CB3" w:rsidRPr="00481CB3">
        <w:rPr>
          <w:rFonts w:cs="Arial"/>
          <w:bCs/>
          <w:szCs w:val="28"/>
        </w:rPr>
        <w:t xml:space="preserve"> </w:t>
      </w:r>
      <w:r w:rsidR="00481CB3" w:rsidRPr="00481CB3">
        <w:rPr>
          <w:rFonts w:cs="Arial" w:hint="eastAsia"/>
          <w:bCs/>
          <w:szCs w:val="28"/>
        </w:rPr>
        <w:t>التجارية</w:t>
      </w:r>
      <w:r w:rsidR="00481CB3" w:rsidRPr="00481CB3">
        <w:rPr>
          <w:rFonts w:cs="Arial"/>
          <w:bCs/>
          <w:szCs w:val="28"/>
        </w:rPr>
        <w:t xml:space="preserve"> </w:t>
      </w:r>
      <w:r w:rsidR="00481CB3" w:rsidRPr="00481CB3">
        <w:rPr>
          <w:rFonts w:cs="Arial" w:hint="eastAsia"/>
          <w:bCs/>
          <w:szCs w:val="28"/>
        </w:rPr>
        <w:t>المسؤولة</w:t>
      </w:r>
      <w:r w:rsidR="00481CB3" w:rsidRPr="00481CB3">
        <w:rPr>
          <w:rFonts w:cs="Arial"/>
          <w:bCs/>
          <w:szCs w:val="28"/>
        </w:rPr>
        <w:t xml:space="preserve"> </w:t>
      </w:r>
      <w:r w:rsidR="00481CB3" w:rsidRPr="00481CB3">
        <w:rPr>
          <w:rFonts w:cs="Arial" w:hint="eastAsia"/>
          <w:bCs/>
          <w:szCs w:val="28"/>
        </w:rPr>
        <w:t>عن</w:t>
      </w:r>
      <w:r w:rsidR="00481CB3" w:rsidRPr="00481CB3">
        <w:rPr>
          <w:rFonts w:cs="Arial"/>
          <w:bCs/>
          <w:szCs w:val="28"/>
        </w:rPr>
        <w:t xml:space="preserve"> </w:t>
      </w:r>
      <w:r w:rsidR="00481CB3" w:rsidRPr="00481CB3">
        <w:rPr>
          <w:rFonts w:cs="Arial" w:hint="eastAsia"/>
          <w:bCs/>
          <w:szCs w:val="28"/>
        </w:rPr>
        <w:t>توفير</w:t>
      </w:r>
      <w:r w:rsidR="00481CB3" w:rsidRPr="00481CB3">
        <w:rPr>
          <w:rFonts w:cs="Arial"/>
          <w:bCs/>
          <w:szCs w:val="28"/>
        </w:rPr>
        <w:t xml:space="preserve"> </w:t>
      </w:r>
      <w:r w:rsidR="00481CB3" w:rsidRPr="00481CB3">
        <w:rPr>
          <w:rFonts w:cs="Arial" w:hint="eastAsia"/>
          <w:bCs/>
          <w:szCs w:val="28"/>
        </w:rPr>
        <w:t>خدمات</w:t>
      </w:r>
      <w:r w:rsidR="00481CB3" w:rsidRPr="00481CB3">
        <w:rPr>
          <w:rFonts w:cs="Arial"/>
          <w:bCs/>
          <w:szCs w:val="28"/>
        </w:rPr>
        <w:t xml:space="preserve"> ‏</w:t>
      </w:r>
      <w:r w:rsidR="00481CB3" w:rsidRPr="00481CB3">
        <w:rPr>
          <w:rFonts w:cs="Arial" w:hint="eastAsia"/>
          <w:bCs/>
          <w:szCs w:val="28"/>
        </w:rPr>
        <w:t>الترجمة</w:t>
      </w:r>
      <w:r w:rsidR="00481CB3" w:rsidRPr="00481CB3">
        <w:rPr>
          <w:rFonts w:cs="Arial"/>
          <w:bCs/>
          <w:szCs w:val="28"/>
        </w:rPr>
        <w:t xml:space="preserve"> ‏</w:t>
      </w:r>
      <w:r w:rsidR="00481CB3" w:rsidRPr="00481CB3">
        <w:rPr>
          <w:rFonts w:cs="Arial" w:hint="eastAsia"/>
          <w:bCs/>
          <w:szCs w:val="28"/>
        </w:rPr>
        <w:t>الفورية</w:t>
      </w:r>
      <w:r w:rsidR="00481CB3" w:rsidRPr="00481CB3">
        <w:rPr>
          <w:rFonts w:cs="Arial"/>
          <w:bCs/>
          <w:szCs w:val="28"/>
        </w:rPr>
        <w:t xml:space="preserve"> </w:t>
      </w:r>
      <w:r w:rsidR="00481CB3" w:rsidRPr="00481CB3">
        <w:rPr>
          <w:rFonts w:cs="Arial" w:hint="eastAsia"/>
          <w:bCs/>
          <w:szCs w:val="28"/>
        </w:rPr>
        <w:t>في</w:t>
      </w:r>
      <w:r w:rsidR="00481CB3" w:rsidRPr="00481CB3">
        <w:rPr>
          <w:rFonts w:cs="Arial"/>
          <w:bCs/>
          <w:szCs w:val="28"/>
        </w:rPr>
        <w:t xml:space="preserve"> ‏</w:t>
      </w:r>
      <w:r w:rsidR="00481CB3" w:rsidRPr="00481CB3">
        <w:rPr>
          <w:rFonts w:cs="Arial" w:hint="eastAsia"/>
          <w:bCs/>
          <w:szCs w:val="28"/>
        </w:rPr>
        <w:t>القطاع</w:t>
      </w:r>
      <w:r w:rsidR="00481CB3" w:rsidRPr="00481CB3">
        <w:rPr>
          <w:rFonts w:cs="Arial"/>
          <w:bCs/>
          <w:szCs w:val="28"/>
        </w:rPr>
        <w:t xml:space="preserve"> </w:t>
      </w:r>
      <w:r w:rsidR="00481CB3" w:rsidRPr="00481CB3">
        <w:rPr>
          <w:rFonts w:cs="Arial" w:hint="eastAsia"/>
          <w:bCs/>
          <w:szCs w:val="28"/>
        </w:rPr>
        <w:t>الصحي</w:t>
      </w:r>
      <w:r w:rsidR="00481CB3" w:rsidRPr="00481CB3">
        <w:rPr>
          <w:rFonts w:cs="Arial"/>
          <w:bCs/>
          <w:szCs w:val="28"/>
        </w:rPr>
        <w:t xml:space="preserve"> ‏</w:t>
      </w:r>
      <w:r w:rsidR="00481CB3" w:rsidRPr="00481CB3">
        <w:rPr>
          <w:bCs/>
          <w:szCs w:val="28"/>
          <w:rtl w:val="0"/>
        </w:rPr>
        <w:t>BSO</w:t>
      </w:r>
      <w:r w:rsidR="00481CB3" w:rsidRPr="00481CB3">
        <w:rPr>
          <w:rFonts w:cs="Arial"/>
          <w:color w:val="5B9BD5" w:themeColor="accent1"/>
        </w:rPr>
        <w:t xml:space="preserve"> </w:t>
      </w:r>
    </w:p>
    <w:p w14:paraId="5727719E" w14:textId="395755B0" w:rsidR="00F75F8D" w:rsidRPr="00F75F8D" w:rsidRDefault="00F75F8D">
      <w:pPr>
        <w:spacing w:before="240" w:after="120" w:line="360" w:lineRule="auto"/>
        <w:rPr>
          <w:rFonts w:cs="Arial"/>
          <w:b/>
          <w:color w:val="0087B6"/>
          <w:szCs w:val="22"/>
        </w:rPr>
      </w:pPr>
      <w:r w:rsidRPr="00F75F8D">
        <w:rPr>
          <w:rFonts w:cs="Arial" w:hint="eastAsia"/>
          <w:b/>
          <w:color w:val="0087B6"/>
          <w:szCs w:val="22"/>
        </w:rPr>
        <w:t>أثناء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إجراء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عملية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التقييم،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تم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تحديث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موقع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ال</w:t>
      </w:r>
      <w:r w:rsidRPr="00F75F8D">
        <w:rPr>
          <w:rFonts w:cs="Arial"/>
          <w:b/>
          <w:color w:val="0087B6"/>
          <w:szCs w:val="22"/>
        </w:rPr>
        <w:t xml:space="preserve"> ‏</w:t>
      </w:r>
      <w:r w:rsidRPr="00F75F8D">
        <w:rPr>
          <w:b/>
          <w:color w:val="0087B6"/>
          <w:szCs w:val="22"/>
          <w:rtl w:val="0"/>
        </w:rPr>
        <w:t>BSO</w:t>
      </w:r>
      <w:r w:rsidRPr="00F75F8D">
        <w:rPr>
          <w:rFonts w:cs="Arial"/>
          <w:b/>
          <w:color w:val="0087B6"/>
          <w:szCs w:val="22"/>
        </w:rPr>
        <w:t xml:space="preserve">‏ </w:t>
      </w:r>
      <w:r w:rsidRPr="00F75F8D">
        <w:rPr>
          <w:rFonts w:cs="Arial" w:hint="eastAsia"/>
          <w:b/>
          <w:color w:val="0087B6"/>
          <w:szCs w:val="22"/>
        </w:rPr>
        <w:t>الإلكتروني</w:t>
      </w:r>
      <w:r w:rsidR="009E3A09">
        <w:rPr>
          <w:rStyle w:val="FootnoteReference"/>
          <w:rFonts w:cs="Arial"/>
          <w:b/>
          <w:szCs w:val="22"/>
        </w:rPr>
        <w:footnoteReference w:id="19"/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وتطويره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بشكل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كبير،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حيث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أصبح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قابلاً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للترجمة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إلى</w:t>
      </w:r>
      <w:r w:rsidRPr="00F75F8D">
        <w:rPr>
          <w:rFonts w:cs="Arial"/>
          <w:b/>
          <w:color w:val="0087B6"/>
          <w:szCs w:val="22"/>
        </w:rPr>
        <w:t xml:space="preserve"> 31 </w:t>
      </w:r>
      <w:r w:rsidRPr="00F75F8D">
        <w:rPr>
          <w:rFonts w:cs="Arial" w:hint="eastAsia"/>
          <w:b/>
          <w:color w:val="0087B6"/>
          <w:szCs w:val="22"/>
        </w:rPr>
        <w:t>لغة</w:t>
      </w:r>
      <w:r w:rsidRPr="00F75F8D">
        <w:rPr>
          <w:rFonts w:cs="Arial"/>
          <w:b/>
          <w:color w:val="0087B6"/>
          <w:szCs w:val="22"/>
        </w:rPr>
        <w:t xml:space="preserve"> ‏</w:t>
      </w:r>
      <w:r w:rsidRPr="00F75F8D">
        <w:rPr>
          <w:rFonts w:cs="Arial" w:hint="eastAsia"/>
          <w:b/>
          <w:color w:val="0087B6"/>
          <w:szCs w:val="22"/>
        </w:rPr>
        <w:t>مختلفة</w:t>
      </w:r>
      <w:r w:rsidRPr="00F75F8D">
        <w:rPr>
          <w:rFonts w:cs="Arial"/>
          <w:b/>
          <w:color w:val="0087B6"/>
          <w:szCs w:val="22"/>
        </w:rPr>
        <w:t xml:space="preserve">. </w:t>
      </w:r>
      <w:r w:rsidRPr="00F75F8D">
        <w:rPr>
          <w:rFonts w:cs="Arial" w:hint="eastAsia"/>
          <w:b/>
          <w:color w:val="0087B6"/>
          <w:szCs w:val="22"/>
        </w:rPr>
        <w:t>كما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تم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دمج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خاصية</w:t>
      </w:r>
      <w:r w:rsidRPr="00F75F8D">
        <w:rPr>
          <w:rFonts w:cs="Arial"/>
          <w:b/>
          <w:color w:val="0087B6"/>
          <w:szCs w:val="22"/>
        </w:rPr>
        <w:t xml:space="preserve"> (</w:t>
      </w:r>
      <w:r w:rsidRPr="00F75F8D">
        <w:rPr>
          <w:rFonts w:cs="Arial" w:hint="eastAsia"/>
          <w:b/>
          <w:color w:val="0087B6"/>
          <w:szCs w:val="22"/>
        </w:rPr>
        <w:t>ريتش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دك</w:t>
      </w:r>
      <w:r w:rsidRPr="00F75F8D">
        <w:rPr>
          <w:rFonts w:cs="Arial"/>
          <w:b/>
          <w:color w:val="0087B6"/>
          <w:szCs w:val="22"/>
        </w:rPr>
        <w:t xml:space="preserve"> ‏</w:t>
      </w:r>
      <w:r w:rsidRPr="00F75F8D">
        <w:rPr>
          <w:b/>
          <w:color w:val="0087B6"/>
          <w:szCs w:val="22"/>
          <w:rtl w:val="0"/>
        </w:rPr>
        <w:t>ReachDeck</w:t>
      </w:r>
      <w:r w:rsidRPr="00F75F8D">
        <w:rPr>
          <w:rFonts w:cs="Arial"/>
          <w:b/>
          <w:color w:val="0087B6"/>
          <w:szCs w:val="22"/>
        </w:rPr>
        <w:t xml:space="preserve">‏) </w:t>
      </w:r>
      <w:r w:rsidRPr="00F75F8D">
        <w:rPr>
          <w:rFonts w:cs="Arial" w:hint="eastAsia"/>
          <w:b/>
          <w:color w:val="0087B6"/>
          <w:szCs w:val="22"/>
        </w:rPr>
        <w:t>التي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تتيح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للمستخدمين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ترجمة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محتوى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الصفحات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الإلكترونية</w:t>
      </w:r>
      <w:r w:rsidRPr="00F75F8D">
        <w:rPr>
          <w:rFonts w:cs="Arial"/>
          <w:b/>
          <w:color w:val="0087B6"/>
          <w:szCs w:val="22"/>
        </w:rPr>
        <w:t xml:space="preserve"> ‏</w:t>
      </w:r>
      <w:r w:rsidRPr="00F75F8D">
        <w:rPr>
          <w:rFonts w:cs="Arial" w:hint="eastAsia"/>
          <w:b/>
          <w:color w:val="0087B6"/>
          <w:szCs w:val="22"/>
        </w:rPr>
        <w:t>وقراءتها</w:t>
      </w:r>
      <w:r w:rsidRPr="00F75F8D">
        <w:rPr>
          <w:rFonts w:cs="Arial"/>
          <w:b/>
          <w:color w:val="0087B6"/>
          <w:szCs w:val="22"/>
        </w:rPr>
        <w:t xml:space="preserve"> </w:t>
      </w:r>
      <w:r w:rsidRPr="00F75F8D">
        <w:rPr>
          <w:rFonts w:cs="Arial" w:hint="eastAsia"/>
          <w:b/>
          <w:color w:val="0087B6"/>
          <w:szCs w:val="22"/>
        </w:rPr>
        <w:t>صوتياً</w:t>
      </w:r>
      <w:r w:rsidRPr="00F75F8D">
        <w:rPr>
          <w:rFonts w:cs="Arial"/>
          <w:b/>
          <w:color w:val="0087B6"/>
          <w:szCs w:val="22"/>
        </w:rPr>
        <w:t>.‏</w:t>
      </w:r>
    </w:p>
    <w:p w14:paraId="2127E2FB" w14:textId="7C1253B8" w:rsidR="00603B1F" w:rsidRPr="00603B1F" w:rsidRDefault="00603B1F">
      <w:pPr>
        <w:spacing w:before="240" w:after="120" w:line="360" w:lineRule="auto"/>
        <w:rPr>
          <w:szCs w:val="22"/>
        </w:rPr>
      </w:pPr>
      <w:r w:rsidRPr="00603B1F">
        <w:rPr>
          <w:rFonts w:eastAsia="Calibri" w:cs="Times New Roman" w:hint="eastAsia"/>
          <w:szCs w:val="22"/>
        </w:rPr>
        <w:t>تحتوي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الصفحة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الرئيسية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للموقع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الإلكتروني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على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رابط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واضح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للعيان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يقود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إلى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صفحات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خدمات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الترجمة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الفورية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المقدمة</w:t>
      </w:r>
      <w:r w:rsidRPr="00603B1F">
        <w:rPr>
          <w:rFonts w:eastAsia="Calibri" w:cs="Times New Roman"/>
          <w:szCs w:val="22"/>
        </w:rPr>
        <w:t xml:space="preserve"> ‏</w:t>
      </w:r>
      <w:r w:rsidRPr="00603B1F">
        <w:rPr>
          <w:rFonts w:eastAsia="Calibri" w:cs="Times New Roman" w:hint="eastAsia"/>
          <w:szCs w:val="22"/>
        </w:rPr>
        <w:t>من</w:t>
      </w:r>
      <w:r w:rsidRPr="00603B1F">
        <w:rPr>
          <w:rFonts w:eastAsia="Calibri" w:cs="Times New Roman" w:hint="eastAsia"/>
          <w:szCs w:val="22"/>
          <w:rtl w:val="0"/>
          <w:cs/>
        </w:rPr>
        <w:t>‎</w:t>
      </w:r>
      <w:r w:rsidRPr="00603B1F">
        <w:rPr>
          <w:rFonts w:eastAsia="Calibri" w:cs="Times New Roman"/>
          <w:szCs w:val="22"/>
          <w:rtl w:val="0"/>
        </w:rPr>
        <w:t xml:space="preserve"> </w:t>
      </w:r>
      <w:r w:rsidRPr="00603B1F">
        <w:rPr>
          <w:rFonts w:eastAsia="Calibri" w:cs="Times New Roman"/>
          <w:szCs w:val="22"/>
          <w:rtl w:val="0"/>
          <w:cs/>
        </w:rPr>
        <w:t>‎</w:t>
      </w:r>
      <w:r w:rsidRPr="00603B1F">
        <w:rPr>
          <w:rFonts w:eastAsia="Calibri" w:cs="Times New Roman"/>
          <w:szCs w:val="22"/>
        </w:rPr>
        <w:t xml:space="preserve">‏ </w:t>
      </w:r>
      <w:r w:rsidRPr="00603B1F">
        <w:rPr>
          <w:rFonts w:eastAsia="Calibri" w:cs="Times New Roman" w:hint="eastAsia"/>
          <w:szCs w:val="22"/>
        </w:rPr>
        <w:t>ال</w:t>
      </w:r>
      <w:r w:rsidRPr="00603B1F">
        <w:rPr>
          <w:rFonts w:eastAsia="Calibri" w:cs="Times New Roman"/>
          <w:szCs w:val="22"/>
        </w:rPr>
        <w:t xml:space="preserve"> ‏</w:t>
      </w:r>
      <w:r w:rsidRPr="00603B1F">
        <w:rPr>
          <w:rFonts w:eastAsia="Calibri" w:cs="Times New Roman"/>
          <w:szCs w:val="22"/>
          <w:rtl w:val="0"/>
        </w:rPr>
        <w:t>BSO</w:t>
      </w:r>
      <w:r w:rsidRPr="00603B1F">
        <w:rPr>
          <w:rFonts w:eastAsia="Calibri" w:cs="Times New Roman" w:hint="eastAsia"/>
          <w:szCs w:val="22"/>
        </w:rPr>
        <w:t>،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والتي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تتضمن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معلومات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لكل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من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المرضى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والعاملين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في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مجال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تقديم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الرعاية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الصحية،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بما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في</w:t>
      </w:r>
      <w:r w:rsidRPr="00603B1F">
        <w:rPr>
          <w:rFonts w:eastAsia="Calibri" w:cs="Times New Roman"/>
          <w:szCs w:val="22"/>
        </w:rPr>
        <w:t xml:space="preserve"> </w:t>
      </w:r>
      <w:r w:rsidRPr="00603B1F">
        <w:rPr>
          <w:rFonts w:eastAsia="Calibri" w:cs="Times New Roman" w:hint="eastAsia"/>
          <w:szCs w:val="22"/>
        </w:rPr>
        <w:t>ذلك</w:t>
      </w:r>
      <w:r w:rsidRPr="00603B1F">
        <w:rPr>
          <w:rFonts w:eastAsia="Calibri" w:cs="Times New Roman" w:hint="eastAsia"/>
          <w:szCs w:val="22"/>
          <w:rtl w:val="0"/>
          <w:cs/>
        </w:rPr>
        <w:t>‎</w:t>
      </w:r>
      <w:r w:rsidRPr="00603B1F">
        <w:rPr>
          <w:rFonts w:eastAsia="Calibri" w:cs="Times New Roman"/>
          <w:szCs w:val="22"/>
          <w:rtl w:val="0"/>
        </w:rPr>
        <w:t>:</w:t>
      </w:r>
      <w:r w:rsidRPr="00603B1F">
        <w:rPr>
          <w:rFonts w:eastAsia="Calibri" w:cs="Times New Roman"/>
          <w:szCs w:val="22"/>
          <w:rtl w:val="0"/>
          <w:cs/>
        </w:rPr>
        <w:t>‎</w:t>
      </w:r>
    </w:p>
    <w:p w14:paraId="6C8672FA" w14:textId="7703A49B" w:rsidR="001B38D9" w:rsidRPr="00F139E6" w:rsidRDefault="006F2414">
      <w:pPr>
        <w:pStyle w:val="Bullets"/>
        <w:numPr>
          <w:ilvl w:val="0"/>
          <w:numId w:val="15"/>
        </w:numPr>
        <w:spacing w:line="360" w:lineRule="auto"/>
        <w:rPr>
          <w:rFonts w:eastAsia="Calibri" w:cs="Times New Roman"/>
          <w:szCs w:val="22"/>
        </w:rPr>
      </w:pPr>
      <w:r w:rsidRPr="00F139E6">
        <w:rPr>
          <w:szCs w:val="22"/>
        </w:rPr>
        <w:t xml:space="preserve">ملخص </w:t>
      </w:r>
      <w:r w:rsidR="00CB0BE4" w:rsidRPr="00F139E6">
        <w:rPr>
          <w:rFonts w:hint="cs"/>
          <w:szCs w:val="22"/>
        </w:rPr>
        <w:t>عن الهدف من الخدمة</w:t>
      </w:r>
      <w:r w:rsidRPr="00F139E6">
        <w:rPr>
          <w:szCs w:val="22"/>
        </w:rPr>
        <w:t xml:space="preserve">؛ </w:t>
      </w:r>
    </w:p>
    <w:p w14:paraId="759188E0" w14:textId="4EC98F54" w:rsidR="001B38D9" w:rsidRPr="00F139E6" w:rsidRDefault="00CB0BE4">
      <w:pPr>
        <w:pStyle w:val="Bullets"/>
        <w:spacing w:line="360" w:lineRule="auto"/>
        <w:rPr>
          <w:rFonts w:eastAsia="Calibri" w:cs="Times New Roman"/>
          <w:szCs w:val="22"/>
        </w:rPr>
      </w:pPr>
      <w:r w:rsidRPr="00F139E6">
        <w:rPr>
          <w:rFonts w:hint="cs"/>
          <w:szCs w:val="22"/>
        </w:rPr>
        <w:t>معلومات</w:t>
      </w:r>
      <w:r w:rsidRPr="00F139E6">
        <w:rPr>
          <w:szCs w:val="22"/>
        </w:rPr>
        <w:t xml:space="preserve"> </w:t>
      </w:r>
      <w:r w:rsidRPr="00F139E6">
        <w:rPr>
          <w:rFonts w:cs="Arial" w:hint="eastAsia"/>
          <w:szCs w:val="22"/>
        </w:rPr>
        <w:t>الاتصال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بفريق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خدمات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الترجمة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الفورية،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بما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في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ذلك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رقم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الهاتف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والعنوان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</w:rPr>
        <w:t>؛</w:t>
      </w:r>
    </w:p>
    <w:p w14:paraId="589E3D87" w14:textId="2BAD9424" w:rsidR="001B38D9" w:rsidRPr="00F139E6" w:rsidRDefault="006F2414">
      <w:pPr>
        <w:pStyle w:val="Bullets"/>
        <w:spacing w:line="360" w:lineRule="auto"/>
        <w:rPr>
          <w:rFonts w:eastAsia="Calibri" w:cs="Times New Roman"/>
          <w:szCs w:val="22"/>
        </w:rPr>
      </w:pPr>
      <w:r w:rsidRPr="00F139E6">
        <w:rPr>
          <w:szCs w:val="22"/>
        </w:rPr>
        <w:t xml:space="preserve">معلومات </w:t>
      </w:r>
      <w:r w:rsidR="00CB0BE4" w:rsidRPr="00F139E6">
        <w:rPr>
          <w:rFonts w:cs="Arial" w:hint="eastAsia"/>
          <w:szCs w:val="22"/>
        </w:rPr>
        <w:t>حول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خدمات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الترجمة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عبر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الهاتف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من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خلال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منصة</w:t>
      </w:r>
      <w:r w:rsidR="00CB0BE4" w:rsidRPr="00F139E6">
        <w:rPr>
          <w:rFonts w:cs="Arial"/>
          <w:szCs w:val="22"/>
        </w:rPr>
        <w:t xml:space="preserve"> "</w:t>
      </w:r>
      <w:r w:rsidR="00CB0BE4" w:rsidRPr="00F139E6">
        <w:rPr>
          <w:rFonts w:cs="Arial" w:hint="eastAsia"/>
          <w:szCs w:val="22"/>
        </w:rPr>
        <w:t>ذا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بج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ورد</w:t>
      </w:r>
      <w:r w:rsidR="00CB0BE4" w:rsidRPr="00F139E6">
        <w:rPr>
          <w:rFonts w:hint="eastAsia"/>
          <w:szCs w:val="22"/>
          <w:rtl w:val="0"/>
          <w:cs/>
        </w:rPr>
        <w:t>‎</w:t>
      </w:r>
      <w:r w:rsidR="00CB0BE4" w:rsidRPr="00F139E6">
        <w:rPr>
          <w:szCs w:val="22"/>
          <w:rtl w:val="0"/>
        </w:rPr>
        <w:t xml:space="preserve"> </w:t>
      </w:r>
      <w:r w:rsidR="00CB0BE4" w:rsidRPr="00F139E6">
        <w:rPr>
          <w:szCs w:val="22"/>
          <w:rtl w:val="0"/>
          <w:cs/>
        </w:rPr>
        <w:t>‎</w:t>
      </w:r>
      <w:r w:rsidR="00CB0BE4" w:rsidRPr="00F139E6">
        <w:rPr>
          <w:rFonts w:cs="Arial"/>
          <w:szCs w:val="22"/>
        </w:rPr>
        <w:t>‏ ‏</w:t>
      </w:r>
      <w:r w:rsidR="00CB0BE4" w:rsidRPr="00F139E6">
        <w:rPr>
          <w:szCs w:val="22"/>
          <w:rtl w:val="0"/>
        </w:rPr>
        <w:t>The Big Word</w:t>
      </w:r>
      <w:r w:rsidR="00CB0BE4" w:rsidRPr="00F139E6">
        <w:rPr>
          <w:rFonts w:cs="Arial"/>
          <w:szCs w:val="22"/>
        </w:rPr>
        <w:t>‏"‏</w:t>
      </w:r>
      <w:r w:rsidRPr="00F139E6">
        <w:rPr>
          <w:szCs w:val="22"/>
        </w:rPr>
        <w:t>؛</w:t>
      </w:r>
    </w:p>
    <w:p w14:paraId="1846A7E9" w14:textId="4CD8FE02" w:rsidR="001B38D9" w:rsidRPr="00F139E6" w:rsidRDefault="00CB0BE4">
      <w:pPr>
        <w:pStyle w:val="Bullets"/>
        <w:spacing w:line="360" w:lineRule="auto"/>
        <w:rPr>
          <w:rFonts w:eastAsia="Calibri" w:cs="Times New Roman"/>
          <w:szCs w:val="22"/>
        </w:rPr>
      </w:pPr>
      <w:r w:rsidRPr="00F139E6">
        <w:rPr>
          <w:rFonts w:cs="Arial" w:hint="eastAsia"/>
          <w:szCs w:val="22"/>
        </w:rPr>
        <w:t>إرشادات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حول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كيفية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تقديم</w:t>
      </w:r>
      <w:r w:rsidRPr="00F139E6">
        <w:rPr>
          <w:rFonts w:cs="Arial"/>
          <w:szCs w:val="22"/>
        </w:rPr>
        <w:t xml:space="preserve"> </w:t>
      </w:r>
      <w:r w:rsidRPr="00F139E6">
        <w:rPr>
          <w:rFonts w:cs="Arial" w:hint="eastAsia"/>
          <w:szCs w:val="22"/>
        </w:rPr>
        <w:t>الشكاوى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</w:rPr>
        <w:t>؛</w:t>
      </w:r>
    </w:p>
    <w:p w14:paraId="17EBF7D3" w14:textId="76BE9717" w:rsidR="001B38D9" w:rsidRPr="00F139E6" w:rsidRDefault="006F2414">
      <w:pPr>
        <w:pStyle w:val="Bullets"/>
        <w:spacing w:after="240" w:line="360" w:lineRule="auto"/>
        <w:rPr>
          <w:rFonts w:eastAsia="Calibri" w:cs="Times New Roman"/>
          <w:szCs w:val="22"/>
        </w:rPr>
      </w:pPr>
      <w:r w:rsidRPr="00F139E6">
        <w:rPr>
          <w:szCs w:val="22"/>
        </w:rPr>
        <w:t>ن</w:t>
      </w:r>
      <w:r w:rsidR="00CB0BE4" w:rsidRPr="00F139E6">
        <w:rPr>
          <w:rFonts w:hint="cs"/>
          <w:szCs w:val="22"/>
        </w:rPr>
        <w:t>ُ</w:t>
      </w:r>
      <w:r w:rsidRPr="00F139E6">
        <w:rPr>
          <w:szCs w:val="22"/>
        </w:rPr>
        <w:t>س</w:t>
      </w:r>
      <w:r w:rsidR="00CB0BE4" w:rsidRPr="00F139E6">
        <w:rPr>
          <w:rFonts w:hint="cs"/>
          <w:szCs w:val="22"/>
        </w:rPr>
        <w:t>َ</w:t>
      </w:r>
      <w:r w:rsidRPr="00F139E6">
        <w:rPr>
          <w:szCs w:val="22"/>
        </w:rPr>
        <w:t xml:space="preserve">خ </w:t>
      </w:r>
      <w:r w:rsidR="00CB0BE4" w:rsidRPr="00F139E6">
        <w:rPr>
          <w:rFonts w:cs="Arial" w:hint="eastAsia"/>
          <w:szCs w:val="22"/>
        </w:rPr>
        <w:t>من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النشرة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المعلوماتية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المحدثة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مؤخرًا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بعدة</w:t>
      </w:r>
      <w:r w:rsidR="00CB0BE4" w:rsidRPr="00F139E6">
        <w:rPr>
          <w:rFonts w:cs="Arial"/>
          <w:szCs w:val="22"/>
        </w:rPr>
        <w:t xml:space="preserve"> </w:t>
      </w:r>
      <w:r w:rsidR="00CB0BE4" w:rsidRPr="00F139E6">
        <w:rPr>
          <w:rFonts w:cs="Arial" w:hint="eastAsia"/>
          <w:szCs w:val="22"/>
        </w:rPr>
        <w:t>لغات</w:t>
      </w:r>
      <w:r w:rsidRPr="00F139E6">
        <w:rPr>
          <w:szCs w:val="22"/>
        </w:rPr>
        <w:t>.</w:t>
      </w:r>
    </w:p>
    <w:p w14:paraId="6977B7FE" w14:textId="30CF82AD" w:rsidR="001B38D9" w:rsidRPr="00641FC3" w:rsidRDefault="00E37BE1">
      <w:pPr>
        <w:pStyle w:val="P68B1DB1-Normal14"/>
        <w:autoSpaceDE/>
        <w:autoSpaceDN/>
        <w:adjustRightInd/>
        <w:spacing w:after="160" w:line="360" w:lineRule="auto"/>
        <w:rPr>
          <w:b w:val="0"/>
          <w:bCs/>
          <w:i/>
          <w:szCs w:val="28"/>
        </w:rPr>
      </w:pPr>
      <w:r w:rsidRPr="00641FC3">
        <w:rPr>
          <w:rFonts w:hint="cs"/>
          <w:b w:val="0"/>
          <w:bCs/>
          <w:szCs w:val="28"/>
        </w:rPr>
        <w:t>توعية المرضى</w:t>
      </w:r>
      <w:r w:rsidRPr="00641FC3">
        <w:rPr>
          <w:b w:val="0"/>
          <w:bCs/>
          <w:szCs w:val="28"/>
        </w:rPr>
        <w:t xml:space="preserve"> </w:t>
      </w:r>
      <w:r w:rsidR="00641FC3" w:rsidRPr="00641FC3">
        <w:rPr>
          <w:b w:val="0"/>
          <w:bCs/>
          <w:szCs w:val="28"/>
        </w:rPr>
        <w:t>–</w:t>
      </w:r>
      <w:r w:rsidRPr="00641FC3">
        <w:rPr>
          <w:b w:val="0"/>
          <w:bCs/>
          <w:szCs w:val="28"/>
        </w:rPr>
        <w:t xml:space="preserve"> </w:t>
      </w:r>
      <w:r w:rsidR="00641FC3" w:rsidRPr="00641FC3">
        <w:rPr>
          <w:rFonts w:hint="cs"/>
          <w:b w:val="0"/>
          <w:bCs/>
          <w:szCs w:val="28"/>
        </w:rPr>
        <w:t>النتائج و</w:t>
      </w:r>
      <w:r w:rsidRPr="00641FC3">
        <w:rPr>
          <w:rFonts w:hint="cs"/>
          <w:b w:val="0"/>
          <w:bCs/>
          <w:szCs w:val="28"/>
        </w:rPr>
        <w:t>التوصيات</w:t>
      </w:r>
    </w:p>
    <w:p w14:paraId="40FCC181" w14:textId="672EE29D" w:rsidR="00A854AA" w:rsidRPr="00641FC3" w:rsidRDefault="00A854AA">
      <w:pPr>
        <w:spacing w:line="360" w:lineRule="auto"/>
        <w:rPr>
          <w:szCs w:val="22"/>
          <w:cs/>
        </w:rPr>
      </w:pPr>
      <w:r w:rsidRPr="00641FC3">
        <w:rPr>
          <w:rFonts w:cs="Arial" w:hint="eastAsia"/>
          <w:szCs w:val="22"/>
        </w:rPr>
        <w:t>كشف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التقييم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الذي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أجراه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الأومبدزمان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أنه،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باستثناء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الموقع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الإلكتروني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لل</w:t>
      </w:r>
      <w:r w:rsidRPr="00641FC3">
        <w:rPr>
          <w:rFonts w:cs="Arial"/>
          <w:szCs w:val="22"/>
        </w:rPr>
        <w:t xml:space="preserve"> ‏</w:t>
      </w:r>
      <w:r w:rsidRPr="00641FC3">
        <w:rPr>
          <w:szCs w:val="22"/>
          <w:rtl w:val="0"/>
        </w:rPr>
        <w:t>BSO</w:t>
      </w:r>
      <w:r w:rsidRPr="00641FC3">
        <w:rPr>
          <w:rFonts w:cs="Arial" w:hint="eastAsia"/>
          <w:szCs w:val="22"/>
        </w:rPr>
        <w:t>،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هناك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محدودية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في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المعلومات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المتاحة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للعامة</w:t>
      </w:r>
      <w:r w:rsidRPr="00641FC3">
        <w:rPr>
          <w:rFonts w:cs="Arial"/>
          <w:szCs w:val="22"/>
        </w:rPr>
        <w:t xml:space="preserve"> ‏</w:t>
      </w:r>
      <w:r w:rsidRPr="00641FC3">
        <w:rPr>
          <w:rFonts w:cs="Arial" w:hint="eastAsia"/>
          <w:szCs w:val="22"/>
        </w:rPr>
        <w:t>حول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خدمات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الترجمة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الفورية</w:t>
      </w:r>
      <w:r w:rsidRPr="00641FC3">
        <w:rPr>
          <w:rFonts w:cs="Arial"/>
          <w:szCs w:val="22"/>
        </w:rPr>
        <w:t xml:space="preserve">. </w:t>
      </w:r>
      <w:r w:rsidRPr="00641FC3">
        <w:rPr>
          <w:rFonts w:cs="Arial" w:hint="eastAsia"/>
          <w:szCs w:val="22"/>
        </w:rPr>
        <w:t>كما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أنه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وبالرغم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من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كون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النسخ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الورقية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المترجمة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قد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تكون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المصدر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المفضل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للحصول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على</w:t>
      </w:r>
      <w:r w:rsidRPr="00641FC3">
        <w:rPr>
          <w:rFonts w:cs="Arial"/>
          <w:szCs w:val="22"/>
        </w:rPr>
        <w:t xml:space="preserve"> ‏</w:t>
      </w:r>
      <w:r w:rsidRPr="00641FC3">
        <w:rPr>
          <w:rFonts w:cs="Arial" w:hint="eastAsia"/>
          <w:szCs w:val="22"/>
        </w:rPr>
        <w:t>المعلومات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لدى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الأشخاص</w:t>
      </w:r>
      <w:r w:rsidR="00CC3A02" w:rsidRPr="00641FC3">
        <w:rPr>
          <w:rFonts w:cs="Arial" w:hint="cs"/>
          <w:szCs w:val="22"/>
        </w:rPr>
        <w:t xml:space="preserve"> الذين ليس لديهم إلمام كاف</w:t>
      </w:r>
      <w:r w:rsidRPr="00641FC3">
        <w:rPr>
          <w:rFonts w:cs="Arial"/>
          <w:szCs w:val="22"/>
        </w:rPr>
        <w:t xml:space="preserve"> </w:t>
      </w:r>
      <w:r w:rsidR="00CC3A02" w:rsidRPr="00641FC3">
        <w:rPr>
          <w:rFonts w:cs="Arial" w:hint="cs"/>
          <w:szCs w:val="22"/>
        </w:rPr>
        <w:t>ب</w:t>
      </w:r>
      <w:r w:rsidRPr="00641FC3">
        <w:rPr>
          <w:rFonts w:cs="Arial" w:hint="eastAsia"/>
          <w:szCs w:val="22"/>
        </w:rPr>
        <w:t>اللغة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الإنجليزية،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إلا</w:t>
      </w:r>
      <w:r w:rsidRPr="00641FC3">
        <w:rPr>
          <w:rFonts w:cs="Arial"/>
          <w:szCs w:val="22"/>
        </w:rPr>
        <w:t xml:space="preserve"> </w:t>
      </w:r>
      <w:r w:rsidRPr="00641FC3">
        <w:rPr>
          <w:rFonts w:cs="Arial" w:hint="eastAsia"/>
          <w:szCs w:val="22"/>
        </w:rPr>
        <w:t>أن</w:t>
      </w:r>
      <w:r w:rsidR="00DD57C7" w:rsidRPr="00641FC3">
        <w:rPr>
          <w:rFonts w:cs="Arial" w:hint="cs"/>
          <w:szCs w:val="22"/>
        </w:rPr>
        <w:t>ها لم تعد متوفرة كما كان في السابق.</w:t>
      </w:r>
      <w:r w:rsidRPr="00641FC3">
        <w:rPr>
          <w:rFonts w:hint="eastAsia"/>
          <w:szCs w:val="22"/>
          <w:rtl w:val="0"/>
          <w:cs/>
        </w:rPr>
        <w:t>‎</w:t>
      </w:r>
    </w:p>
    <w:p w14:paraId="12D7A5B7" w14:textId="6B491D51" w:rsidR="001B38D9" w:rsidRDefault="00E37BE1">
      <w:pPr>
        <w:spacing w:line="360" w:lineRule="auto"/>
        <w:rPr>
          <w:szCs w:val="22"/>
        </w:rPr>
      </w:pPr>
      <w:r w:rsidRPr="00E37BE1">
        <w:rPr>
          <w:rFonts w:cs="Arial" w:hint="eastAsia"/>
          <w:szCs w:val="22"/>
        </w:rPr>
        <w:t>يشجع</w:t>
      </w:r>
      <w:r w:rsidRPr="00E37BE1">
        <w:rPr>
          <w:rFonts w:hint="eastAsia"/>
          <w:szCs w:val="22"/>
          <w:rtl w:val="0"/>
          <w:cs/>
        </w:rPr>
        <w:t>‎</w:t>
      </w:r>
      <w:r w:rsidRPr="00E37BE1">
        <w:rPr>
          <w:szCs w:val="22"/>
          <w:rtl w:val="0"/>
        </w:rPr>
        <w:t xml:space="preserve"> </w:t>
      </w:r>
      <w:r w:rsidRPr="00E37BE1">
        <w:rPr>
          <w:szCs w:val="22"/>
          <w:rtl w:val="0"/>
          <w:cs/>
        </w:rPr>
        <w:t>‎</w:t>
      </w:r>
      <w:r w:rsidRPr="00E37BE1">
        <w:rPr>
          <w:rFonts w:cs="Arial" w:hint="eastAsia"/>
          <w:szCs w:val="22"/>
        </w:rPr>
        <w:t>الأومبدزمان</w:t>
      </w:r>
      <w:r w:rsidRPr="00E37BE1">
        <w:rPr>
          <w:rFonts w:hint="eastAsia"/>
          <w:szCs w:val="22"/>
          <w:rtl w:val="0"/>
          <w:cs/>
        </w:rPr>
        <w:t>‎</w:t>
      </w:r>
      <w:r w:rsidRPr="00E37BE1">
        <w:rPr>
          <w:szCs w:val="22"/>
          <w:rtl w:val="0"/>
        </w:rPr>
        <w:t xml:space="preserve"> </w:t>
      </w:r>
      <w:r w:rsidRPr="00E37BE1">
        <w:rPr>
          <w:szCs w:val="22"/>
          <w:rtl w:val="0"/>
          <w:cs/>
        </w:rPr>
        <w:t>‎</w:t>
      </w:r>
      <w:r w:rsidRPr="00E37BE1">
        <w:rPr>
          <w:rFonts w:cs="Arial" w:hint="eastAsia"/>
          <w:szCs w:val="22"/>
        </w:rPr>
        <w:t>الجهات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الأخرى،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بما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في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ذلك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الأطباء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العامين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الذين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لديهم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تعامل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مباشر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مع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المرضى،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على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تبني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نهج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مماثل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لما</w:t>
      </w:r>
      <w:r w:rsidRPr="00E37BE1">
        <w:rPr>
          <w:rFonts w:cs="Arial"/>
          <w:szCs w:val="22"/>
        </w:rPr>
        <w:t xml:space="preserve"> ‏</w:t>
      </w:r>
      <w:r w:rsidRPr="00E37BE1">
        <w:rPr>
          <w:rFonts w:cs="Arial" w:hint="eastAsia"/>
          <w:szCs w:val="22"/>
        </w:rPr>
        <w:t>اتبعته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</w:t>
      </w:r>
      <w:r w:rsidRPr="00E37BE1">
        <w:rPr>
          <w:rFonts w:cs="Arial"/>
          <w:szCs w:val="22"/>
        </w:rPr>
        <w:t xml:space="preserve"> ‏</w:t>
      </w:r>
      <w:r w:rsidRPr="00E37BE1">
        <w:rPr>
          <w:szCs w:val="22"/>
          <w:rtl w:val="0"/>
        </w:rPr>
        <w:t>BSO</w:t>
      </w:r>
      <w:r w:rsidRPr="00E37BE1">
        <w:rPr>
          <w:rFonts w:cs="Arial" w:hint="eastAsia"/>
          <w:szCs w:val="22"/>
        </w:rPr>
        <w:t>،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والتي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أحرزت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تقدمًا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كبيرًا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في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تسهيل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الوصول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إلى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المعلومات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والاطلاع</w:t>
      </w:r>
      <w:r w:rsidRPr="00E37BE1">
        <w:rPr>
          <w:rFonts w:cs="Arial"/>
          <w:szCs w:val="22"/>
        </w:rPr>
        <w:t xml:space="preserve"> </w:t>
      </w:r>
      <w:r w:rsidRPr="00E37BE1">
        <w:rPr>
          <w:rFonts w:cs="Arial" w:hint="eastAsia"/>
          <w:szCs w:val="22"/>
        </w:rPr>
        <w:t>عليها</w:t>
      </w:r>
      <w:r w:rsidRPr="00E37BE1">
        <w:rPr>
          <w:rFonts w:hint="eastAsia"/>
          <w:szCs w:val="22"/>
          <w:rtl w:val="0"/>
          <w:cs/>
        </w:rPr>
        <w:t>‎</w:t>
      </w:r>
      <w:r w:rsidRPr="00E37BE1">
        <w:rPr>
          <w:szCs w:val="22"/>
          <w:rtl w:val="0"/>
        </w:rPr>
        <w:t>.</w:t>
      </w:r>
    </w:p>
    <w:p w14:paraId="17229850" w14:textId="42B85117" w:rsidR="000A7241" w:rsidRDefault="000A7241">
      <w:pPr>
        <w:spacing w:line="360" w:lineRule="auto"/>
        <w:rPr>
          <w:szCs w:val="22"/>
        </w:rPr>
      </w:pPr>
      <w:r>
        <w:rPr>
          <w:rFonts w:ascii="Raleway ExtraBold" w:hAnsi="Raleway ExtraBold"/>
          <w:noProof/>
          <w:sz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2FF919" wp14:editId="340BC46F">
                <wp:simplePos x="0" y="0"/>
                <wp:positionH relativeFrom="margin">
                  <wp:align>left</wp:align>
                </wp:positionH>
                <wp:positionV relativeFrom="paragraph">
                  <wp:posOffset>2730</wp:posOffset>
                </wp:positionV>
                <wp:extent cx="6156325" cy="1876301"/>
                <wp:effectExtent l="0" t="0" r="0" b="0"/>
                <wp:wrapNone/>
                <wp:docPr id="5677150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325" cy="187630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6288F" w14:textId="000878D5" w:rsidR="001B38D9" w:rsidRPr="0013789A" w:rsidRDefault="00641FC3">
                            <w:pPr>
                              <w:pStyle w:val="P68B1DB1-Caption17"/>
                              <w:spacing w:line="360" w:lineRule="auto"/>
                              <w:rPr>
                                <w:b w:val="0"/>
                                <w:bCs/>
                                <w:szCs w:val="28"/>
                              </w:rPr>
                            </w:pPr>
                            <w:r w:rsidRPr="0013789A">
                              <w:rPr>
                                <w:rFonts w:hint="cs"/>
                                <w:b w:val="0"/>
                                <w:bCs/>
                                <w:szCs w:val="28"/>
                              </w:rPr>
                              <w:t>التوصيات: توعية المرضى</w:t>
                            </w:r>
                          </w:p>
                          <w:p w14:paraId="54805A8D" w14:textId="5EA4AB7D" w:rsidR="001B38D9" w:rsidRPr="0013789A" w:rsidRDefault="006F2414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</w:pPr>
                            <w:r w:rsidRPr="0013789A">
                              <w:rPr>
                                <w:bCs/>
                                <w:color w:val="ED7D31" w:themeColor="accent2"/>
                                <w:szCs w:val="22"/>
                              </w:rPr>
                              <w:t xml:space="preserve">التوصية </w:t>
                            </w:r>
                            <w:r w:rsidR="0013789A">
                              <w:rPr>
                                <w:rFonts w:hint="cs"/>
                                <w:bCs/>
                                <w:color w:val="ED7D31" w:themeColor="accent2"/>
                                <w:szCs w:val="22"/>
                              </w:rPr>
                              <w:t>الأولى</w:t>
                            </w:r>
                            <w:r w:rsidRPr="0013789A">
                              <w:rPr>
                                <w:bCs/>
                                <w:color w:val="ED7D31" w:themeColor="accent2"/>
                                <w:szCs w:val="22"/>
                              </w:rPr>
                              <w:t>:</w:t>
                            </w:r>
                            <w:r w:rsidRPr="0013789A">
                              <w:rPr>
                                <w:color w:val="ED7D31" w:themeColor="accent2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مديرية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الصحة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وال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8059C8" w:rsidRPr="0013789A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 xml:space="preserve">BSO </w:t>
                            </w:r>
                            <w:r w:rsidR="008059C8" w:rsidRPr="0013789A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‏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والأطباء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التعاون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لإجراء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مراجعة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شاملة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حول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مدى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توفر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المعلومات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المتعلقة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بخدمات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الفورية،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والنظر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السبل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الممكنة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لتحسينها</w:t>
                            </w:r>
                            <w:r w:rsidR="008059C8" w:rsidRPr="0013789A">
                              <w:rPr>
                                <w:rFonts w:hint="eastAsia"/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8059C8" w:rsidRPr="0013789A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.</w:t>
                            </w:r>
                            <w:r w:rsidR="008059C8" w:rsidRPr="0013789A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3C60581B" w14:textId="08D9A8F5" w:rsidR="001B38D9" w:rsidRPr="0013789A" w:rsidRDefault="006F2414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13789A">
                              <w:rPr>
                                <w:bCs/>
                                <w:color w:val="ED7D31" w:themeColor="accent2"/>
                                <w:szCs w:val="22"/>
                              </w:rPr>
                              <w:t xml:space="preserve">التوصية </w:t>
                            </w:r>
                            <w:r w:rsidR="0013789A">
                              <w:rPr>
                                <w:rFonts w:hint="cs"/>
                                <w:bCs/>
                                <w:color w:val="ED7D31" w:themeColor="accent2"/>
                                <w:szCs w:val="22"/>
                              </w:rPr>
                              <w:t>الثانية</w:t>
                            </w:r>
                            <w:r w:rsidRPr="0013789A">
                              <w:rPr>
                                <w:bCs/>
                                <w:color w:val="ED7D31" w:themeColor="accent2"/>
                                <w:szCs w:val="22"/>
                              </w:rPr>
                              <w:t>:</w:t>
                            </w:r>
                            <w:r w:rsidRPr="0013789A">
                              <w:rPr>
                                <w:bCs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hint="eastAsia"/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‏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المديرية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النظر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إمكانية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تمويل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للنشرات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التي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تقدمها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عيادات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للمرضى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والتي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أن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تشمل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معلومات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حول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إمكانية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توفيرها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لخدمات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الفورية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8059C8" w:rsidRPr="0013789A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لهم</w:t>
                            </w:r>
                            <w:r w:rsidR="008059C8" w:rsidRPr="0013789A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>.‏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FF919" id="Rectangle 1" o:spid="_x0000_s1056" style="position:absolute;left:0;text-align:left;margin-left:0;margin-top:.2pt;width:484.75pt;height:147.7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" fillcolor="#2f5496 [2408]" stroked="f">
                <v:textbox>
                  <w:txbxContent>
                    <w:p w14:paraId="21B6288F" w14:textId="000878D5" w:rsidR="001B38D9" w:rsidRPr="0013789A" w:rsidRDefault="00641FC3">
                      <w:pPr>
                        <w:pStyle w:val="P68B1DB1-Caption17"/>
                        <w:spacing w:line="360" w:lineRule="auto"/>
                        <w:rPr>
                          <w:b w:val="0"/>
                          <w:bCs/>
                          <w:szCs w:val="28"/>
                        </w:rPr>
                      </w:pPr>
                      <w:r w:rsidRPr="0013789A">
                        <w:rPr>
                          <w:rFonts w:hint="cs"/>
                          <w:b w:val="0"/>
                          <w:bCs/>
                          <w:szCs w:val="28"/>
                        </w:rPr>
                        <w:t>التوصيات: توعية المرضى</w:t>
                      </w:r>
                    </w:p>
                    <w:p w14:paraId="54805A8D" w14:textId="5EA4AB7D" w:rsidR="001B38D9" w:rsidRPr="0013789A" w:rsidRDefault="006F2414">
                      <w:pPr>
                        <w:spacing w:line="360" w:lineRule="auto"/>
                        <w:rPr>
                          <w:b/>
                          <w:color w:val="FFFFFF" w:themeColor="background1"/>
                          <w:szCs w:val="22"/>
                        </w:rPr>
                      </w:pPr>
                      <w:r w:rsidRPr="0013789A">
                        <w:rPr>
                          <w:bCs/>
                          <w:color w:val="ED7D31" w:themeColor="accent2"/>
                          <w:szCs w:val="22"/>
                        </w:rPr>
                        <w:t xml:space="preserve">التوصية </w:t>
                      </w:r>
                      <w:r w:rsidR="0013789A">
                        <w:rPr>
                          <w:rFonts w:hint="cs"/>
                          <w:bCs/>
                          <w:color w:val="ED7D31" w:themeColor="accent2"/>
                          <w:szCs w:val="22"/>
                        </w:rPr>
                        <w:t>الأولى</w:t>
                      </w:r>
                      <w:r w:rsidRPr="0013789A">
                        <w:rPr>
                          <w:bCs/>
                          <w:color w:val="ED7D31" w:themeColor="accent2"/>
                          <w:szCs w:val="22"/>
                        </w:rPr>
                        <w:t>:</w:t>
                      </w:r>
                      <w:r w:rsidRPr="0013789A">
                        <w:rPr>
                          <w:color w:val="ED7D31" w:themeColor="accent2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مديرية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الصحة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وال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8059C8" w:rsidRPr="0013789A">
                        <w:rPr>
                          <w:color w:val="FFFFFF" w:themeColor="background1"/>
                          <w:szCs w:val="22"/>
                          <w:rtl w:val="0"/>
                        </w:rPr>
                        <w:t xml:space="preserve">BSO </w:t>
                      </w:r>
                      <w:r w:rsidR="008059C8" w:rsidRPr="0013789A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‏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والأطباء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التعاون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لإجراء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مراجعة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شاملة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حول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مدى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توفر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المعلومات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المتعلقة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بخدمات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الفورية،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والنظر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السبل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الممكنة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لتحسينها</w:t>
                      </w:r>
                      <w:r w:rsidR="008059C8" w:rsidRPr="0013789A">
                        <w:rPr>
                          <w:rFonts w:hint="eastAsia"/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8059C8" w:rsidRPr="0013789A">
                        <w:rPr>
                          <w:color w:val="FFFFFF" w:themeColor="background1"/>
                          <w:szCs w:val="22"/>
                          <w:rtl w:val="0"/>
                        </w:rPr>
                        <w:t>.</w:t>
                      </w:r>
                      <w:r w:rsidR="008059C8" w:rsidRPr="0013789A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3C60581B" w14:textId="08D9A8F5" w:rsidR="001B38D9" w:rsidRPr="0013789A" w:rsidRDefault="006F2414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13789A">
                        <w:rPr>
                          <w:bCs/>
                          <w:color w:val="ED7D31" w:themeColor="accent2"/>
                          <w:szCs w:val="22"/>
                        </w:rPr>
                        <w:t xml:space="preserve">التوصية </w:t>
                      </w:r>
                      <w:r w:rsidR="0013789A">
                        <w:rPr>
                          <w:rFonts w:hint="cs"/>
                          <w:bCs/>
                          <w:color w:val="ED7D31" w:themeColor="accent2"/>
                          <w:szCs w:val="22"/>
                        </w:rPr>
                        <w:t>الثانية</w:t>
                      </w:r>
                      <w:r w:rsidRPr="0013789A">
                        <w:rPr>
                          <w:bCs/>
                          <w:color w:val="ED7D31" w:themeColor="accent2"/>
                          <w:szCs w:val="22"/>
                        </w:rPr>
                        <w:t>:</w:t>
                      </w:r>
                      <w:r w:rsidRPr="0013789A">
                        <w:rPr>
                          <w:bCs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hint="eastAsia"/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‏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المديرية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النظر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إمكانية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تمويل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للنشرات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التي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تقدمها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عيادات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للمرضى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والتي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أن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تشمل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معلومات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حول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إمكانية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توفيرها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لخدمات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الفورية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8059C8" w:rsidRPr="0013789A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لهم</w:t>
                      </w:r>
                      <w:r w:rsidR="008059C8" w:rsidRPr="0013789A">
                        <w:rPr>
                          <w:rFonts w:cs="Arial"/>
                          <w:color w:val="FFFFFF" w:themeColor="background1"/>
                          <w:szCs w:val="22"/>
                        </w:rPr>
                        <w:t>.‏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E55909" w14:textId="7C903118" w:rsidR="000A7241" w:rsidRDefault="000A7241">
      <w:pPr>
        <w:spacing w:line="360" w:lineRule="auto"/>
        <w:rPr>
          <w:szCs w:val="22"/>
        </w:rPr>
      </w:pPr>
    </w:p>
    <w:p w14:paraId="3C770428" w14:textId="4A64CF05" w:rsidR="000A7241" w:rsidRDefault="000A7241">
      <w:pPr>
        <w:spacing w:line="360" w:lineRule="auto"/>
        <w:rPr>
          <w:szCs w:val="22"/>
        </w:rPr>
      </w:pPr>
    </w:p>
    <w:p w14:paraId="117D9DC5" w14:textId="36D8ACB7" w:rsidR="000A7241" w:rsidRPr="00E37BE1" w:rsidRDefault="000A7241">
      <w:pPr>
        <w:spacing w:line="360" w:lineRule="auto"/>
        <w:rPr>
          <w:szCs w:val="22"/>
        </w:rPr>
      </w:pPr>
    </w:p>
    <w:p w14:paraId="529B6F5C" w14:textId="7431E035" w:rsidR="001B38D9" w:rsidRDefault="001B38D9">
      <w:pPr>
        <w:pStyle w:val="H2Blue"/>
        <w:spacing w:after="320"/>
        <w:rPr>
          <w:rFonts w:ascii="Raleway ExtraBold" w:hAnsi="Raleway ExtraBold"/>
          <w:sz w:val="40"/>
        </w:rPr>
      </w:pPr>
    </w:p>
    <w:p w14:paraId="1E52EABC" w14:textId="77777777" w:rsidR="000A7241" w:rsidRDefault="000A7241">
      <w:pPr>
        <w:pStyle w:val="P68B1DB1-H2Blue13"/>
        <w:spacing w:after="320"/>
      </w:pPr>
    </w:p>
    <w:p w14:paraId="1ED29F52" w14:textId="75C41F51" w:rsidR="001B38D9" w:rsidRPr="000A7241" w:rsidRDefault="006F2414">
      <w:pPr>
        <w:pStyle w:val="P68B1DB1-H2Blue13"/>
        <w:spacing w:after="320"/>
        <w:rPr>
          <w:b w:val="0"/>
          <w:bCs/>
          <w:szCs w:val="48"/>
        </w:rPr>
      </w:pPr>
      <w:bookmarkStart w:id="51" w:name="Section2RegisteringwithaGPPractice"/>
      <w:bookmarkEnd w:id="51"/>
      <w:r w:rsidRPr="000A7241">
        <w:rPr>
          <w:b w:val="0"/>
          <w:bCs/>
          <w:szCs w:val="48"/>
        </w:rPr>
        <w:t xml:space="preserve">القسم 2: </w:t>
      </w:r>
      <w:bookmarkStart w:id="52" w:name="_Hlk178247578"/>
      <w:r w:rsidRPr="000A7241">
        <w:rPr>
          <w:b w:val="0"/>
          <w:bCs/>
          <w:szCs w:val="48"/>
        </w:rPr>
        <w:t xml:space="preserve">التسجيل لدى </w:t>
      </w:r>
      <w:r w:rsidR="000A7241" w:rsidRPr="000A7241">
        <w:rPr>
          <w:rFonts w:hint="cs"/>
          <w:b w:val="0"/>
          <w:bCs/>
          <w:szCs w:val="48"/>
        </w:rPr>
        <w:t>عيادة الطبيب</w:t>
      </w:r>
      <w:r w:rsidRPr="000A7241">
        <w:rPr>
          <w:b w:val="0"/>
          <w:bCs/>
          <w:szCs w:val="48"/>
        </w:rPr>
        <w:t xml:space="preserve"> العام</w:t>
      </w:r>
      <w:bookmarkEnd w:id="52"/>
      <w:r w:rsidR="000A7241">
        <w:rPr>
          <w:rFonts w:hint="cs"/>
          <w:b w:val="0"/>
          <w:bCs/>
          <w:szCs w:val="48"/>
        </w:rPr>
        <w:t xml:space="preserve"> </w:t>
      </w:r>
      <w:r w:rsidR="001175A1">
        <w:rPr>
          <w:rFonts w:hint="cs"/>
          <w:b w:val="0"/>
          <w:bCs/>
          <w:szCs w:val="48"/>
        </w:rPr>
        <w:t>(الجي</w:t>
      </w:r>
      <w:r w:rsidR="000A7241">
        <w:rPr>
          <w:rFonts w:hint="cs"/>
          <w:b w:val="0"/>
          <w:bCs/>
          <w:szCs w:val="48"/>
        </w:rPr>
        <w:t xml:space="preserve"> بي)</w:t>
      </w:r>
    </w:p>
    <w:p w14:paraId="093A2BA4" w14:textId="18B459BA" w:rsidR="001B38D9" w:rsidRPr="000A7241" w:rsidRDefault="00DA6F04">
      <w:pPr>
        <w:spacing w:line="360" w:lineRule="auto"/>
        <w:rPr>
          <w:szCs w:val="22"/>
        </w:rPr>
      </w:pPr>
      <w:r>
        <w:rPr>
          <w:rFonts w:hint="eastAsia"/>
          <w:noProof/>
          <w:szCs w:val="22"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9E30172" wp14:editId="4F34AB3A">
                <wp:simplePos x="0" y="0"/>
                <wp:positionH relativeFrom="column">
                  <wp:posOffset>3132524</wp:posOffset>
                </wp:positionH>
                <wp:positionV relativeFrom="paragraph">
                  <wp:posOffset>493145</wp:posOffset>
                </wp:positionV>
                <wp:extent cx="3189566" cy="4428990"/>
                <wp:effectExtent l="0" t="0" r="11430" b="10160"/>
                <wp:wrapNone/>
                <wp:docPr id="15921792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566" cy="442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75893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0D850C0D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65BF42D2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65DD0165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03DBCFB2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11E8D3AA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06B7AB1F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7AB20008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4A820B70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0FDD443B" w14:textId="77777777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307E818B" w14:textId="66BF7474" w:rsidR="00DA6F04" w:rsidRDefault="00DA6F04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lang w:val="ar-JO" w:bidi="ar-JO"/>
                              </w:rPr>
                              <w:drawing>
                                <wp:inline distT="0" distB="0" distL="0" distR="0" wp14:anchorId="59E360BA" wp14:editId="7A3BD2DE">
                                  <wp:extent cx="3208242" cy="4241044"/>
                                  <wp:effectExtent l="0" t="0" r="0" b="7620"/>
                                  <wp:docPr id="1232120873" name="Picture 61" descr="A screenshot of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2120873" name="Picture 61" descr="A screenshot of a compu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7164" cy="4252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0172" id="Text Box 56" o:spid="_x0000_s1057" type="#_x0000_t202" style="position:absolute;left:0;text-align:left;margin-left:246.65pt;margin-top:38.85pt;width:251.15pt;height:348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" fillcolor="white [3201]" strokeweight=".5pt">
                <v:textbox>
                  <w:txbxContent>
                    <w:p w14:paraId="0CD75893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0D850C0D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65BF42D2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65DD0165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03DBCFB2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11E8D3AA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06B7AB1F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7AB20008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4A820B70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0FDD443B" w14:textId="77777777" w:rsidR="00DA6F04" w:rsidRDefault="00DA6F04">
                      <w:pPr>
                        <w:rPr>
                          <w:lang w:bidi="ar-JO"/>
                        </w:rPr>
                      </w:pPr>
                    </w:p>
                    <w:p w14:paraId="307E818B" w14:textId="66BF7474" w:rsidR="00DA6F04" w:rsidRDefault="00DA6F04">
                      <w:pPr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noProof/>
                          <w:lang w:val="ar-JO" w:bidi="ar-JO"/>
                        </w:rPr>
                        <w:drawing>
                          <wp:inline distT="0" distB="0" distL="0" distR="0" wp14:anchorId="59E360BA" wp14:editId="7A3BD2DE">
                            <wp:extent cx="3208242" cy="4241044"/>
                            <wp:effectExtent l="0" t="0" r="0" b="7620"/>
                            <wp:docPr id="1232120873" name="Picture 61" descr="A screenshot of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2120873" name="Picture 61" descr="A screenshot of a computer&#10;&#10;AI-generated content may be incorrect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7164" cy="4252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241" w:rsidRPr="000A7241">
        <w:rPr>
          <w:rFonts w:hint="eastAsia"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للتسجيل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في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عيادة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الطبيب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العام</w:t>
      </w:r>
      <w:r w:rsidR="000A7241" w:rsidRPr="000A7241">
        <w:rPr>
          <w:rFonts w:cs="Arial"/>
          <w:noProof/>
          <w:szCs w:val="22"/>
        </w:rPr>
        <w:t xml:space="preserve"> ( </w:t>
      </w:r>
      <w:r w:rsidR="000A7241" w:rsidRPr="000A7241">
        <w:rPr>
          <w:rFonts w:cs="Arial" w:hint="eastAsia"/>
          <w:noProof/>
          <w:szCs w:val="22"/>
        </w:rPr>
        <w:t>الجي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بي</w:t>
      </w:r>
      <w:r w:rsidR="000A7241" w:rsidRPr="000A7241">
        <w:rPr>
          <w:rFonts w:cs="Arial"/>
          <w:noProof/>
          <w:szCs w:val="22"/>
        </w:rPr>
        <w:t>)‏</w:t>
      </w:r>
      <w:r w:rsidR="000A7241" w:rsidRPr="000A7241">
        <w:rPr>
          <w:noProof/>
          <w:szCs w:val="22"/>
          <w:rtl w:val="0"/>
          <w:cs/>
        </w:rPr>
        <w:t>‎</w:t>
      </w:r>
      <w:r w:rsidR="000A7241" w:rsidRPr="000A7241">
        <w:rPr>
          <w:noProof/>
          <w:szCs w:val="22"/>
          <w:rtl w:val="0"/>
        </w:rPr>
        <w:t xml:space="preserve"> </w:t>
      </w:r>
      <w:r w:rsidR="000A7241" w:rsidRPr="000A7241">
        <w:rPr>
          <w:noProof/>
          <w:szCs w:val="22"/>
          <w:rtl w:val="0"/>
          <w:cs/>
        </w:rPr>
        <w:t>‎</w:t>
      </w:r>
      <w:r w:rsidR="000A7241" w:rsidRPr="000A7241">
        <w:rPr>
          <w:rFonts w:cs="Arial"/>
          <w:noProof/>
          <w:szCs w:val="22"/>
        </w:rPr>
        <w:t xml:space="preserve">‏ </w:t>
      </w:r>
      <w:r w:rsidR="000A7241" w:rsidRPr="000A7241">
        <w:rPr>
          <w:rFonts w:cs="Arial" w:hint="eastAsia"/>
          <w:noProof/>
          <w:szCs w:val="22"/>
        </w:rPr>
        <w:t>والاستفادة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من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خدمات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الرعاية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الصحية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الأولية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التي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تقدمها،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يجب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القيام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بتعبئة</w:t>
      </w:r>
      <w:r w:rsidR="000A7241" w:rsidRPr="000A7241">
        <w:rPr>
          <w:rFonts w:cs="Arial"/>
          <w:noProof/>
          <w:szCs w:val="22"/>
        </w:rPr>
        <w:t xml:space="preserve"> ‏</w:t>
      </w:r>
      <w:r w:rsidR="00364508">
        <w:rPr>
          <w:rFonts w:cs="Arial" w:hint="cs"/>
          <w:noProof/>
          <w:szCs w:val="22"/>
        </w:rPr>
        <w:t>نموذج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التسجيل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كما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هو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موضح</w:t>
      </w:r>
      <w:r w:rsidR="000A7241" w:rsidRPr="000A7241">
        <w:rPr>
          <w:rFonts w:cs="Arial"/>
          <w:noProof/>
          <w:szCs w:val="22"/>
        </w:rPr>
        <w:t xml:space="preserve"> </w:t>
      </w:r>
      <w:r w:rsidR="000A7241" w:rsidRPr="000A7241">
        <w:rPr>
          <w:rFonts w:cs="Arial" w:hint="eastAsia"/>
          <w:noProof/>
          <w:szCs w:val="22"/>
        </w:rPr>
        <w:t>في</w:t>
      </w:r>
      <w:r w:rsidR="000A7241" w:rsidRPr="000A7241">
        <w:rPr>
          <w:rFonts w:cs="Arial"/>
          <w:noProof/>
          <w:szCs w:val="22"/>
        </w:rPr>
        <w:t xml:space="preserve"> (</w:t>
      </w:r>
      <w:r w:rsidR="000A7241" w:rsidRPr="000A7241">
        <w:rPr>
          <w:rFonts w:cs="Arial" w:hint="eastAsia"/>
          <w:noProof/>
          <w:szCs w:val="22"/>
        </w:rPr>
        <w:t>الشكل</w:t>
      </w:r>
      <w:r w:rsidR="000A7241" w:rsidRPr="000A7241">
        <w:rPr>
          <w:rFonts w:cs="Arial"/>
          <w:noProof/>
          <w:szCs w:val="22"/>
        </w:rPr>
        <w:t xml:space="preserve"> 3)‏</w:t>
      </w:r>
      <w:r w:rsidR="000A7241" w:rsidRPr="000A7241">
        <w:rPr>
          <w:noProof/>
          <w:szCs w:val="22"/>
          <w:rtl w:val="0"/>
          <w:cs/>
        </w:rPr>
        <w:t>‎</w:t>
      </w:r>
      <w:r w:rsidR="000A7241" w:rsidRPr="000A7241">
        <w:rPr>
          <w:noProof/>
          <w:szCs w:val="22"/>
          <w:rtl w:val="0"/>
        </w:rPr>
        <w:t>.</w:t>
      </w:r>
      <w:r w:rsidR="000A7241" w:rsidRPr="000A7241">
        <w:rPr>
          <w:noProof/>
          <w:szCs w:val="22"/>
          <w:rtl w:val="0"/>
          <w:cs/>
        </w:rPr>
        <w:t>‎</w:t>
      </w:r>
    </w:p>
    <w:p w14:paraId="7D9D7443" w14:textId="755FE8AA" w:rsidR="001175A1" w:rsidRPr="001175A1" w:rsidRDefault="00325BF0">
      <w:pPr>
        <w:spacing w:line="360" w:lineRule="auto"/>
        <w:jc w:val="both"/>
        <w:rPr>
          <w:rFonts w:cs="Arial"/>
          <w:szCs w:val="22"/>
        </w:rPr>
      </w:pPr>
      <w:r w:rsidRPr="000A7241">
        <w:rPr>
          <w:noProof/>
          <w:szCs w:val="22"/>
        </w:rPr>
        <w:drawing>
          <wp:anchor distT="0" distB="0" distL="114300" distR="114300" simplePos="0" relativeHeight="251703296" behindDoc="1" locked="0" layoutInCell="1" allowOverlap="1" wp14:anchorId="217453BC" wp14:editId="133EF211">
            <wp:simplePos x="0" y="0"/>
            <wp:positionH relativeFrom="margin">
              <wp:posOffset>3157237</wp:posOffset>
            </wp:positionH>
            <wp:positionV relativeFrom="paragraph">
              <wp:posOffset>24575</wp:posOffset>
            </wp:positionV>
            <wp:extent cx="3191510" cy="4203065"/>
            <wp:effectExtent l="0" t="0" r="8890" b="6985"/>
            <wp:wrapSquare wrapText="bothSides"/>
            <wp:docPr id="714474915" name="Picture 1" descr="A close-up of a form  Description automatically generated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74915" name="Picture 1" descr="A close-up of a form  Description automatically generated">
                      <a:hlinkClick r:id="rId28"/>
                    </pic:cNvPr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2" b="-382"/>
                    <a:stretch/>
                  </pic:blipFill>
                  <pic:spPr>
                    <a:xfrm>
                      <a:off x="0" y="0"/>
                      <a:ext cx="31915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5A1" w:rsidRPr="001175A1">
        <w:rPr>
          <w:rFonts w:cs="Arial" w:hint="eastAsia"/>
          <w:szCs w:val="22"/>
        </w:rPr>
        <w:t>إقراراً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بالحاجة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إلى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القدرة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على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الاطلاع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عليه</w:t>
      </w:r>
      <w:r w:rsidR="001175A1" w:rsidRPr="001175A1">
        <w:rPr>
          <w:rFonts w:cs="Arial"/>
          <w:szCs w:val="22"/>
        </w:rPr>
        <w:t xml:space="preserve">/ </w:t>
      </w:r>
      <w:r w:rsidR="001175A1" w:rsidRPr="001175A1">
        <w:rPr>
          <w:rFonts w:cs="Arial" w:hint="eastAsia"/>
          <w:szCs w:val="22"/>
        </w:rPr>
        <w:t>مترجماً،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فإنه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قد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تم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توفير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نموذج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التسجيل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بعدة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لغات</w:t>
      </w:r>
      <w:r w:rsidR="0049340D">
        <w:rPr>
          <w:rStyle w:val="FootnoteReference"/>
          <w:rFonts w:cs="Arial"/>
          <w:szCs w:val="22"/>
        </w:rPr>
        <w:footnoteReference w:id="20"/>
      </w:r>
      <w:r w:rsidR="001175A1" w:rsidRPr="001175A1">
        <w:rPr>
          <w:rFonts w:cs="Arial" w:hint="eastAsia"/>
          <w:szCs w:val="22"/>
        </w:rPr>
        <w:t>،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كما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يحتوي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النموذج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على</w:t>
      </w:r>
      <w:r w:rsidR="001175A1" w:rsidRPr="001175A1">
        <w:rPr>
          <w:rFonts w:cs="Arial"/>
          <w:szCs w:val="22"/>
        </w:rPr>
        <w:t xml:space="preserve"> ‏</w:t>
      </w:r>
      <w:r w:rsidR="001175A1" w:rsidRPr="001175A1">
        <w:rPr>
          <w:rFonts w:cs="Arial" w:hint="eastAsia"/>
          <w:szCs w:val="22"/>
        </w:rPr>
        <w:t>أجزاء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يمكن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للمريض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من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خلالها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ذكر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بلده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الأصلي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ونوعية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إقامته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في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أيرلندا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الشمالية</w:t>
      </w:r>
      <w:r w:rsidR="001175A1" w:rsidRPr="001175A1">
        <w:rPr>
          <w:rFonts w:cs="Arial"/>
          <w:szCs w:val="22"/>
        </w:rPr>
        <w:t xml:space="preserve">. </w:t>
      </w:r>
      <w:r w:rsidR="001175A1" w:rsidRPr="001175A1">
        <w:rPr>
          <w:rFonts w:cs="Arial" w:hint="eastAsia"/>
          <w:szCs w:val="22"/>
        </w:rPr>
        <w:t>لكن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النموذج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لا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cs"/>
          <w:szCs w:val="22"/>
        </w:rPr>
        <w:t>يحتوي على أجزاء يتم</w:t>
      </w:r>
      <w:r w:rsidR="001175A1" w:rsidRPr="001175A1">
        <w:rPr>
          <w:rFonts w:cs="Arial"/>
          <w:szCs w:val="22"/>
        </w:rPr>
        <w:t xml:space="preserve"> ‏</w:t>
      </w:r>
      <w:r w:rsidR="001175A1" w:rsidRPr="001175A1">
        <w:rPr>
          <w:rFonts w:cs="Arial" w:hint="cs"/>
          <w:szCs w:val="22"/>
        </w:rPr>
        <w:t>من خلالها الحصول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معلومات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إضافية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مفيدة،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مثل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مستوى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إتقان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المريض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للغة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الإنجليزية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cs"/>
          <w:szCs w:val="22"/>
        </w:rPr>
        <w:t>و/</w:t>
      </w:r>
      <w:r w:rsidR="001175A1" w:rsidRPr="001175A1">
        <w:rPr>
          <w:rFonts w:cs="Arial" w:hint="eastAsia"/>
          <w:szCs w:val="22"/>
        </w:rPr>
        <w:t>أو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حاجته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إلى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مترجم</w:t>
      </w:r>
      <w:r w:rsidR="001175A1" w:rsidRPr="001175A1">
        <w:rPr>
          <w:rFonts w:cs="Arial"/>
          <w:szCs w:val="22"/>
        </w:rPr>
        <w:t xml:space="preserve"> </w:t>
      </w:r>
      <w:r w:rsidR="001175A1" w:rsidRPr="001175A1">
        <w:rPr>
          <w:rFonts w:cs="Arial" w:hint="eastAsia"/>
          <w:szCs w:val="22"/>
        </w:rPr>
        <w:t>فوري</w:t>
      </w:r>
      <w:r w:rsidR="001175A1" w:rsidRPr="001175A1">
        <w:rPr>
          <w:rFonts w:cs="Arial"/>
          <w:szCs w:val="22"/>
        </w:rPr>
        <w:t>.‏</w:t>
      </w:r>
    </w:p>
    <w:p w14:paraId="6F13F6E1" w14:textId="7A6B7579" w:rsidR="00BA467F" w:rsidRPr="00BA467F" w:rsidRDefault="00BA467F" w:rsidP="00BA467F">
      <w:pPr>
        <w:spacing w:line="360" w:lineRule="auto"/>
        <w:jc w:val="both"/>
        <w:rPr>
          <w:szCs w:val="22"/>
          <w:cs/>
        </w:rPr>
      </w:pPr>
      <w:bookmarkStart w:id="53" w:name="_Hlk178247725"/>
      <w:r>
        <w:rPr>
          <w:rFonts w:cs="Arial" w:hint="cs"/>
          <w:szCs w:val="22"/>
        </w:rPr>
        <w:t>كلما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تم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التعرف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على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حاجة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المريض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إلى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مترجم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فوري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في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وقت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أبكر،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كان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ذلك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أكثر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فائدة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لكل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من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المريض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والعيادة،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حيث</w:t>
      </w:r>
      <w:r w:rsidRPr="00BA467F">
        <w:rPr>
          <w:rFonts w:cs="Arial"/>
          <w:szCs w:val="22"/>
        </w:rPr>
        <w:t xml:space="preserve"> ‏</w:t>
      </w:r>
      <w:r w:rsidRPr="00BA467F">
        <w:rPr>
          <w:rFonts w:cs="Arial" w:hint="eastAsia"/>
          <w:szCs w:val="22"/>
        </w:rPr>
        <w:t>سيساهم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ذلك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في</w:t>
      </w:r>
      <w:r w:rsidRPr="00BA467F">
        <w:rPr>
          <w:rFonts w:cs="Arial"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ضمان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أن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يكون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الموظفون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على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علم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مسبق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بالحاجة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إلى</w:t>
      </w:r>
      <w:r w:rsidRPr="00D75A52">
        <w:rPr>
          <w:rFonts w:cs="Arial"/>
          <w:b/>
          <w:bCs/>
          <w:szCs w:val="22"/>
        </w:rPr>
        <w:t xml:space="preserve"> </w:t>
      </w:r>
      <w:r w:rsidRPr="00D75A52">
        <w:rPr>
          <w:rFonts w:cs="Arial" w:hint="eastAsia"/>
          <w:b/>
          <w:bCs/>
          <w:szCs w:val="22"/>
        </w:rPr>
        <w:t>مترجم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قبل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أي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تعامل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مع</w:t>
      </w:r>
      <w:r w:rsidRPr="00BA467F">
        <w:rPr>
          <w:rFonts w:cs="Arial"/>
          <w:szCs w:val="22"/>
        </w:rPr>
        <w:t xml:space="preserve"> </w:t>
      </w:r>
      <w:r w:rsidRPr="00BA467F">
        <w:rPr>
          <w:rFonts w:cs="Arial" w:hint="eastAsia"/>
          <w:szCs w:val="22"/>
        </w:rPr>
        <w:t>المريض</w:t>
      </w:r>
      <w:r w:rsidRPr="00BA467F">
        <w:rPr>
          <w:rFonts w:hint="eastAsia"/>
          <w:szCs w:val="22"/>
          <w:rtl w:val="0"/>
          <w:cs/>
        </w:rPr>
        <w:t>‎</w:t>
      </w:r>
      <w:r w:rsidRPr="00BA467F">
        <w:rPr>
          <w:szCs w:val="22"/>
          <w:rtl w:val="0"/>
        </w:rPr>
        <w:t>.</w:t>
      </w:r>
      <w:r w:rsidRPr="00BA467F">
        <w:rPr>
          <w:szCs w:val="22"/>
          <w:rtl w:val="0"/>
          <w:cs/>
        </w:rPr>
        <w:t>‎</w:t>
      </w:r>
    </w:p>
    <w:p w14:paraId="501C4442" w14:textId="6BD0C4A7" w:rsidR="001B38D9" w:rsidRPr="00C60E51" w:rsidRDefault="006F2414" w:rsidP="00BA467F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C60E51">
        <w:rPr>
          <w:b/>
          <w:bCs/>
          <w:sz w:val="28"/>
          <w:szCs w:val="28"/>
        </w:rPr>
        <w:t xml:space="preserve">التسجيل لدى </w:t>
      </w:r>
      <w:r w:rsidR="00C60E51" w:rsidRPr="00C60E51">
        <w:rPr>
          <w:rFonts w:hint="cs"/>
          <w:b/>
          <w:bCs/>
          <w:sz w:val="28"/>
          <w:szCs w:val="28"/>
        </w:rPr>
        <w:t>ال</w:t>
      </w:r>
      <w:r w:rsidRPr="00C60E51">
        <w:rPr>
          <w:b/>
          <w:bCs/>
          <w:sz w:val="28"/>
          <w:szCs w:val="28"/>
        </w:rPr>
        <w:t xml:space="preserve">طبيب </w:t>
      </w:r>
      <w:r w:rsidR="00C60E51" w:rsidRPr="00C60E51">
        <w:rPr>
          <w:rFonts w:hint="cs"/>
          <w:b/>
          <w:bCs/>
          <w:sz w:val="28"/>
          <w:szCs w:val="28"/>
        </w:rPr>
        <w:t>ال</w:t>
      </w:r>
      <w:r w:rsidRPr="00C60E51">
        <w:rPr>
          <w:b/>
          <w:bCs/>
          <w:sz w:val="28"/>
          <w:szCs w:val="28"/>
        </w:rPr>
        <w:t xml:space="preserve">عام </w:t>
      </w:r>
      <w:r w:rsidR="00C60E51" w:rsidRPr="00C60E51">
        <w:rPr>
          <w:b/>
          <w:bCs/>
          <w:sz w:val="28"/>
          <w:szCs w:val="28"/>
        </w:rPr>
        <w:t>–</w:t>
      </w:r>
      <w:r w:rsidRPr="00C60E51">
        <w:rPr>
          <w:b/>
          <w:bCs/>
          <w:sz w:val="28"/>
          <w:szCs w:val="28"/>
        </w:rPr>
        <w:t xml:space="preserve"> </w:t>
      </w:r>
      <w:r w:rsidR="00C60E51" w:rsidRPr="00C60E51">
        <w:rPr>
          <w:rFonts w:hint="cs"/>
          <w:b/>
          <w:bCs/>
          <w:sz w:val="28"/>
          <w:szCs w:val="28"/>
        </w:rPr>
        <w:t>النتائج والتوصيات</w:t>
      </w:r>
    </w:p>
    <w:bookmarkEnd w:id="53"/>
    <w:p w14:paraId="645E5190" w14:textId="4107CD3F" w:rsidR="001B38D9" w:rsidRPr="00325BF0" w:rsidRDefault="00325BF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A0F3A3" wp14:editId="65610F46">
                <wp:simplePos x="0" y="0"/>
                <wp:positionH relativeFrom="margin">
                  <wp:posOffset>3570556</wp:posOffset>
                </wp:positionH>
                <wp:positionV relativeFrom="paragraph">
                  <wp:posOffset>819283</wp:posOffset>
                </wp:positionV>
                <wp:extent cx="2652695" cy="316043"/>
                <wp:effectExtent l="0" t="0" r="0" b="8255"/>
                <wp:wrapNone/>
                <wp:docPr id="211806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695" cy="316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CE866" w14:textId="1BAE57B7" w:rsidR="001B38D9" w:rsidRPr="00C61D4F" w:rsidRDefault="006F2414">
                            <w:pPr>
                              <w:pStyle w:val="P68B1DB1-Normal11"/>
                              <w:rPr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C61D4F">
                              <w:rPr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الشكل </w:t>
                            </w:r>
                            <w:r w:rsidR="00C61D4F" w:rsidRPr="00C61D4F">
                              <w:rPr>
                                <w:rFonts w:hint="cs"/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  <w:t>3:</w:t>
                            </w:r>
                            <w:r w:rsidRPr="00C61D4F">
                              <w:rPr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 مقتطف من نموذج </w:t>
                            </w:r>
                            <w:r w:rsidR="007E5085">
                              <w:rPr>
                                <w:rFonts w:hint="cs"/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  <w:t>ال</w:t>
                            </w:r>
                            <w:r w:rsidRPr="00C61D4F">
                              <w:rPr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تسجيل </w:t>
                            </w:r>
                            <w:r w:rsidR="00C61D4F" w:rsidRPr="00C61D4F">
                              <w:rPr>
                                <w:rFonts w:hint="cs"/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  <w:t>لدى عيادة الطبيب</w:t>
                            </w:r>
                            <w:r w:rsidRPr="00C61D4F">
                              <w:rPr>
                                <w:b w:val="0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 العام (HSCR1)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F3A3" id="Text Box 8" o:spid="_x0000_s1058" type="#_x0000_t202" style="position:absolute;left:0;text-align:left;margin-left:281.15pt;margin-top:64.5pt;width:208.85pt;height:24.9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" fillcolor="white [3201]" stroked="f" strokeweight=".5pt">
                <v:textbox>
                  <w:txbxContent>
                    <w:p w14:paraId="662CE866" w14:textId="1BAE57B7" w:rsidR="001B38D9" w:rsidRPr="00C61D4F" w:rsidRDefault="006F2414">
                      <w:pPr>
                        <w:pStyle w:val="P68B1DB1-Normal11"/>
                        <w:rPr>
                          <w:b w:val="0"/>
                          <w:bCs/>
                          <w:iCs/>
                          <w:sz w:val="16"/>
                          <w:szCs w:val="16"/>
                        </w:rPr>
                      </w:pPr>
                      <w:r w:rsidRPr="00C61D4F">
                        <w:rPr>
                          <w:b w:val="0"/>
                          <w:bCs/>
                          <w:iCs/>
                          <w:sz w:val="16"/>
                          <w:szCs w:val="16"/>
                        </w:rPr>
                        <w:t xml:space="preserve">الشكل </w:t>
                      </w:r>
                      <w:r w:rsidR="00C61D4F" w:rsidRPr="00C61D4F">
                        <w:rPr>
                          <w:rFonts w:hint="cs"/>
                          <w:b w:val="0"/>
                          <w:bCs/>
                          <w:iCs/>
                          <w:sz w:val="16"/>
                          <w:szCs w:val="16"/>
                        </w:rPr>
                        <w:t>3:</w:t>
                      </w:r>
                      <w:r w:rsidRPr="00C61D4F">
                        <w:rPr>
                          <w:b w:val="0"/>
                          <w:bCs/>
                          <w:iCs/>
                          <w:sz w:val="16"/>
                          <w:szCs w:val="16"/>
                        </w:rPr>
                        <w:t xml:space="preserve"> مقتطف من نموذج </w:t>
                      </w:r>
                      <w:r w:rsidR="007E5085">
                        <w:rPr>
                          <w:rFonts w:hint="cs"/>
                          <w:b w:val="0"/>
                          <w:bCs/>
                          <w:iCs/>
                          <w:sz w:val="16"/>
                          <w:szCs w:val="16"/>
                        </w:rPr>
                        <w:t>ال</w:t>
                      </w:r>
                      <w:r w:rsidRPr="00C61D4F">
                        <w:rPr>
                          <w:b w:val="0"/>
                          <w:bCs/>
                          <w:iCs/>
                          <w:sz w:val="16"/>
                          <w:szCs w:val="16"/>
                        </w:rPr>
                        <w:t xml:space="preserve">تسجيل </w:t>
                      </w:r>
                      <w:r w:rsidR="00C61D4F" w:rsidRPr="00C61D4F">
                        <w:rPr>
                          <w:rFonts w:hint="cs"/>
                          <w:b w:val="0"/>
                          <w:bCs/>
                          <w:iCs/>
                          <w:sz w:val="16"/>
                          <w:szCs w:val="16"/>
                        </w:rPr>
                        <w:t>لدى عيادة الطبيب</w:t>
                      </w:r>
                      <w:r w:rsidRPr="00C61D4F">
                        <w:rPr>
                          <w:b w:val="0"/>
                          <w:bCs/>
                          <w:iCs/>
                          <w:sz w:val="16"/>
                          <w:szCs w:val="16"/>
                        </w:rPr>
                        <w:t xml:space="preserve"> العام (HSCR1)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5BF0">
        <w:rPr>
          <w:rFonts w:hint="eastAsia"/>
        </w:rPr>
        <w:t xml:space="preserve"> </w:t>
      </w:r>
      <w:r w:rsidRPr="00325BF0">
        <w:rPr>
          <w:rFonts w:cs="Arial" w:hint="eastAsia"/>
          <w:noProof/>
          <w:szCs w:val="22"/>
        </w:rPr>
        <w:t>من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خلال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طلب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الحصول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على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معلومات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حول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الحاجة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إلى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الترجمة</w:t>
      </w:r>
      <w:r w:rsidR="00364508">
        <w:rPr>
          <w:rFonts w:cs="Arial" w:hint="cs"/>
          <w:noProof/>
          <w:szCs w:val="22"/>
        </w:rPr>
        <w:t xml:space="preserve"> النصية</w:t>
      </w:r>
      <w:r w:rsidRPr="00325BF0">
        <w:rPr>
          <w:rFonts w:cs="Arial"/>
          <w:noProof/>
          <w:szCs w:val="22"/>
        </w:rPr>
        <w:t>/</w:t>
      </w:r>
      <w:r w:rsidR="00364508">
        <w:rPr>
          <w:rFonts w:cs="Arial" w:hint="cs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الترجمة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الفورية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عند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التسجيل،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يمكن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إعفاء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المريض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من</w:t>
      </w:r>
      <w:r w:rsidRPr="00325BF0">
        <w:rPr>
          <w:rFonts w:cs="Arial"/>
          <w:noProof/>
          <w:szCs w:val="22"/>
        </w:rPr>
        <w:t xml:space="preserve"> ‏</w:t>
      </w:r>
      <w:r w:rsidRPr="00325BF0">
        <w:rPr>
          <w:rFonts w:cs="Arial" w:hint="eastAsia"/>
          <w:noProof/>
          <w:szCs w:val="22"/>
        </w:rPr>
        <w:t>الحاجة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إلى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الطلب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من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العيادة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توفير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مترجم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في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كل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مرة،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مما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يساعد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في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تقديم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خدمة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أكثر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كفاءة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ويضمن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عدم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تعرض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المرضى</w:t>
      </w:r>
      <w:r w:rsidRPr="00325BF0">
        <w:rPr>
          <w:rFonts w:cs="Arial"/>
          <w:noProof/>
          <w:szCs w:val="22"/>
        </w:rPr>
        <w:t xml:space="preserve"> ‏</w:t>
      </w:r>
      <w:r w:rsidRPr="00325BF0">
        <w:rPr>
          <w:rFonts w:cs="Arial" w:hint="eastAsia"/>
          <w:noProof/>
          <w:szCs w:val="22"/>
        </w:rPr>
        <w:t>لأي</w:t>
      </w:r>
      <w:r w:rsidRPr="00325BF0">
        <w:rPr>
          <w:rFonts w:cs="Arial"/>
          <w:noProof/>
          <w:szCs w:val="22"/>
        </w:rPr>
        <w:t xml:space="preserve"> </w:t>
      </w:r>
      <w:r w:rsidRPr="00325BF0">
        <w:rPr>
          <w:rFonts w:cs="Arial" w:hint="eastAsia"/>
          <w:noProof/>
          <w:szCs w:val="22"/>
        </w:rPr>
        <w:t>إجحاف</w:t>
      </w:r>
      <w:r w:rsidRPr="00325BF0">
        <w:rPr>
          <w:rFonts w:hint="eastAsia"/>
          <w:noProof/>
          <w:rtl w:val="0"/>
          <w:cs/>
        </w:rPr>
        <w:t>‎</w:t>
      </w:r>
      <w:r w:rsidRPr="00325BF0">
        <w:rPr>
          <w:noProof/>
          <w:rtl w:val="0"/>
        </w:rPr>
        <w:t>.</w:t>
      </w:r>
    </w:p>
    <w:p w14:paraId="5A51B1DF" w14:textId="6359B2CA" w:rsidR="001B38D9" w:rsidRDefault="00813739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CB9260" wp14:editId="032CE579">
                <wp:simplePos x="0" y="0"/>
                <wp:positionH relativeFrom="margin">
                  <wp:align>left</wp:align>
                </wp:positionH>
                <wp:positionV relativeFrom="paragraph">
                  <wp:posOffset>9651</wp:posOffset>
                </wp:positionV>
                <wp:extent cx="6120765" cy="2181225"/>
                <wp:effectExtent l="0" t="0" r="13335" b="28575"/>
                <wp:wrapNone/>
                <wp:docPr id="7614173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2181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D8369" w14:textId="64C67A37" w:rsidR="001B38D9" w:rsidRPr="00C61D4F" w:rsidRDefault="00C61D4F">
                            <w:pPr>
                              <w:pStyle w:val="P68B1DB1-Normal18"/>
                              <w:rPr>
                                <w:b w:val="0"/>
                                <w:bCs/>
                                <w:szCs w:val="28"/>
                              </w:rPr>
                            </w:pPr>
                            <w:r w:rsidRPr="00C61D4F">
                              <w:rPr>
                                <w:rFonts w:hint="cs"/>
                                <w:b w:val="0"/>
                                <w:bCs/>
                                <w:szCs w:val="28"/>
                              </w:rPr>
                              <w:t>التوصيات: التسجيل لدى عيادة الطبيب العام</w:t>
                            </w:r>
                          </w:p>
                          <w:p w14:paraId="48A50009" w14:textId="7088C567" w:rsidR="001B38D9" w:rsidRDefault="006F2414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7E5085">
                              <w:rPr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التوصية 3</w:t>
                            </w:r>
                            <w:r w:rsidRPr="00F139E6">
                              <w:rPr>
                                <w:bCs/>
                                <w:color w:val="ED7D31" w:themeColor="accent2"/>
                                <w:szCs w:val="22"/>
                              </w:rPr>
                              <w:t>:</w:t>
                            </w:r>
                            <w:r w:rsidRPr="00F139E6">
                              <w:rPr>
                                <w:b/>
                                <w:color w:val="ED7D31" w:themeColor="accent2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364508" w:rsidRPr="00F139E6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BSO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‏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مراجعة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نموذج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التسجيل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لدى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عيادة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الطبيب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364508" w:rsidRPr="00F139E6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364508" w:rsidRPr="00F139E6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 xml:space="preserve"> HSCR1</w:t>
                            </w:r>
                            <w:r w:rsidR="00364508" w:rsidRPr="00F139E6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والنظر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إضافة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قسم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يتيح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للمريض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ذكر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حاجته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إلى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364508" w:rsidRPr="00F139E6">
                              <w:rPr>
                                <w:rFonts w:cs="Arial" w:hint="cs"/>
                                <w:color w:val="FFFFFF" w:themeColor="background1"/>
                                <w:szCs w:val="22"/>
                              </w:rPr>
                              <w:t xml:space="preserve"> النصية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>/</w:t>
                            </w:r>
                            <w:r w:rsidR="00364508" w:rsidRPr="00F139E6">
                              <w:rPr>
                                <w:rFonts w:cs="Arial" w:hint="cs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الفورية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من</w:t>
                            </w:r>
                            <w:r w:rsidR="00364508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364508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عدمها</w:t>
                            </w:r>
                            <w:r w:rsidR="00364508" w:rsidRPr="00F139E6">
                              <w:rPr>
                                <w:rFonts w:hint="eastAsia"/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364508" w:rsidRPr="00F139E6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.</w:t>
                            </w:r>
                            <w:r w:rsidR="00364508" w:rsidRPr="00F139E6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7CFF2E4F" w14:textId="581CE06E" w:rsidR="001B38D9" w:rsidRDefault="006F2414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7E5085">
                              <w:rPr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التوصية 4: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عيادات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النظر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كيفية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توثيق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الحاجة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إلى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مترجم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سجل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المرضى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لضمان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رؤية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الموظفين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لها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وعلمهم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بها،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بالإضافة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إلى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إمكانية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التعديل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سجل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المريض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حال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لم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يعد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بحاجة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إلى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المترجم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B7B93" w:rsidRPr="00F139E6">
                              <w:rPr>
                                <w:rFonts w:cs="Arial" w:hint="cs"/>
                                <w:color w:val="FFFFFF" w:themeColor="background1"/>
                                <w:szCs w:val="22"/>
                              </w:rPr>
                              <w:t>مستقبلاً</w:t>
                            </w:r>
                            <w:r w:rsidR="004B7B93" w:rsidRPr="00F139E6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>.‏</w:t>
                            </w:r>
                          </w:p>
                          <w:p w14:paraId="044544B8" w14:textId="77777777" w:rsidR="001B38D9" w:rsidRDefault="001B3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B9260" id="Rectangle 2" o:spid="_x0000_s1059" style="position:absolute;left:0;text-align:left;margin-left:0;margin-top:.75pt;width:481.95pt;height:171.7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" fillcolor="#2f5496 [2408]" strokecolor="white [3201]" strokeweight="1.5pt">
                <v:textbox>
                  <w:txbxContent>
                    <w:p w14:paraId="2B3D8369" w14:textId="64C67A37" w:rsidR="001B38D9" w:rsidRPr="00C61D4F" w:rsidRDefault="00C61D4F">
                      <w:pPr>
                        <w:pStyle w:val="P68B1DB1-Normal18"/>
                        <w:rPr>
                          <w:b w:val="0"/>
                          <w:bCs/>
                          <w:szCs w:val="28"/>
                        </w:rPr>
                      </w:pPr>
                      <w:r w:rsidRPr="00C61D4F">
                        <w:rPr>
                          <w:rFonts w:hint="cs"/>
                          <w:b w:val="0"/>
                          <w:bCs/>
                          <w:szCs w:val="28"/>
                        </w:rPr>
                        <w:t>التوصيات: التسجيل لدى عيادة الطبيب العام</w:t>
                      </w:r>
                    </w:p>
                    <w:p w14:paraId="48A50009" w14:textId="7088C567" w:rsidR="001B38D9" w:rsidRDefault="006F2414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  <w:r w:rsidRPr="007E5085">
                        <w:rPr>
                          <w:bCs/>
                          <w:color w:val="ED7D31" w:themeColor="accent2"/>
                          <w:sz w:val="24"/>
                          <w:szCs w:val="24"/>
                        </w:rPr>
                        <w:t>التوصية 3</w:t>
                      </w:r>
                      <w:r w:rsidRPr="00F139E6">
                        <w:rPr>
                          <w:bCs/>
                          <w:color w:val="ED7D31" w:themeColor="accent2"/>
                          <w:szCs w:val="22"/>
                        </w:rPr>
                        <w:t>:</w:t>
                      </w:r>
                      <w:r w:rsidRPr="00F139E6">
                        <w:rPr>
                          <w:b/>
                          <w:color w:val="ED7D31" w:themeColor="accent2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364508" w:rsidRPr="00F139E6">
                        <w:rPr>
                          <w:color w:val="FFFFFF" w:themeColor="background1"/>
                          <w:szCs w:val="22"/>
                          <w:rtl w:val="0"/>
                        </w:rPr>
                        <w:t>BSO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‏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مراجعة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نموذج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التسجيل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لدى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عيادة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الطبيب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364508" w:rsidRPr="00F139E6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364508" w:rsidRPr="00F139E6">
                        <w:rPr>
                          <w:color w:val="FFFFFF" w:themeColor="background1"/>
                          <w:szCs w:val="22"/>
                          <w:rtl w:val="0"/>
                        </w:rPr>
                        <w:t xml:space="preserve"> HSCR1</w:t>
                      </w:r>
                      <w:r w:rsidR="00364508" w:rsidRPr="00F139E6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والنظر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إضافة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قسم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يتيح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للمريض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ذكر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حاجته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إلى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364508" w:rsidRPr="00F139E6">
                        <w:rPr>
                          <w:rFonts w:cs="Arial" w:hint="cs"/>
                          <w:color w:val="FFFFFF" w:themeColor="background1"/>
                          <w:szCs w:val="22"/>
                        </w:rPr>
                        <w:t xml:space="preserve"> النصية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>/</w:t>
                      </w:r>
                      <w:r w:rsidR="00364508" w:rsidRPr="00F139E6">
                        <w:rPr>
                          <w:rFonts w:cs="Arial" w:hint="cs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الفورية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من</w:t>
                      </w:r>
                      <w:r w:rsidR="00364508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364508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عدمها</w:t>
                      </w:r>
                      <w:r w:rsidR="00364508" w:rsidRPr="00F139E6">
                        <w:rPr>
                          <w:rFonts w:hint="eastAsia"/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364508" w:rsidRPr="00F139E6">
                        <w:rPr>
                          <w:color w:val="FFFFFF" w:themeColor="background1"/>
                          <w:szCs w:val="22"/>
                          <w:rtl w:val="0"/>
                        </w:rPr>
                        <w:t>.</w:t>
                      </w:r>
                      <w:r w:rsidR="00364508" w:rsidRPr="00F139E6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7CFF2E4F" w14:textId="581CE06E" w:rsidR="001B38D9" w:rsidRDefault="006F2414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  <w:r w:rsidRPr="007E5085">
                        <w:rPr>
                          <w:bCs/>
                          <w:color w:val="ED7D31" w:themeColor="accent2"/>
                          <w:sz w:val="24"/>
                          <w:szCs w:val="24"/>
                        </w:rPr>
                        <w:t xml:space="preserve">التوصية 4: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عيادات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النظر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كيفية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توثيق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الحاجة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إلى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مترجم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سجل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المرضى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لضمان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رؤية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الموظفين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لها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وعلمهم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بها،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بالإضافة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إلى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إمكانية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التعديل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سجل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المريض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حال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لم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يعد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بحاجة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إلى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المترجم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B7B93" w:rsidRPr="00F139E6">
                        <w:rPr>
                          <w:rFonts w:cs="Arial" w:hint="cs"/>
                          <w:color w:val="FFFFFF" w:themeColor="background1"/>
                          <w:szCs w:val="22"/>
                        </w:rPr>
                        <w:t>مستقبلاً</w:t>
                      </w:r>
                      <w:r w:rsidR="004B7B93" w:rsidRPr="00F139E6">
                        <w:rPr>
                          <w:rFonts w:cs="Arial"/>
                          <w:color w:val="FFFFFF" w:themeColor="background1"/>
                          <w:szCs w:val="22"/>
                        </w:rPr>
                        <w:t>.‏</w:t>
                      </w:r>
                    </w:p>
                    <w:p w14:paraId="044544B8" w14:textId="77777777" w:rsidR="001B38D9" w:rsidRDefault="001B38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0D659B" w14:textId="0D19EE5B" w:rsidR="001B38D9" w:rsidRDefault="001B38D9"/>
    <w:p w14:paraId="58EDCEFD" w14:textId="79EDCC55" w:rsidR="001B38D9" w:rsidRDefault="001B38D9"/>
    <w:p w14:paraId="142C1F16" w14:textId="77777777" w:rsidR="00813739" w:rsidRDefault="00813739">
      <w:pPr>
        <w:pStyle w:val="P68B1DB1-H2Blue13"/>
        <w:spacing w:after="320"/>
      </w:pPr>
      <w:bookmarkStart w:id="54" w:name="Section3AccessinganAppointment"/>
      <w:bookmarkEnd w:id="54"/>
    </w:p>
    <w:p w14:paraId="5C88EDA8" w14:textId="77777777" w:rsidR="00813739" w:rsidRDefault="00813739">
      <w:pPr>
        <w:pStyle w:val="P68B1DB1-H2Blue13"/>
        <w:spacing w:after="320"/>
      </w:pPr>
    </w:p>
    <w:p w14:paraId="31EE5D93" w14:textId="77777777" w:rsidR="00813739" w:rsidRDefault="00813739">
      <w:pPr>
        <w:pStyle w:val="P68B1DB1-H2Blue13"/>
        <w:spacing w:after="320"/>
      </w:pPr>
    </w:p>
    <w:p w14:paraId="305D4CFF" w14:textId="26FB9005" w:rsidR="001B38D9" w:rsidRPr="004A7351" w:rsidRDefault="006F2414">
      <w:pPr>
        <w:pStyle w:val="P68B1DB1-H2Blue13"/>
        <w:spacing w:after="320"/>
        <w:rPr>
          <w:b w:val="0"/>
          <w:bCs/>
          <w:szCs w:val="48"/>
        </w:rPr>
      </w:pPr>
      <w:r w:rsidRPr="004A7351">
        <w:rPr>
          <w:b w:val="0"/>
          <w:bCs/>
          <w:szCs w:val="48"/>
        </w:rPr>
        <w:lastRenderedPageBreak/>
        <w:t xml:space="preserve">القسم 3: </w:t>
      </w:r>
      <w:r w:rsidR="004A7351" w:rsidRPr="004A7351">
        <w:rPr>
          <w:rFonts w:hint="cs"/>
          <w:b w:val="0"/>
          <w:bCs/>
          <w:szCs w:val="48"/>
        </w:rPr>
        <w:t>حجز المواعيد</w:t>
      </w:r>
      <w:r w:rsidRPr="004A7351">
        <w:rPr>
          <w:b w:val="0"/>
          <w:bCs/>
          <w:szCs w:val="48"/>
        </w:rPr>
        <w:t xml:space="preserve"> </w:t>
      </w:r>
    </w:p>
    <w:p w14:paraId="3FECD6CC" w14:textId="2095F711" w:rsidR="001B38D9" w:rsidRPr="00F139E6" w:rsidRDefault="00813739">
      <w:pPr>
        <w:spacing w:line="360" w:lineRule="auto"/>
        <w:rPr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EC1291" wp14:editId="7001B527">
                <wp:simplePos x="0" y="0"/>
                <wp:positionH relativeFrom="margin">
                  <wp:posOffset>3165770</wp:posOffset>
                </wp:positionH>
                <wp:positionV relativeFrom="paragraph">
                  <wp:posOffset>63858</wp:posOffset>
                </wp:positionV>
                <wp:extent cx="3230245" cy="3610610"/>
                <wp:effectExtent l="57150" t="38100" r="65405" b="466090"/>
                <wp:wrapSquare wrapText="bothSides"/>
                <wp:docPr id="806805711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245" cy="3610610"/>
                        </a:xfrm>
                        <a:prstGeom prst="wedgeRoundRectCallout">
                          <a:avLst>
                            <a:gd name="adj1" fmla="val 40370"/>
                            <a:gd name="adj2" fmla="val 60351"/>
                            <a:gd name="adj3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5588B" w14:textId="77777777" w:rsidR="00031E5C" w:rsidRPr="009A4C58" w:rsidRDefault="00031E5C">
                            <w:pPr>
                              <w:pStyle w:val="P68B1DB1-Normal10"/>
                              <w:autoSpaceDE/>
                              <w:autoSpaceDN/>
                              <w:adjustRightInd/>
                              <w:spacing w:after="160" w:line="259" w:lineRule="auto"/>
                              <w:jc w:val="right"/>
                              <w:rPr>
                                <w:rFonts w:cs="Arial"/>
                                <w:iCs/>
                                <w:szCs w:val="22"/>
                              </w:rPr>
                            </w:pPr>
                            <w:r w:rsidRPr="009A4C58">
                              <w:rPr>
                                <w:rFonts w:hint="eastAsia"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‏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>"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لقد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كان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تطوير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نظام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تحديد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المرضى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ذوي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الأولوية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عبر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الهاتف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كابوسًا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حقيقيًا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للأشخاص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الذين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أعمل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معهم،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والذين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لغتهم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الأولى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ليست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الإنجليزية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فعلى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سبيل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المثال،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إحدى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السيدات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تتحدث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العربية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ولا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تجيد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الإنجليزية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جيدًا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تحاول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الاتصال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بموظف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>/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الاستقبال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في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عيادة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الطبيب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العام،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لكنه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>/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ها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يُبدي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أي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اعتبار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لكون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اللغة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الإنجليزية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ليست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لغتها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الأم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ونتيجة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لذلك،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فالعملية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تفشل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تماماً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قبل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تبدأ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حيث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لا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يفهم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أي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الطرفين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الآخر،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مما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يجعل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من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المستحيل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على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تلك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السيدة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ترتيب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موعد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مع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الطبيب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العام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9A4C58">
                              <w:rPr>
                                <w:rFonts w:cs="Arial" w:hint="eastAsia"/>
                                <w:iCs/>
                                <w:szCs w:val="22"/>
                              </w:rPr>
                              <w:t>بنفسها</w:t>
                            </w:r>
                            <w:r w:rsidRPr="009A4C58">
                              <w:rPr>
                                <w:rFonts w:cs="Arial"/>
                                <w:iCs/>
                                <w:szCs w:val="22"/>
                              </w:rPr>
                              <w:t>."‏</w:t>
                            </w:r>
                          </w:p>
                          <w:p w14:paraId="60A4FB6D" w14:textId="277DA769" w:rsidR="001B38D9" w:rsidRPr="00EE4967" w:rsidRDefault="009A4C58" w:rsidP="00EE4967">
                            <w:pPr>
                              <w:pStyle w:val="P68B1DB1-Normal10"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EE4967">
                              <w:rPr>
                                <w:rFonts w:hint="cs"/>
                                <w:bCs/>
                                <w:sz w:val="18"/>
                                <w:szCs w:val="18"/>
                              </w:rPr>
                              <w:t>الموظف المسؤول عن التطوير</w:t>
                            </w:r>
                            <w:r w:rsidRPr="00EE496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الإقليمي، مركز المرأة </w:t>
                            </w:r>
                            <w:r w:rsidRPr="00EE4967">
                              <w:rPr>
                                <w:rFonts w:hint="cs"/>
                                <w:bCs/>
                                <w:sz w:val="18"/>
                                <w:szCs w:val="18"/>
                              </w:rPr>
                              <w:t xml:space="preserve">في مدينة </w:t>
                            </w:r>
                            <w:r w:rsidRPr="00EE496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ديري،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شهادة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شفهية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تجربة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الأقليات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العرقية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والمهاجرين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في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أيرلندا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‏</w:t>
                            </w:r>
                            <w:r w:rsidRPr="00EE4967">
                              <w:rPr>
                                <w:rFonts w:cs="Arial" w:hint="eastAsia"/>
                                <w:bCs/>
                                <w:sz w:val="18"/>
                                <w:szCs w:val="18"/>
                              </w:rPr>
                              <w:t>الشمالية</w:t>
                            </w:r>
                            <w:r w:rsidRPr="00EE4967">
                              <w:rPr>
                                <w:rFonts w:cs="Arial"/>
                                <w:bCs/>
                                <w:sz w:val="18"/>
                                <w:szCs w:val="18"/>
                                <w:rtl w:val="0"/>
                              </w:rPr>
                              <w:t xml:space="preserve"> </w:t>
                            </w:r>
                            <w:r w:rsidRPr="00EE4967">
                              <w:rPr>
                                <w:bCs/>
                                <w:sz w:val="18"/>
                                <w:szCs w:val="18"/>
                              </w:rPr>
                              <w:t>HC 159، 8</w:t>
                            </w:r>
                          </w:p>
                          <w:p w14:paraId="344E7C42" w14:textId="77777777" w:rsidR="001B38D9" w:rsidRDefault="001B3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C12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" o:spid="_x0000_s1060" type="#_x0000_t62" style="position:absolute;left:0;text-align:left;margin-left:249.25pt;margin-top:5.05pt;width:254.35pt;height:284.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" adj="19520,23836" fillcolor="#2f5496 [2408]" stroked="f">
                <v:shadow on="t" color="black" opacity="41287f" offset="0,1.5pt"/>
                <v:textbox>
                  <w:txbxContent>
                    <w:p w14:paraId="1925588B" w14:textId="77777777" w:rsidR="00031E5C" w:rsidRPr="009A4C58" w:rsidRDefault="00031E5C">
                      <w:pPr>
                        <w:pStyle w:val="P68B1DB1-Normal10"/>
                        <w:autoSpaceDE/>
                        <w:autoSpaceDN/>
                        <w:adjustRightInd/>
                        <w:spacing w:after="160" w:line="259" w:lineRule="auto"/>
                        <w:jc w:val="right"/>
                        <w:rPr>
                          <w:rFonts w:cs="Arial"/>
                          <w:iCs/>
                          <w:szCs w:val="22"/>
                        </w:rPr>
                      </w:pPr>
                      <w:r w:rsidRPr="009A4C58">
                        <w:rPr>
                          <w:rFonts w:hint="eastAsia"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‏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>"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لقد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كان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تطوير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نظام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تحديد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المرضى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ذوي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الأولوية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عبر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الهاتف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‏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كابوسًا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حقيقيًا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للأشخاص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الذين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أعمل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معهم،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والذين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لغتهم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الأولى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ليست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الإنجليزية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.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فعلى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سبيل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المثال،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إحدى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السيدات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تتحدث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العربية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ولا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تجيد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الإنجليزية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جيدًا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تحاول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الاتصال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بموظف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>/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الاستقبال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في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عيادة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الطبيب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العام،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لكنه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>/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ها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يُبدي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أي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اعتبار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لكون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اللغة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الإنجليزية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ليست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لغتها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الأم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.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ونتيجة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لذلك،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فالعملية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تفشل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تماماً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قبل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‏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أن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تبدأ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.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حيث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لا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يفهم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أي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من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الطرفين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الآخر،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مما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يجعل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من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المستحيل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على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تلك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السيدة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ترتيب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موعد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مع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الطبيب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العام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 xml:space="preserve"> </w:t>
                      </w:r>
                      <w:r w:rsidRPr="009A4C58">
                        <w:rPr>
                          <w:rFonts w:cs="Arial" w:hint="eastAsia"/>
                          <w:iCs/>
                          <w:szCs w:val="22"/>
                        </w:rPr>
                        <w:t>بنفسها</w:t>
                      </w:r>
                      <w:r w:rsidRPr="009A4C58">
                        <w:rPr>
                          <w:rFonts w:cs="Arial"/>
                          <w:iCs/>
                          <w:szCs w:val="22"/>
                        </w:rPr>
                        <w:t>."‏</w:t>
                      </w:r>
                    </w:p>
                    <w:p w14:paraId="60A4FB6D" w14:textId="277DA769" w:rsidR="001B38D9" w:rsidRPr="00EE4967" w:rsidRDefault="009A4C58" w:rsidP="00EE4967">
                      <w:pPr>
                        <w:pStyle w:val="P68B1DB1-Normal10"/>
                        <w:autoSpaceDE/>
                        <w:autoSpaceDN/>
                        <w:adjustRightInd/>
                        <w:spacing w:after="160" w:line="259" w:lineRule="auto"/>
                        <w:rPr>
                          <w:bCs/>
                          <w:sz w:val="18"/>
                          <w:szCs w:val="18"/>
                        </w:rPr>
                      </w:pPr>
                      <w:r w:rsidRPr="00EE4967">
                        <w:rPr>
                          <w:rFonts w:hint="cs"/>
                          <w:bCs/>
                          <w:sz w:val="18"/>
                          <w:szCs w:val="18"/>
                        </w:rPr>
                        <w:t>الموظف المسؤول عن التطوير</w:t>
                      </w:r>
                      <w:r w:rsidRPr="00EE4967">
                        <w:rPr>
                          <w:bCs/>
                          <w:sz w:val="18"/>
                          <w:szCs w:val="18"/>
                        </w:rPr>
                        <w:t xml:space="preserve"> الإقليمي، مركز المرأة </w:t>
                      </w:r>
                      <w:r w:rsidRPr="00EE4967">
                        <w:rPr>
                          <w:rFonts w:hint="cs"/>
                          <w:bCs/>
                          <w:sz w:val="18"/>
                          <w:szCs w:val="18"/>
                        </w:rPr>
                        <w:t xml:space="preserve">في مدينة </w:t>
                      </w:r>
                      <w:r w:rsidRPr="00EE4967">
                        <w:rPr>
                          <w:bCs/>
                          <w:sz w:val="18"/>
                          <w:szCs w:val="18"/>
                        </w:rPr>
                        <w:t xml:space="preserve">ديري،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شهادة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شفهية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تجربة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الأقليات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العرقية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والمهاجرين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في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أيرلندا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‏</w:t>
                      </w:r>
                      <w:r w:rsidRPr="00EE4967">
                        <w:rPr>
                          <w:rFonts w:cs="Arial" w:hint="eastAsia"/>
                          <w:bCs/>
                          <w:sz w:val="18"/>
                          <w:szCs w:val="18"/>
                        </w:rPr>
                        <w:t>الشمالية</w:t>
                      </w:r>
                      <w:r w:rsidRPr="00EE4967">
                        <w:rPr>
                          <w:rFonts w:cs="Arial"/>
                          <w:bCs/>
                          <w:sz w:val="18"/>
                          <w:szCs w:val="18"/>
                          <w:rtl w:val="0"/>
                        </w:rPr>
                        <w:t xml:space="preserve"> </w:t>
                      </w:r>
                      <w:r w:rsidRPr="00EE4967">
                        <w:rPr>
                          <w:bCs/>
                          <w:sz w:val="18"/>
                          <w:szCs w:val="18"/>
                        </w:rPr>
                        <w:t>HC 159، 8</w:t>
                      </w:r>
                    </w:p>
                    <w:p w14:paraId="344E7C42" w14:textId="77777777" w:rsidR="001B38D9" w:rsidRDefault="001B38D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7351" w:rsidRPr="004A7351">
        <w:rPr>
          <w:rFonts w:hint="eastAsia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غالبًا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ما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يُتوقع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cs"/>
          <w:b/>
          <w:noProof/>
          <w:szCs w:val="22"/>
        </w:rPr>
        <w:t>أن يقوم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المرضى</w:t>
      </w:r>
      <w:r w:rsidR="004A7351" w:rsidRPr="00F139E6">
        <w:rPr>
          <w:rFonts w:cs="Arial" w:hint="cs"/>
          <w:b/>
          <w:noProof/>
          <w:szCs w:val="22"/>
        </w:rPr>
        <w:t xml:space="preserve"> أنفسهم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cs"/>
          <w:b/>
          <w:noProof/>
          <w:szCs w:val="22"/>
        </w:rPr>
        <w:t>ب</w:t>
      </w:r>
      <w:r w:rsidR="004A7351" w:rsidRPr="00F139E6">
        <w:rPr>
          <w:rFonts w:cs="Arial" w:hint="eastAsia"/>
          <w:b/>
          <w:noProof/>
          <w:szCs w:val="22"/>
        </w:rPr>
        <w:t>إبلاغ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عيادة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الطبيب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العام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بحاجتهم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إلى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cs"/>
          <w:b/>
          <w:noProof/>
          <w:szCs w:val="22"/>
        </w:rPr>
        <w:t>ال</w:t>
      </w:r>
      <w:r w:rsidR="004A7351" w:rsidRPr="00F139E6">
        <w:rPr>
          <w:rFonts w:cs="Arial" w:hint="eastAsia"/>
          <w:b/>
          <w:noProof/>
          <w:szCs w:val="22"/>
        </w:rPr>
        <w:t>مترجم</w:t>
      </w:r>
      <w:r w:rsidR="004A7351" w:rsidRPr="00F139E6">
        <w:rPr>
          <w:rFonts w:cs="Arial" w:hint="cs"/>
          <w:b/>
          <w:noProof/>
          <w:szCs w:val="22"/>
        </w:rPr>
        <w:t xml:space="preserve"> الفوري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أثناء</w:t>
      </w:r>
      <w:r w:rsidR="004A7351" w:rsidRPr="00F139E6">
        <w:rPr>
          <w:rFonts w:cs="Arial"/>
          <w:b/>
          <w:noProof/>
          <w:szCs w:val="22"/>
        </w:rPr>
        <w:t xml:space="preserve"> </w:t>
      </w:r>
      <w:r w:rsidR="004A7351" w:rsidRPr="00F139E6">
        <w:rPr>
          <w:rFonts w:cs="Arial" w:hint="eastAsia"/>
          <w:b/>
          <w:noProof/>
          <w:szCs w:val="22"/>
        </w:rPr>
        <w:t>المواعيد</w:t>
      </w:r>
      <w:r w:rsidR="004A7351" w:rsidRPr="00F139E6">
        <w:rPr>
          <w:rFonts w:cs="Arial"/>
          <w:b/>
          <w:noProof/>
          <w:szCs w:val="22"/>
        </w:rPr>
        <w:t>.</w:t>
      </w:r>
    </w:p>
    <w:p w14:paraId="7F59600F" w14:textId="77777777" w:rsidR="00A63097" w:rsidRPr="00D24490" w:rsidRDefault="00A63097">
      <w:pPr>
        <w:spacing w:after="320" w:line="360" w:lineRule="auto"/>
        <w:jc w:val="both"/>
        <w:rPr>
          <w:rFonts w:cs="Arial"/>
          <w:szCs w:val="22"/>
        </w:rPr>
      </w:pPr>
      <w:r w:rsidRPr="00D24490">
        <w:rPr>
          <w:rFonts w:cs="Arial" w:hint="eastAsia"/>
          <w:szCs w:val="22"/>
        </w:rPr>
        <w:t>ولكن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لكي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يتمكن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المريض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من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طلب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المترجم،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فإنه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يجب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عليه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أن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يكون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قادرًا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على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القيام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بحجز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الموعد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أولاً</w:t>
      </w:r>
      <w:r w:rsidRPr="00D24490">
        <w:rPr>
          <w:rFonts w:cs="Arial"/>
          <w:szCs w:val="22"/>
        </w:rPr>
        <w:t>. ‏</w:t>
      </w:r>
    </w:p>
    <w:p w14:paraId="5733E345" w14:textId="4D5154A7" w:rsidR="001B38D9" w:rsidRDefault="00D24490">
      <w:pPr>
        <w:spacing w:after="320" w:line="360" w:lineRule="auto"/>
        <w:jc w:val="both"/>
        <w:rPr>
          <w:cs/>
        </w:rPr>
      </w:pPr>
      <w:r w:rsidRPr="00D24490">
        <w:rPr>
          <w:rFonts w:cs="Arial" w:hint="eastAsia"/>
          <w:szCs w:val="22"/>
        </w:rPr>
        <w:t>لقد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تسبب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إدخال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أنظمة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مثل</w:t>
      </w:r>
      <w:r w:rsidRPr="00D24490">
        <w:rPr>
          <w:rFonts w:cs="Arial"/>
          <w:szCs w:val="22"/>
        </w:rPr>
        <w:t xml:space="preserve"> "</w:t>
      </w:r>
      <w:r w:rsidRPr="00D24490">
        <w:rPr>
          <w:rFonts w:cs="Arial" w:hint="eastAsia"/>
          <w:szCs w:val="22"/>
        </w:rPr>
        <w:t>أن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يقوم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المريض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بالاتصال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أولًا</w:t>
      </w:r>
      <w:r w:rsidRPr="00D24490">
        <w:rPr>
          <w:rFonts w:cs="Arial"/>
          <w:szCs w:val="22"/>
        </w:rPr>
        <w:t>"</w:t>
      </w:r>
      <w:r w:rsidR="00620184">
        <w:rPr>
          <w:rFonts w:cs="Arial" w:hint="cs"/>
          <w:szCs w:val="22"/>
          <w:lang w:bidi="ar-JO"/>
        </w:rPr>
        <w:t xml:space="preserve"> (فون فيرست </w:t>
      </w:r>
      <w:r w:rsidR="00620184">
        <w:rPr>
          <w:rFonts w:cs="Arial"/>
          <w:szCs w:val="22"/>
          <w:rtl w:val="0"/>
          <w:lang w:bidi="ar-JO"/>
        </w:rPr>
        <w:t>(Phone First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والأنظمة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التي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تقوم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بتحديد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المرضى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ذوي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الأولوية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عبر</w:t>
      </w:r>
      <w:r w:rsidRPr="00D24490">
        <w:rPr>
          <w:rFonts w:cs="Arial"/>
          <w:szCs w:val="22"/>
        </w:rPr>
        <w:t xml:space="preserve"> ‏</w:t>
      </w:r>
      <w:r w:rsidRPr="00D24490">
        <w:rPr>
          <w:rFonts w:cs="Arial" w:hint="eastAsia"/>
          <w:szCs w:val="22"/>
        </w:rPr>
        <w:t>الهاتف</w:t>
      </w:r>
      <w:r w:rsidRPr="00D24490">
        <w:rPr>
          <w:rFonts w:cs="Arial"/>
          <w:szCs w:val="22"/>
        </w:rPr>
        <w:t xml:space="preserve"> </w:t>
      </w:r>
      <w:r w:rsidR="00620184">
        <w:rPr>
          <w:rFonts w:cs="Arial" w:hint="cs"/>
          <w:szCs w:val="22"/>
          <w:lang w:bidi="ar-JO"/>
        </w:rPr>
        <w:t xml:space="preserve">(ترياج </w:t>
      </w:r>
      <w:r w:rsidR="00620184">
        <w:rPr>
          <w:rFonts w:cs="Arial"/>
          <w:szCs w:val="22"/>
          <w:rtl w:val="0"/>
          <w:lang w:bidi="ar-JO"/>
        </w:rPr>
        <w:t>Triage</w:t>
      </w:r>
      <w:r w:rsidR="00620184">
        <w:rPr>
          <w:rFonts w:cs="Arial" w:hint="cs"/>
          <w:szCs w:val="22"/>
          <w:lang w:bidi="ar-JO"/>
        </w:rPr>
        <w:t>)</w:t>
      </w:r>
      <w:r w:rsidR="00620184">
        <w:rPr>
          <w:rFonts w:cs="Arial"/>
          <w:szCs w:val="22"/>
          <w:rtl w:val="0"/>
          <w:lang w:bidi="ar-JO"/>
        </w:rPr>
        <w:t xml:space="preserve"> </w:t>
      </w:r>
      <w:r w:rsidRPr="00D24490">
        <w:rPr>
          <w:rFonts w:cs="Arial" w:hint="eastAsia"/>
          <w:szCs w:val="22"/>
        </w:rPr>
        <w:t>بإشكاليات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كبيرة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للأشخاص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الذين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لا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يتقنون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اللغة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الإنجليزية،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حيث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إن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العديد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من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هذه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الأنظمة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عبارة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عن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خدمات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آلية</w:t>
      </w:r>
      <w:r w:rsidRPr="00D24490">
        <w:rPr>
          <w:rFonts w:cs="Arial"/>
          <w:szCs w:val="22"/>
        </w:rPr>
        <w:t xml:space="preserve"> ‏</w:t>
      </w:r>
      <w:r w:rsidRPr="00D24490">
        <w:rPr>
          <w:rFonts w:cs="Arial" w:hint="eastAsia"/>
          <w:szCs w:val="22"/>
        </w:rPr>
        <w:t>تعمل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باللغة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الإنجليزية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فقط،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دون</w:t>
      </w:r>
      <w:r w:rsidRPr="00D24490">
        <w:rPr>
          <w:rFonts w:cs="Arial"/>
          <w:szCs w:val="22"/>
        </w:rPr>
        <w:t xml:space="preserve"> ‏</w:t>
      </w:r>
      <w:r w:rsidRPr="00D24490">
        <w:rPr>
          <w:rFonts w:cs="Arial" w:hint="eastAsia"/>
          <w:szCs w:val="22"/>
        </w:rPr>
        <w:t>وجود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أي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بدائل</w:t>
      </w:r>
      <w:r w:rsidRPr="00D24490">
        <w:rPr>
          <w:rFonts w:cs="Arial"/>
          <w:szCs w:val="22"/>
        </w:rPr>
        <w:t xml:space="preserve"> </w:t>
      </w:r>
      <w:r w:rsidRPr="00D24490">
        <w:rPr>
          <w:rFonts w:cs="Arial" w:hint="eastAsia"/>
          <w:szCs w:val="22"/>
        </w:rPr>
        <w:t>أخرى</w:t>
      </w:r>
      <w:r w:rsidRPr="00D24490">
        <w:rPr>
          <w:rFonts w:cs="Arial"/>
          <w:szCs w:val="22"/>
        </w:rPr>
        <w:t xml:space="preserve"> </w:t>
      </w:r>
      <w:r w:rsidR="00CE298F">
        <w:rPr>
          <w:rFonts w:cs="Arial" w:hint="cs"/>
          <w:szCs w:val="22"/>
        </w:rPr>
        <w:t>مبينة</w:t>
      </w:r>
      <w:r w:rsidRPr="00D24490">
        <w:rPr>
          <w:rFonts w:cs="Arial"/>
          <w:szCs w:val="22"/>
        </w:rPr>
        <w:t>.</w:t>
      </w:r>
      <w:r w:rsidRPr="00D24490">
        <w:rPr>
          <w:rFonts w:cs="Arial"/>
        </w:rPr>
        <w:t xml:space="preserve">  ‏</w:t>
      </w:r>
      <w:r w:rsidRPr="00D24490">
        <w:rPr>
          <w:rtl w:val="0"/>
          <w:cs/>
        </w:rPr>
        <w:t>‎</w:t>
      </w:r>
    </w:p>
    <w:p w14:paraId="191D41A7" w14:textId="77777777" w:rsidR="009A0553" w:rsidRDefault="009A0553">
      <w:pPr>
        <w:spacing w:after="320" w:line="360" w:lineRule="auto"/>
        <w:jc w:val="both"/>
        <w:rPr>
          <w:cs/>
        </w:rPr>
      </w:pPr>
    </w:p>
    <w:p w14:paraId="6112FB37" w14:textId="77777777" w:rsidR="009A0553" w:rsidRDefault="009A0553">
      <w:pPr>
        <w:spacing w:after="320" w:line="360" w:lineRule="auto"/>
        <w:jc w:val="both"/>
        <w:rPr>
          <w:cs/>
        </w:rPr>
      </w:pPr>
    </w:p>
    <w:p w14:paraId="16B75276" w14:textId="77777777" w:rsidR="009A0553" w:rsidRDefault="009A0553">
      <w:pPr>
        <w:spacing w:after="320" w:line="360" w:lineRule="auto"/>
        <w:jc w:val="both"/>
        <w:rPr>
          <w:cs/>
        </w:rPr>
      </w:pPr>
    </w:p>
    <w:p w14:paraId="52378881" w14:textId="77777777" w:rsidR="009A0553" w:rsidRDefault="009A0553">
      <w:pPr>
        <w:spacing w:after="320" w:line="360" w:lineRule="auto"/>
        <w:jc w:val="both"/>
        <w:rPr>
          <w:rtl w:val="0"/>
        </w:rPr>
      </w:pPr>
    </w:p>
    <w:p w14:paraId="6C9DB168" w14:textId="15115D18" w:rsidR="001B38D9" w:rsidRPr="00B22F02" w:rsidRDefault="00CE298F">
      <w:pPr>
        <w:pStyle w:val="P68B1DB1-Normal15"/>
        <w:spacing w:after="320" w:line="360" w:lineRule="auto"/>
        <w:rPr>
          <w:szCs w:val="22"/>
        </w:rPr>
      </w:pPr>
      <w:r w:rsidRPr="00B22F02">
        <w:rPr>
          <w:rFonts w:hint="eastAsia"/>
          <w:szCs w:val="22"/>
        </w:rPr>
        <w:t>عندما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يقوم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المرضى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بالاعتماد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على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مساعدة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الأصدقاء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أو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أفراد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العائلة</w:t>
      </w:r>
      <w:r w:rsidRPr="00B22F02">
        <w:rPr>
          <w:szCs w:val="22"/>
        </w:rPr>
        <w:t xml:space="preserve"> </w:t>
      </w:r>
      <w:r w:rsidR="009A0553" w:rsidRPr="00B22F02">
        <w:rPr>
          <w:rFonts w:hint="cs"/>
          <w:szCs w:val="22"/>
        </w:rPr>
        <w:t>لتجاوز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هذا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النظام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الهاتفي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والتمكن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من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الوصول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إلى</w:t>
      </w:r>
      <w:r w:rsidRPr="00B22F02">
        <w:rPr>
          <w:szCs w:val="22"/>
        </w:rPr>
        <w:t xml:space="preserve"> ‏</w:t>
      </w:r>
      <w:r w:rsidRPr="00B22F02">
        <w:rPr>
          <w:rFonts w:hint="eastAsia"/>
          <w:szCs w:val="22"/>
        </w:rPr>
        <w:t>موظف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الاستقبال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في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العيادة،</w:t>
      </w:r>
      <w:r w:rsidRPr="00B22F02">
        <w:rPr>
          <w:szCs w:val="22"/>
        </w:rPr>
        <w:t xml:space="preserve"> </w:t>
      </w:r>
      <w:r w:rsidR="009A0553" w:rsidRPr="00B22F02">
        <w:rPr>
          <w:rFonts w:hint="cs"/>
          <w:szCs w:val="22"/>
        </w:rPr>
        <w:t xml:space="preserve">فقد </w:t>
      </w:r>
      <w:r w:rsidRPr="00B22F02">
        <w:rPr>
          <w:rFonts w:hint="eastAsia"/>
          <w:szCs w:val="22"/>
        </w:rPr>
        <w:t>تلقى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الأمومبدزمان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تقارير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تفيد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بأن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موظفي</w:t>
      </w:r>
      <w:r w:rsidRPr="00B22F02">
        <w:rPr>
          <w:szCs w:val="22"/>
        </w:rPr>
        <w:t xml:space="preserve"> </w:t>
      </w:r>
      <w:r w:rsidRPr="00B22F02">
        <w:rPr>
          <w:rFonts w:hint="cs"/>
          <w:szCs w:val="22"/>
        </w:rPr>
        <w:t>العيادات</w:t>
      </w:r>
      <w:r w:rsidRPr="00B22F02">
        <w:rPr>
          <w:rFonts w:hint="cs"/>
          <w:szCs w:val="22"/>
          <w:rtl w:val="0"/>
          <w:cs/>
        </w:rPr>
        <w:t>‎</w:t>
      </w:r>
      <w:r w:rsidRPr="00B22F02">
        <w:rPr>
          <w:szCs w:val="22"/>
          <w:rtl w:val="0"/>
        </w:rPr>
        <w:t>:</w:t>
      </w:r>
    </w:p>
    <w:p w14:paraId="08FF5A7E" w14:textId="43829644" w:rsidR="001B38D9" w:rsidRPr="00B22F02" w:rsidRDefault="009A0553">
      <w:pPr>
        <w:pStyle w:val="P68B1DB1-Normal15"/>
        <w:numPr>
          <w:ilvl w:val="0"/>
          <w:numId w:val="2"/>
        </w:numPr>
        <w:spacing w:after="0" w:line="360" w:lineRule="auto"/>
        <w:rPr>
          <w:szCs w:val="22"/>
        </w:rPr>
      </w:pPr>
      <w:r w:rsidRPr="00B22F02">
        <w:rPr>
          <w:rFonts w:hint="eastAsia"/>
          <w:szCs w:val="22"/>
        </w:rPr>
        <w:t>يرفضون</w:t>
      </w:r>
      <w:r w:rsidRPr="00B22F02">
        <w:rPr>
          <w:szCs w:val="22"/>
        </w:rPr>
        <w:t xml:space="preserve"> </w:t>
      </w:r>
      <w:r w:rsidR="00E14B01">
        <w:rPr>
          <w:rFonts w:hint="cs"/>
          <w:szCs w:val="22"/>
        </w:rPr>
        <w:t xml:space="preserve">العمل على توفير </w:t>
      </w:r>
      <w:r w:rsidRPr="00B22F02">
        <w:rPr>
          <w:rFonts w:hint="eastAsia"/>
          <w:szCs w:val="22"/>
        </w:rPr>
        <w:t>خدمات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الترجمة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الفورية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تلك</w:t>
      </w:r>
      <w:r w:rsidRPr="00B22F02">
        <w:rPr>
          <w:rFonts w:hint="eastAsia"/>
          <w:szCs w:val="22"/>
          <w:rtl w:val="0"/>
          <w:cs/>
        </w:rPr>
        <w:t>‎</w:t>
      </w:r>
      <w:r w:rsidRPr="00B22F02">
        <w:rPr>
          <w:szCs w:val="22"/>
        </w:rPr>
        <w:t xml:space="preserve">؛ </w:t>
      </w:r>
    </w:p>
    <w:p w14:paraId="603E83B3" w14:textId="077F2B62" w:rsidR="001B38D9" w:rsidRPr="00B22F02" w:rsidRDefault="005C24FD">
      <w:pPr>
        <w:pStyle w:val="P68B1DB1-Normal15"/>
        <w:numPr>
          <w:ilvl w:val="0"/>
          <w:numId w:val="2"/>
        </w:numPr>
        <w:spacing w:after="0" w:line="360" w:lineRule="auto"/>
        <w:rPr>
          <w:szCs w:val="22"/>
        </w:rPr>
      </w:pPr>
      <w:r w:rsidRPr="00B22F02">
        <w:rPr>
          <w:rFonts w:hint="cs"/>
          <w:szCs w:val="22"/>
        </w:rPr>
        <w:t>يقومون ب</w:t>
      </w:r>
      <w:r w:rsidR="009A0553" w:rsidRPr="00B22F02">
        <w:rPr>
          <w:rFonts w:hint="eastAsia"/>
          <w:szCs w:val="22"/>
        </w:rPr>
        <w:t>إنهاء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المكالمة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عندما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يتضح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أن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المريض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لا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يتحدث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الإنجليزية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أو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لا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يفهم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ما</w:t>
      </w:r>
      <w:r w:rsidR="009A0553" w:rsidRPr="00B22F02">
        <w:rPr>
          <w:szCs w:val="22"/>
        </w:rPr>
        <w:t xml:space="preserve"> </w:t>
      </w:r>
      <w:r w:rsidR="009A0553" w:rsidRPr="00B22F02">
        <w:rPr>
          <w:rFonts w:hint="eastAsia"/>
          <w:szCs w:val="22"/>
        </w:rPr>
        <w:t>يُقال</w:t>
      </w:r>
      <w:r w:rsidR="009A0553" w:rsidRPr="00B22F02">
        <w:rPr>
          <w:rFonts w:hint="eastAsia"/>
          <w:szCs w:val="22"/>
          <w:rtl w:val="0"/>
          <w:cs/>
        </w:rPr>
        <w:t>‎</w:t>
      </w:r>
      <w:r w:rsidRPr="00B22F02">
        <w:rPr>
          <w:szCs w:val="22"/>
        </w:rPr>
        <w:t xml:space="preserve">؛ </w:t>
      </w:r>
    </w:p>
    <w:p w14:paraId="51673168" w14:textId="414C5184" w:rsidR="001B38D9" w:rsidRPr="00B22F02" w:rsidRDefault="005C24FD">
      <w:pPr>
        <w:pStyle w:val="P68B1DB1-Normal15"/>
        <w:numPr>
          <w:ilvl w:val="0"/>
          <w:numId w:val="2"/>
        </w:numPr>
        <w:spacing w:after="0" w:line="360" w:lineRule="auto"/>
        <w:rPr>
          <w:szCs w:val="22"/>
        </w:rPr>
      </w:pPr>
      <w:r w:rsidRPr="00B22F02">
        <w:rPr>
          <w:rFonts w:hint="cs"/>
          <w:szCs w:val="22"/>
        </w:rPr>
        <w:t>يقومون ب</w:t>
      </w:r>
      <w:r w:rsidRPr="00B22F02">
        <w:rPr>
          <w:rFonts w:hint="eastAsia"/>
          <w:szCs w:val="22"/>
        </w:rPr>
        <w:t>إبلاغ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المريض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بعدم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توفر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مواعيد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متاحة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في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حال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كان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بحاجة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إلى</w:t>
      </w:r>
      <w:r w:rsidRPr="00B22F02">
        <w:rPr>
          <w:szCs w:val="22"/>
        </w:rPr>
        <w:t xml:space="preserve"> </w:t>
      </w:r>
      <w:r w:rsidRPr="00B22F02">
        <w:rPr>
          <w:rFonts w:hint="eastAsia"/>
          <w:szCs w:val="22"/>
        </w:rPr>
        <w:t>مترجم</w:t>
      </w:r>
      <w:r w:rsidRPr="00B22F02">
        <w:rPr>
          <w:rFonts w:hint="eastAsia"/>
          <w:szCs w:val="22"/>
          <w:rtl w:val="0"/>
          <w:cs/>
        </w:rPr>
        <w:t>‎</w:t>
      </w:r>
      <w:r w:rsidRPr="00B22F02">
        <w:rPr>
          <w:szCs w:val="22"/>
          <w:rtl w:val="0"/>
        </w:rPr>
        <w:t>.</w:t>
      </w:r>
      <w:r w:rsidRPr="00B22F02">
        <w:rPr>
          <w:szCs w:val="22"/>
          <w:rtl w:val="0"/>
          <w:cs/>
        </w:rPr>
        <w:t>‎</w:t>
      </w:r>
      <w:r w:rsidRPr="00B22F02">
        <w:rPr>
          <w:szCs w:val="22"/>
        </w:rPr>
        <w:t xml:space="preserve"> </w:t>
      </w:r>
    </w:p>
    <w:p w14:paraId="77013D3D" w14:textId="77777777" w:rsidR="001B38D9" w:rsidRPr="00B22F02" w:rsidRDefault="001B38D9">
      <w:pPr>
        <w:spacing w:after="0" w:line="360" w:lineRule="auto"/>
        <w:ind w:left="720"/>
        <w:rPr>
          <w:rFonts w:eastAsia="Calibri" w:cs="Times New Roman"/>
          <w:szCs w:val="22"/>
        </w:rPr>
      </w:pPr>
    </w:p>
    <w:p w14:paraId="7DD56A22" w14:textId="1C8A565D" w:rsidR="001B38D9" w:rsidRPr="00B22F02" w:rsidRDefault="00B22F02">
      <w:pPr>
        <w:spacing w:after="320" w:line="360" w:lineRule="auto"/>
        <w:rPr>
          <w:szCs w:val="22"/>
        </w:rPr>
      </w:pPr>
      <w:r w:rsidRPr="00B22F02">
        <w:rPr>
          <w:rFonts w:cs="Arial" w:hint="eastAsia"/>
          <w:szCs w:val="22"/>
        </w:rPr>
        <w:t>تشرح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الحالة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التالية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التي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جرت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دراستها،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والتي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قدمتها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منظمة</w:t>
      </w:r>
      <w:r w:rsidRPr="00B22F02">
        <w:rPr>
          <w:rFonts w:cs="Arial"/>
          <w:szCs w:val="22"/>
        </w:rPr>
        <w:t xml:space="preserve"> </w:t>
      </w:r>
      <w:bookmarkStart w:id="55" w:name="_Hlk194069610"/>
      <w:r w:rsidRPr="00B22F02">
        <w:rPr>
          <w:rFonts w:cs="Arial"/>
          <w:szCs w:val="22"/>
        </w:rPr>
        <w:t>(</w:t>
      </w:r>
      <w:r w:rsidRPr="00B22F02">
        <w:rPr>
          <w:rFonts w:cs="Arial" w:hint="eastAsia"/>
          <w:szCs w:val="22"/>
        </w:rPr>
        <w:t>برناردوس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إن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آي</w:t>
      </w:r>
      <w:r w:rsidRPr="00B22F02">
        <w:rPr>
          <w:rFonts w:cs="Arial"/>
          <w:szCs w:val="22"/>
        </w:rPr>
        <w:t xml:space="preserve">  ‏</w:t>
      </w:r>
      <w:r w:rsidR="00EB5AE2" w:rsidRPr="00B22F02">
        <w:rPr>
          <w:szCs w:val="22"/>
          <w:rtl w:val="0"/>
        </w:rPr>
        <w:t>Barnardos</w:t>
      </w:r>
      <w:r w:rsidRPr="00B22F02">
        <w:rPr>
          <w:szCs w:val="22"/>
          <w:rtl w:val="0"/>
        </w:rPr>
        <w:t xml:space="preserve"> NI</w:t>
      </w:r>
      <w:r w:rsidRPr="00B22F02">
        <w:rPr>
          <w:rFonts w:cs="Arial"/>
          <w:szCs w:val="22"/>
        </w:rPr>
        <w:t>‏)</w:t>
      </w:r>
      <w:r w:rsidRPr="00B22F02">
        <w:rPr>
          <w:rFonts w:cs="Arial" w:hint="eastAsia"/>
          <w:szCs w:val="22"/>
        </w:rPr>
        <w:t>،</w:t>
      </w:r>
      <w:r w:rsidRPr="00B22F02">
        <w:rPr>
          <w:rFonts w:cs="Arial"/>
          <w:szCs w:val="22"/>
        </w:rPr>
        <w:t xml:space="preserve"> </w:t>
      </w:r>
      <w:bookmarkEnd w:id="55"/>
      <w:r w:rsidRPr="00B22F02">
        <w:rPr>
          <w:rFonts w:cs="Arial" w:hint="eastAsia"/>
          <w:szCs w:val="22"/>
        </w:rPr>
        <w:t>بعض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هذه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المخاوف،</w:t>
      </w:r>
      <w:r w:rsidRPr="00B22F02">
        <w:rPr>
          <w:rFonts w:cs="Arial"/>
          <w:szCs w:val="22"/>
        </w:rPr>
        <w:t xml:space="preserve"> ‏</w:t>
      </w:r>
      <w:r w:rsidRPr="00B22F02">
        <w:rPr>
          <w:rFonts w:cs="Arial" w:hint="eastAsia"/>
          <w:szCs w:val="22"/>
        </w:rPr>
        <w:t>بما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في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ذلك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الحاجة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إلى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وجود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ممثلين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أو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جهات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داعمة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ناطقة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باللغة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الإنجليزية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لحجز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المواعيد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نيابة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عن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المرضى،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بالإضافة</w:t>
      </w:r>
      <w:r w:rsidRPr="00B22F02">
        <w:rPr>
          <w:rFonts w:cs="Arial"/>
          <w:szCs w:val="22"/>
        </w:rPr>
        <w:t xml:space="preserve"> ‏</w:t>
      </w:r>
      <w:r w:rsidRPr="00B22F02">
        <w:rPr>
          <w:rFonts w:cs="Arial" w:hint="eastAsia"/>
          <w:szCs w:val="22"/>
        </w:rPr>
        <w:t>إلى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رفض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موظفي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العيادات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توفير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خدمات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الترجمة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الفورية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وتسهيل</w:t>
      </w:r>
      <w:r w:rsidRPr="00B22F02">
        <w:rPr>
          <w:rFonts w:cs="Arial"/>
          <w:szCs w:val="22"/>
        </w:rPr>
        <w:t xml:space="preserve"> </w:t>
      </w:r>
      <w:r w:rsidRPr="00B22F02">
        <w:rPr>
          <w:rFonts w:cs="Arial" w:hint="eastAsia"/>
          <w:szCs w:val="22"/>
        </w:rPr>
        <w:t>عملها</w:t>
      </w:r>
      <w:r w:rsidRPr="00B22F02">
        <w:rPr>
          <w:szCs w:val="22"/>
        </w:rPr>
        <w:t>:</w:t>
      </w:r>
    </w:p>
    <w:p w14:paraId="3464AA3E" w14:textId="77777777" w:rsidR="001B38D9" w:rsidRDefault="001B38D9">
      <w:pPr>
        <w:spacing w:after="320" w:line="360" w:lineRule="auto"/>
      </w:pPr>
    </w:p>
    <w:p w14:paraId="7AA19F36" w14:textId="77777777" w:rsidR="001B38D9" w:rsidRDefault="001B38D9">
      <w:pPr>
        <w:spacing w:after="320" w:line="360" w:lineRule="auto"/>
      </w:pPr>
    </w:p>
    <w:p w14:paraId="189C3AAE" w14:textId="77777777" w:rsidR="001B38D9" w:rsidRDefault="001B38D9">
      <w:pPr>
        <w:spacing w:after="320" w:line="360" w:lineRule="auto"/>
      </w:pPr>
    </w:p>
    <w:p w14:paraId="2C970A10" w14:textId="77777777" w:rsidR="00B22F02" w:rsidRDefault="00B22F02">
      <w:pPr>
        <w:spacing w:after="320" w:line="360" w:lineRule="auto"/>
      </w:pPr>
    </w:p>
    <w:p w14:paraId="6491030D" w14:textId="0F59A568" w:rsidR="001B38D9" w:rsidRDefault="006F2414">
      <w:pPr>
        <w:spacing w:after="3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CDB023" wp14:editId="611C9D3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096000" cy="8439150"/>
                <wp:effectExtent l="0" t="0" r="19050" b="19050"/>
                <wp:wrapNone/>
                <wp:docPr id="2213626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84391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D88F8" id="Rectangle: Rounded Corners 1" o:spid="_x0000_s1026" style="position:absolute;margin-left:428.8pt;margin-top:1.5pt;width:480pt;height:664.5pt;z-index:251795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" filled="f" strokecolor="#f60" strokeweight="1pt">
                <v:stroke joinstyle="miter"/>
                <w10:wrap anchorx="margin"/>
              </v:roundrect>
            </w:pict>
          </mc:Fallback>
        </mc:AlternateContent>
      </w:r>
    </w:p>
    <w:p w14:paraId="471BB711" w14:textId="1C1758C1" w:rsidR="001B38D9" w:rsidRDefault="006F2414">
      <w:pPr>
        <w:ind w:firstLine="720"/>
        <w:rPr>
          <w:b/>
          <w:color w:val="F4B083" w:themeColor="accent2" w:themeTint="99"/>
          <w:sz w:val="32"/>
          <w:rtl w:val="0"/>
        </w:rPr>
      </w:pPr>
      <w:r w:rsidRPr="00B22F02">
        <w:rPr>
          <w:bCs/>
          <w:color w:val="F4B083" w:themeColor="accent2" w:themeTint="99"/>
          <w:sz w:val="28"/>
          <w:szCs w:val="28"/>
        </w:rPr>
        <w:t xml:space="preserve">دراسة الحالة 1 – </w:t>
      </w:r>
      <w:r w:rsidR="00B22F02" w:rsidRPr="00B22F02">
        <w:rPr>
          <w:rFonts w:cs="Arial" w:hint="cs"/>
          <w:bCs/>
          <w:color w:val="F4B083" w:themeColor="accent2" w:themeTint="99"/>
          <w:sz w:val="28"/>
          <w:szCs w:val="28"/>
        </w:rPr>
        <w:t xml:space="preserve">الحالة المقدمة من منظمة </w:t>
      </w:r>
      <w:r w:rsidR="00B22F02" w:rsidRPr="00B22F02">
        <w:rPr>
          <w:rFonts w:cs="Arial"/>
          <w:b/>
          <w:color w:val="F4B083" w:themeColor="accent2" w:themeTint="99"/>
          <w:sz w:val="28"/>
          <w:szCs w:val="28"/>
          <w:rtl w:val="0"/>
        </w:rPr>
        <w:t>)</w:t>
      </w:r>
      <w:r w:rsidR="00B22F02" w:rsidRPr="00B22F02">
        <w:rPr>
          <w:rFonts w:cs="Arial" w:hint="cs"/>
          <w:bCs/>
          <w:color w:val="F4B083" w:themeColor="accent2" w:themeTint="99"/>
          <w:sz w:val="28"/>
          <w:szCs w:val="28"/>
        </w:rPr>
        <w:t>برناردوس إن آي</w:t>
      </w:r>
      <w:r w:rsidR="00B22F02" w:rsidRPr="00B22F02">
        <w:rPr>
          <w:rFonts w:cs="Arial" w:hint="cs"/>
          <w:b/>
          <w:color w:val="F4B083" w:themeColor="accent2" w:themeTint="99"/>
          <w:sz w:val="28"/>
          <w:szCs w:val="28"/>
        </w:rPr>
        <w:t xml:space="preserve"> </w:t>
      </w:r>
      <w:r w:rsidR="00B22F02" w:rsidRPr="00B22F02">
        <w:rPr>
          <w:rFonts w:cs="Arial"/>
          <w:b/>
          <w:color w:val="F4B083" w:themeColor="accent2" w:themeTint="99"/>
          <w:sz w:val="28"/>
          <w:szCs w:val="28"/>
          <w:rtl w:val="0"/>
        </w:rPr>
        <w:t>(B</w:t>
      </w:r>
      <w:r w:rsidR="00EB5AE2">
        <w:rPr>
          <w:rFonts w:cs="Arial"/>
          <w:b/>
          <w:color w:val="F4B083" w:themeColor="accent2" w:themeTint="99"/>
          <w:sz w:val="28"/>
          <w:szCs w:val="28"/>
          <w:rtl w:val="0"/>
        </w:rPr>
        <w:t>a</w:t>
      </w:r>
      <w:r w:rsidR="00B22F02" w:rsidRPr="00B22F02">
        <w:rPr>
          <w:rFonts w:cs="Arial"/>
          <w:b/>
          <w:color w:val="F4B083" w:themeColor="accent2" w:themeTint="99"/>
          <w:sz w:val="28"/>
          <w:szCs w:val="28"/>
          <w:rtl w:val="0"/>
        </w:rPr>
        <w:t>rnardos N</w:t>
      </w:r>
      <w:r w:rsidR="00B22F02">
        <w:rPr>
          <w:rFonts w:cs="Arial"/>
          <w:b/>
          <w:color w:val="F4B083" w:themeColor="accent2" w:themeTint="99"/>
          <w:sz w:val="32"/>
          <w:rtl w:val="0"/>
        </w:rPr>
        <w:t>I</w:t>
      </w:r>
    </w:p>
    <w:p w14:paraId="06C4F8BB" w14:textId="173EBE47" w:rsidR="001B38D9" w:rsidRPr="000711B1" w:rsidRDefault="006F2414">
      <w:pPr>
        <w:pStyle w:val="P68B1DB1-Normal19"/>
        <w:ind w:firstLine="720"/>
        <w:rPr>
          <w:b w:val="0"/>
          <w:bCs/>
          <w:szCs w:val="28"/>
        </w:rPr>
      </w:pPr>
      <w:r w:rsidRPr="000711B1">
        <w:rPr>
          <w:b w:val="0"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7D0B83" wp14:editId="274B035B">
                <wp:simplePos x="0" y="0"/>
                <wp:positionH relativeFrom="column">
                  <wp:posOffset>3016786</wp:posOffset>
                </wp:positionH>
                <wp:positionV relativeFrom="paragraph">
                  <wp:posOffset>202583</wp:posOffset>
                </wp:positionV>
                <wp:extent cx="2730500" cy="6350"/>
                <wp:effectExtent l="0" t="0" r="31750" b="31750"/>
                <wp:wrapNone/>
                <wp:docPr id="852407444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A0BA4" id="Straight Connector 11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55pt,15.95pt" to="452.5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" strokecolor="#ed7d31" strokeweight=".5pt">
                <v:stroke joinstyle="miter"/>
              </v:line>
            </w:pict>
          </mc:Fallback>
        </mc:AlternateContent>
      </w:r>
      <w:r w:rsidRPr="000711B1">
        <w:rPr>
          <w:b w:val="0"/>
          <w:bCs/>
          <w:szCs w:val="28"/>
        </w:rPr>
        <w:t xml:space="preserve">المشكلة: </w:t>
      </w:r>
      <w:r w:rsidR="000711B1" w:rsidRPr="000711B1">
        <w:rPr>
          <w:rFonts w:hint="cs"/>
          <w:b w:val="0"/>
          <w:bCs/>
          <w:szCs w:val="28"/>
        </w:rPr>
        <w:t>حجز المواعيد</w:t>
      </w:r>
    </w:p>
    <w:p w14:paraId="4D86E484" w14:textId="50F0A40C" w:rsidR="001B38D9" w:rsidRDefault="006F2414">
      <w:pPr>
        <w:pStyle w:val="P68B1DB1-Normal19"/>
        <w:spacing w:after="3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60F2B3" wp14:editId="4FE1C3FB">
                <wp:simplePos x="0" y="0"/>
                <wp:positionH relativeFrom="margin">
                  <wp:align>center</wp:align>
                </wp:positionH>
                <wp:positionV relativeFrom="paragraph">
                  <wp:posOffset>7497</wp:posOffset>
                </wp:positionV>
                <wp:extent cx="5575935" cy="2942823"/>
                <wp:effectExtent l="0" t="0" r="5715" b="0"/>
                <wp:wrapNone/>
                <wp:docPr id="61040384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935" cy="29428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8BA7A" w14:textId="266D1A8F" w:rsidR="00AF5EB6" w:rsidRPr="00B12EDB" w:rsidRDefault="00AF5EB6">
                            <w:pPr>
                              <w:rPr>
                                <w:szCs w:val="22"/>
                                <w:cs/>
                              </w:rPr>
                            </w:pP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تواصل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أحد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الموظفين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أصحاب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الأولوية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cs"/>
                                <w:szCs w:val="22"/>
                              </w:rPr>
                              <w:t>(كي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وركر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)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مع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B12EDB" w:rsidRPr="00B12EDB">
                              <w:rPr>
                                <w:rFonts w:cs="Arial" w:hint="cs"/>
                                <w:szCs w:val="22"/>
                              </w:rPr>
                              <w:t>إحدى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عيادات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الأطباء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العامين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للطلب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منهم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إجراء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"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مكالمة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رداً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مكالمة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"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مع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أحد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المرضى،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بوجود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مترجم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فوري</w:t>
                            </w:r>
                            <w:r w:rsidRPr="00B12EDB">
                              <w:rPr>
                                <w:rFonts w:hint="eastAsia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B12EDB">
                              <w:rPr>
                                <w:szCs w:val="22"/>
                                <w:rtl w:val="0"/>
                              </w:rPr>
                              <w:t>.</w:t>
                            </w:r>
                            <w:r w:rsidRPr="00B12EDB">
                              <w:rPr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43F0D57A" w14:textId="20B2EA4C" w:rsidR="00B12EDB" w:rsidRPr="00B12EDB" w:rsidRDefault="00B12EDB">
                            <w:pPr>
                              <w:rPr>
                                <w:rFonts w:cs="Arial"/>
                                <w:szCs w:val="22"/>
                              </w:rPr>
                            </w:pP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أبلغ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موظفو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الاستقبال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العيادة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الكي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وركر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أنه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لا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يمكن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للأطباء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العامين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استخدام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المترجمين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عبر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الهاتف،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بل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فقط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الترجمة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الوجاهية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.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بعد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اقتراح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الكي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وركر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باستخدام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المترجم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عبر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الهاتف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خلال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منصة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بج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ورد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(‏</w:t>
                            </w:r>
                            <w:r w:rsidRPr="00B12EDB">
                              <w:rPr>
                                <w:szCs w:val="22"/>
                                <w:rtl w:val="0"/>
                              </w:rPr>
                              <w:t>Big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>‏ ‏</w:t>
                            </w:r>
                            <w:r w:rsidRPr="00B12EDB">
                              <w:rPr>
                                <w:szCs w:val="22"/>
                                <w:rtl w:val="0"/>
                              </w:rPr>
                              <w:t>Word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>‏)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،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قام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موظف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الاستقبال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بالاستفسار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مدير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تكنولوجيا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المعلومات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لديهم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عن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الأمر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حيث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أكد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أنه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لا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يمكنهم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ربط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خدمة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الترجمة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عبر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الهاتف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مع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منصة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بج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eastAsia"/>
                                <w:szCs w:val="22"/>
                              </w:rPr>
                              <w:t>ورد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B12EDB">
                              <w:rPr>
                                <w:rFonts w:cs="Arial" w:hint="cs"/>
                                <w:szCs w:val="22"/>
                              </w:rPr>
                              <w:t>(‏</w:t>
                            </w:r>
                            <w:r w:rsidRPr="00B12EDB">
                              <w:rPr>
                                <w:szCs w:val="22"/>
                                <w:rtl w:val="0"/>
                              </w:rPr>
                              <w:t>Big Word</w:t>
                            </w:r>
                            <w:r w:rsidRPr="00B12EDB">
                              <w:rPr>
                                <w:rFonts w:cs="Arial"/>
                                <w:szCs w:val="22"/>
                              </w:rPr>
                              <w:t>‏).‏</w:t>
                            </w:r>
                          </w:p>
                          <w:p w14:paraId="79F6D41B" w14:textId="16FF6A69" w:rsidR="00B12EDB" w:rsidRPr="000711B1" w:rsidRDefault="00B12EDB">
                            <w:pPr>
                              <w:rPr>
                                <w:szCs w:val="22"/>
                                <w:cs/>
                              </w:rPr>
                            </w:pPr>
                            <w:r w:rsidRPr="000711B1">
                              <w:rPr>
                                <w:rFonts w:cs="Arial" w:hint="cs"/>
                                <w:szCs w:val="22"/>
                                <w:lang w:bidi="ar-JO"/>
                              </w:rPr>
                              <w:t xml:space="preserve">كما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أضاف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موظف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الاستقبال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أنه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يجب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المريض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يطلب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أحد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أفراد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العائلة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أو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الأصدقاء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الذين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يتحدثون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الإنجليزية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الاتصال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بالعيادة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يوم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الموعد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لتأكيد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عدم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وجود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أي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أعراض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لفيروس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كورونا،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وإلا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فلن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يتم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المضي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قدمًا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الموعد</w:t>
                            </w:r>
                            <w:r w:rsidRPr="000711B1">
                              <w:rPr>
                                <w:rFonts w:hint="eastAsia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0711B1">
                              <w:rPr>
                                <w:szCs w:val="22"/>
                                <w:rtl w:val="0"/>
                              </w:rPr>
                              <w:t>.</w:t>
                            </w:r>
                            <w:r w:rsidRPr="000711B1">
                              <w:rPr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78509F88" w14:textId="04893D83" w:rsidR="001B38D9" w:rsidRPr="000711B1" w:rsidRDefault="000711B1">
                            <w:pPr>
                              <w:rPr>
                                <w:szCs w:val="22"/>
                              </w:rPr>
                            </w:pP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تواصل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الكي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وركر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مع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العيادة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بعد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فترة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لمتابعة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الأمر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حيث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استفسر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عما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إذا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تم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وضع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نظام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لتمكين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غير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الناطقين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بالإنجليزية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الوصول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إلى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المواعيد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.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وردًا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ذلك،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أفادت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العيادة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>: "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نحن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نزال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نحاول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إعداد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هذا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النظام،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جربنا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ذلك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قبل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بضعة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أسابيع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ومكث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الموظفون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الهاتف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لأكثر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ساعتين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–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لا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نملك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الإمكانيات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لتنفيذ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ذلك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0711B1">
                              <w:rPr>
                                <w:rFonts w:cs="Arial" w:hint="eastAsia"/>
                                <w:szCs w:val="22"/>
                              </w:rPr>
                              <w:t>الإطلاق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>.</w:t>
                            </w:r>
                            <w:r w:rsidRPr="000711B1">
                              <w:rPr>
                                <w:rFonts w:cs="Arial" w:hint="cs"/>
                                <w:szCs w:val="22"/>
                              </w:rPr>
                              <w:t>..</w:t>
                            </w:r>
                            <w:r w:rsidRPr="000711B1">
                              <w:rPr>
                                <w:rFonts w:cs="Arial"/>
                                <w:szCs w:val="22"/>
                              </w:rPr>
                              <w:t>"‏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F2B3" id="Text Box 7" o:spid="_x0000_s1061" type="#_x0000_t202" style="position:absolute;left:0;text-align:left;margin-left:0;margin-top:.6pt;width:439.05pt;height:231.7pt;z-index:251793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" fillcolor="window" stroked="f" strokeweight=".5pt">
                <v:textbox>
                  <w:txbxContent>
                    <w:p w14:paraId="5E48BA7A" w14:textId="266D1A8F" w:rsidR="00AF5EB6" w:rsidRPr="00B12EDB" w:rsidRDefault="00AF5EB6">
                      <w:pPr>
                        <w:rPr>
                          <w:szCs w:val="22"/>
                          <w:cs/>
                        </w:rPr>
                      </w:pPr>
                      <w:r w:rsidRPr="00B12EDB">
                        <w:rPr>
                          <w:rFonts w:cs="Arial" w:hint="eastAsia"/>
                          <w:szCs w:val="22"/>
                        </w:rPr>
                        <w:t>تواصل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أحد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الموظفين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أصحاب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الأولوية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cs"/>
                          <w:szCs w:val="22"/>
                        </w:rPr>
                        <w:t>(كي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وركر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)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مع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B12EDB" w:rsidRPr="00B12EDB">
                        <w:rPr>
                          <w:rFonts w:cs="Arial" w:hint="cs"/>
                          <w:szCs w:val="22"/>
                        </w:rPr>
                        <w:t>إحدى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عيادات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الأطباء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العامين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للطلب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منهم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إجراء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"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مكالمة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رداً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مكالمة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"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مع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أحد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المرضى،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بوجود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مترجم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فوري</w:t>
                      </w:r>
                      <w:r w:rsidRPr="00B12EDB">
                        <w:rPr>
                          <w:rFonts w:hint="eastAsia"/>
                          <w:szCs w:val="22"/>
                          <w:rtl w:val="0"/>
                          <w:cs/>
                        </w:rPr>
                        <w:t>‎</w:t>
                      </w:r>
                      <w:r w:rsidRPr="00B12EDB">
                        <w:rPr>
                          <w:szCs w:val="22"/>
                          <w:rtl w:val="0"/>
                        </w:rPr>
                        <w:t>.</w:t>
                      </w:r>
                      <w:r w:rsidRPr="00B12EDB">
                        <w:rPr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43F0D57A" w14:textId="20B2EA4C" w:rsidR="00B12EDB" w:rsidRPr="00B12EDB" w:rsidRDefault="00B12EDB">
                      <w:pPr>
                        <w:rPr>
                          <w:rFonts w:cs="Arial"/>
                          <w:szCs w:val="22"/>
                        </w:rPr>
                      </w:pPr>
                      <w:r w:rsidRPr="00B12EDB">
                        <w:rPr>
                          <w:rFonts w:cs="Arial" w:hint="eastAsia"/>
                          <w:szCs w:val="22"/>
                        </w:rPr>
                        <w:t>أبلغ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موظفو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الاستقبال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العيادة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الكي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وركر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أنه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لا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يمكن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للأطباء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العامين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استخدام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المترجمين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عبر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الهاتف،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بل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فقط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الترجمة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الوجاهية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.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بعد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اقتراح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الكي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وركر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باستخدام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المترجم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عبر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الهاتف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خلال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منصة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بج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ورد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(‏</w:t>
                      </w:r>
                      <w:r w:rsidRPr="00B12EDB">
                        <w:rPr>
                          <w:szCs w:val="22"/>
                          <w:rtl w:val="0"/>
                        </w:rPr>
                        <w:t>Big</w:t>
                      </w:r>
                      <w:r w:rsidRPr="00B12EDB">
                        <w:rPr>
                          <w:rFonts w:cs="Arial"/>
                          <w:szCs w:val="22"/>
                        </w:rPr>
                        <w:t>‏ ‏</w:t>
                      </w:r>
                      <w:r w:rsidRPr="00B12EDB">
                        <w:rPr>
                          <w:szCs w:val="22"/>
                          <w:rtl w:val="0"/>
                        </w:rPr>
                        <w:t>Word</w:t>
                      </w:r>
                      <w:r w:rsidRPr="00B12EDB">
                        <w:rPr>
                          <w:rFonts w:cs="Arial"/>
                          <w:szCs w:val="22"/>
                        </w:rPr>
                        <w:t>‏)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،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قام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موظف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الاستقبال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بالاستفسار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مدير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تكنولوجيا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المعلومات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لديهم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عن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الأمر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حيث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أكد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أنه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لا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يمكنهم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ربط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خدمة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الترجمة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عبر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الهاتف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مع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منصة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بج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eastAsia"/>
                          <w:szCs w:val="22"/>
                        </w:rPr>
                        <w:t>ورد</w:t>
                      </w:r>
                      <w:r w:rsidRPr="00B12EDB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B12EDB">
                        <w:rPr>
                          <w:rFonts w:cs="Arial" w:hint="cs"/>
                          <w:szCs w:val="22"/>
                        </w:rPr>
                        <w:t>(‏</w:t>
                      </w:r>
                      <w:r w:rsidRPr="00B12EDB">
                        <w:rPr>
                          <w:szCs w:val="22"/>
                          <w:rtl w:val="0"/>
                        </w:rPr>
                        <w:t>Big Word</w:t>
                      </w:r>
                      <w:r w:rsidRPr="00B12EDB">
                        <w:rPr>
                          <w:rFonts w:cs="Arial"/>
                          <w:szCs w:val="22"/>
                        </w:rPr>
                        <w:t>‏).‏</w:t>
                      </w:r>
                    </w:p>
                    <w:p w14:paraId="79F6D41B" w14:textId="16FF6A69" w:rsidR="00B12EDB" w:rsidRPr="000711B1" w:rsidRDefault="00B12EDB">
                      <w:pPr>
                        <w:rPr>
                          <w:szCs w:val="22"/>
                          <w:cs/>
                        </w:rPr>
                      </w:pPr>
                      <w:r w:rsidRPr="000711B1">
                        <w:rPr>
                          <w:rFonts w:cs="Arial" w:hint="cs"/>
                          <w:szCs w:val="22"/>
                          <w:lang w:bidi="ar-JO"/>
                        </w:rPr>
                        <w:t xml:space="preserve">كما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أضاف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موظف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الاستقبال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أنه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يجب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المريض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يطلب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أحد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أفراد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العائلة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أو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الأصدقاء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الذين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يتحدثون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الإنجليزية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الاتصال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بالعيادة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يوم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الموعد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لتأكيد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عدم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وجود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أي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أعراض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لفيروس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كورونا،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وإلا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فلن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يتم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المضي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قدمًا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الموعد</w:t>
                      </w:r>
                      <w:r w:rsidRPr="000711B1">
                        <w:rPr>
                          <w:rFonts w:hint="eastAsia"/>
                          <w:szCs w:val="22"/>
                          <w:rtl w:val="0"/>
                          <w:cs/>
                        </w:rPr>
                        <w:t>‎</w:t>
                      </w:r>
                      <w:r w:rsidRPr="000711B1">
                        <w:rPr>
                          <w:szCs w:val="22"/>
                          <w:rtl w:val="0"/>
                        </w:rPr>
                        <w:t>.</w:t>
                      </w:r>
                      <w:r w:rsidRPr="000711B1">
                        <w:rPr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78509F88" w14:textId="04893D83" w:rsidR="001B38D9" w:rsidRPr="000711B1" w:rsidRDefault="000711B1">
                      <w:pPr>
                        <w:rPr>
                          <w:szCs w:val="22"/>
                        </w:rPr>
                      </w:pPr>
                      <w:r w:rsidRPr="000711B1">
                        <w:rPr>
                          <w:rFonts w:cs="Arial" w:hint="eastAsia"/>
                          <w:szCs w:val="22"/>
                        </w:rPr>
                        <w:t>تواصل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الكي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وركر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مع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العيادة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بعد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فترة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لمتابعة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الأمر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حيث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استفسر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عما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إذا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تم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وضع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نظام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لتمكين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غير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الناطقين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بالإنجليزية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الوصول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إلى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المواعيد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.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وردًا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ذلك،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أفادت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العيادة</w:t>
                      </w:r>
                      <w:r w:rsidRPr="000711B1">
                        <w:rPr>
                          <w:rFonts w:cs="Arial"/>
                          <w:szCs w:val="22"/>
                        </w:rPr>
                        <w:t>: "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نحن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نزال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نحاول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إعداد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هذا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النظام،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جربنا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ذلك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قبل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بضعة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أسابيع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ومكث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الموظفون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الهاتف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لأكثر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ساعتين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–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لا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نملك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الإمكانيات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لتنفيذ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ذلك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0711B1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0711B1">
                        <w:rPr>
                          <w:rFonts w:cs="Arial" w:hint="eastAsia"/>
                          <w:szCs w:val="22"/>
                        </w:rPr>
                        <w:t>الإطلاق</w:t>
                      </w:r>
                      <w:r w:rsidRPr="000711B1">
                        <w:rPr>
                          <w:rFonts w:cs="Arial"/>
                          <w:szCs w:val="22"/>
                        </w:rPr>
                        <w:t>.</w:t>
                      </w:r>
                      <w:r w:rsidRPr="000711B1">
                        <w:rPr>
                          <w:rFonts w:cs="Arial" w:hint="cs"/>
                          <w:szCs w:val="22"/>
                        </w:rPr>
                        <w:t>..</w:t>
                      </w:r>
                      <w:r w:rsidRPr="000711B1">
                        <w:rPr>
                          <w:rFonts w:cs="Arial"/>
                          <w:szCs w:val="22"/>
                        </w:rPr>
                        <w:t>"‏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F979D7" w14:textId="59A0FF90" w:rsidR="001B38D9" w:rsidRDefault="001B38D9">
      <w:pPr>
        <w:spacing w:after="320" w:line="360" w:lineRule="auto"/>
      </w:pPr>
    </w:p>
    <w:p w14:paraId="5FC3F76F" w14:textId="277B8558" w:rsidR="001B38D9" w:rsidRDefault="001B38D9">
      <w:pPr>
        <w:spacing w:line="360" w:lineRule="auto"/>
      </w:pPr>
    </w:p>
    <w:p w14:paraId="7BF83E5A" w14:textId="519100A0" w:rsidR="001B38D9" w:rsidRDefault="001B38D9">
      <w:pPr>
        <w:spacing w:line="360" w:lineRule="auto"/>
      </w:pPr>
    </w:p>
    <w:p w14:paraId="348E3F80" w14:textId="58A03C8B" w:rsidR="001B38D9" w:rsidRDefault="001B38D9">
      <w:pPr>
        <w:ind w:firstLine="720"/>
        <w:rPr>
          <w:b/>
          <w:color w:val="F4B083" w:themeColor="accent2" w:themeTint="99"/>
          <w:sz w:val="32"/>
        </w:rPr>
      </w:pPr>
    </w:p>
    <w:p w14:paraId="7267CE7D" w14:textId="491C67B4" w:rsidR="001B38D9" w:rsidRDefault="001B38D9">
      <w:pPr>
        <w:spacing w:line="360" w:lineRule="auto"/>
      </w:pPr>
    </w:p>
    <w:p w14:paraId="5368CCC4" w14:textId="56489825" w:rsidR="001B38D9" w:rsidRDefault="001B38D9">
      <w:pPr>
        <w:spacing w:line="360" w:lineRule="auto"/>
      </w:pPr>
    </w:p>
    <w:p w14:paraId="4D943A9B" w14:textId="304CCBB6" w:rsidR="001B38D9" w:rsidRDefault="006F241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1E8972" wp14:editId="58F1B754">
                <wp:simplePos x="0" y="0"/>
                <wp:positionH relativeFrom="margin">
                  <wp:posOffset>263873</wp:posOffset>
                </wp:positionH>
                <wp:positionV relativeFrom="paragraph">
                  <wp:posOffset>4078</wp:posOffset>
                </wp:positionV>
                <wp:extent cx="5743575" cy="3433313"/>
                <wp:effectExtent l="0" t="0" r="28575" b="15240"/>
                <wp:wrapNone/>
                <wp:docPr id="83657131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433313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02542" w14:textId="2CEBA086" w:rsidR="001B38D9" w:rsidRPr="001B7A9B" w:rsidRDefault="006F2414">
                            <w:pPr>
                              <w:pStyle w:val="P68B1DB1-Normal20"/>
                              <w:rPr>
                                <w:b w:val="0"/>
                                <w:bCs/>
                                <w:szCs w:val="28"/>
                              </w:rPr>
                            </w:pPr>
                            <w:r w:rsidRPr="001B7A9B">
                              <w:rPr>
                                <w:b w:val="0"/>
                                <w:bCs/>
                                <w:szCs w:val="28"/>
                              </w:rPr>
                              <w:t xml:space="preserve">التحليل </w:t>
                            </w:r>
                          </w:p>
                          <w:p w14:paraId="56C22029" w14:textId="77777777" w:rsidR="00E14B01" w:rsidRPr="001B7A9B" w:rsidRDefault="00E14B01">
                            <w:pPr>
                              <w:pStyle w:val="P68B1DB1-Normal10"/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</w:pP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إن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رفض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عيادة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الطبيب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العام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العمل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على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توفير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خدمات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الترجمة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عبر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الهاتف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أمر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مقلق،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خاصة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وأن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هذه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الخدمة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متاحة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على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مدار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الساعة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طوال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أيام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الأسبوع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وبدون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مقابل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>. ‏</w:t>
                            </w:r>
                          </w:p>
                          <w:p w14:paraId="374E61B5" w14:textId="39694B69" w:rsidR="002059E2" w:rsidRPr="001B7A9B" w:rsidRDefault="002059E2">
                            <w:pPr>
                              <w:pStyle w:val="P68B1DB1-Normal10"/>
                              <w:rPr>
                                <w:i/>
                                <w:iCs/>
                                <w:szCs w:val="22"/>
                                <w:cs/>
                              </w:rPr>
                            </w:pP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المقلق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أيضًا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تطلب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العيادة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المريض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استخدام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أصدقاء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يتحدثون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الإنجليزية،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على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الرغم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الإرشادات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الواردة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في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" ‏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الارشادات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الخاصة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بخدمة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الترجمة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الفورية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في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مجال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لرعاية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الصحية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والاجتماعية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للموظفين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والأطباء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العامين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الصادر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عن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1B7A9B">
                              <w:rPr>
                                <w:i/>
                                <w:iCs/>
                                <w:szCs w:val="22"/>
                                <w:rtl w:val="0"/>
                              </w:rPr>
                              <w:t>BSO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>‏”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،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تشير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إلى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ضرورة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عدم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الاعتماد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على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ذلك</w:t>
                            </w:r>
                            <w:r w:rsidRPr="001B7A9B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: 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"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فالترجمة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هي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مهارة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ومهنة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متخصصة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واستخدام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شخص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غير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مدرب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كمترجم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هو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من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الممارسات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السيئة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="001B7A9B" w:rsidRPr="001B7A9B">
                              <w:rPr>
                                <w:rFonts w:cs="Arial" w:hint="cs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التي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قد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تؤدي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إلى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العديد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من</w:t>
                            </w:r>
                            <w:r w:rsidRPr="001B7A9B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B7A9B">
                              <w:rPr>
                                <w:rFonts w:cs="Arial" w:hint="eastAsia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المخاطر</w:t>
                            </w:r>
                            <w:r w:rsidRPr="001B7A9B"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1B7A9B">
                              <w:rPr>
                                <w:b/>
                                <w:bCs/>
                                <w:i/>
                                <w:iCs/>
                                <w:szCs w:val="22"/>
                                <w:rtl w:val="0"/>
                              </w:rPr>
                              <w:t>."</w:t>
                            </w:r>
                            <w:r w:rsidRPr="001B7A9B">
                              <w:rPr>
                                <w:b/>
                                <w:bCs/>
                                <w:i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29C76591" w14:textId="714A3EE3" w:rsidR="001B38D9" w:rsidRPr="001B7A9B" w:rsidRDefault="004263EE">
                            <w:pPr>
                              <w:pStyle w:val="P68B1DB1-Normal10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إنني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أدرك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أن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هناك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تحديات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وإحباطات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قد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ترتبط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بخدمات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الترجمة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الفورية،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كما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أنني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على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علم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بالضغوط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الكبيرة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التي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يواجهها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موظفو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العيادات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بشكل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مستمر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ومع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ذلك،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لا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ينبغي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أن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يتعرض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المرضى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للإجحاف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لمجرد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أنهم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لا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يجيدون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اللغة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الإنجليزية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من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الضروري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أن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يتمكن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جميع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المرضى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من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الحصول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على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المواعيد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والتواصل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مع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طبيبهم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العام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بالشكل</w:t>
                            </w:r>
                            <w:r w:rsidRPr="004263EE">
                              <w:rPr>
                                <w:rFonts w:cs="Arial"/>
                                <w:i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4263EE">
                              <w:rPr>
                                <w:rFonts w:cs="Arial" w:hint="eastAsia"/>
                                <w:i/>
                                <w:iCs/>
                                <w:szCs w:val="22"/>
                              </w:rPr>
                              <w:t>الصحيح</w:t>
                            </w:r>
                            <w:r w:rsidRPr="004263EE">
                              <w:rPr>
                                <w:rFonts w:hint="eastAsia"/>
                                <w:i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4263EE">
                              <w:rPr>
                                <w:i/>
                                <w:iCs/>
                                <w:szCs w:val="22"/>
                                <w:rtl w:val="0"/>
                              </w:rPr>
                              <w:t>.</w:t>
                            </w:r>
                            <w:r w:rsidRPr="004263EE">
                              <w:rPr>
                                <w:i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261ED4C3" w14:textId="77777777" w:rsidR="001B38D9" w:rsidRPr="001B7A9B" w:rsidRDefault="001B38D9">
                            <w:pPr>
                              <w:rPr>
                                <w:b/>
                                <w:i/>
                                <w:iCs/>
                              </w:rPr>
                            </w:pPr>
                          </w:p>
                          <w:p w14:paraId="7CA8E2FA" w14:textId="77777777" w:rsidR="001B38D9" w:rsidRDefault="001B38D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CCF0AC4" w14:textId="6A5729CD" w:rsidR="001B38D9" w:rsidRDefault="001B3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E8972" id="Rectangle: Rounded Corners 2" o:spid="_x0000_s1062" style="position:absolute;left:0;text-align:left;margin-left:20.8pt;margin-top:.3pt;width:452.25pt;height:270.3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" fillcolor="#f4b183" strokecolor="#fbe4d5 [661]" strokeweight="1pt">
                <v:stroke joinstyle="miter"/>
                <v:textbox>
                  <w:txbxContent>
                    <w:p w14:paraId="0D002542" w14:textId="2CEBA086" w:rsidR="001B38D9" w:rsidRPr="001B7A9B" w:rsidRDefault="006F2414">
                      <w:pPr>
                        <w:pStyle w:val="P68B1DB1-Normal20"/>
                        <w:rPr>
                          <w:b w:val="0"/>
                          <w:bCs/>
                          <w:szCs w:val="28"/>
                        </w:rPr>
                      </w:pPr>
                      <w:r w:rsidRPr="001B7A9B">
                        <w:rPr>
                          <w:b w:val="0"/>
                          <w:bCs/>
                          <w:szCs w:val="28"/>
                        </w:rPr>
                        <w:t xml:space="preserve">التحليل </w:t>
                      </w:r>
                    </w:p>
                    <w:p w14:paraId="56C22029" w14:textId="77777777" w:rsidR="00E14B01" w:rsidRPr="001B7A9B" w:rsidRDefault="00E14B01">
                      <w:pPr>
                        <w:pStyle w:val="P68B1DB1-Normal10"/>
                        <w:rPr>
                          <w:rFonts w:cs="Arial"/>
                          <w:i/>
                          <w:iCs/>
                          <w:szCs w:val="22"/>
                        </w:rPr>
                      </w:pP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إن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رفض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عيادة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الطبيب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العام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العمل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على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توفير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خدمات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الترجمة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عبر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الهاتف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أمر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مقلق،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خاصة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وأن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هذه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الخدمة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متاحة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على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‏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مدار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الساعة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طوال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أيام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الأسبوع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وبدون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مقابل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>. ‏</w:t>
                      </w:r>
                    </w:p>
                    <w:p w14:paraId="374E61B5" w14:textId="39694B69" w:rsidR="002059E2" w:rsidRPr="001B7A9B" w:rsidRDefault="002059E2">
                      <w:pPr>
                        <w:pStyle w:val="P68B1DB1-Normal10"/>
                        <w:rPr>
                          <w:i/>
                          <w:iCs/>
                          <w:szCs w:val="22"/>
                          <w:cs/>
                        </w:rPr>
                      </w:pP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المقلق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أيضًا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تطلب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العيادة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المريض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استخدام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أصدقاء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يتحدثون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الإنجليزية،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على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الرغم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الإرشادات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الواردة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في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" ‏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الارشادات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الخاصة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بخدمة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الترجمة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الفورية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في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مجال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لرعاية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الصحية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والاجتماعية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للموظفين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والأطباء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العامين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الصادر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عن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‏</w:t>
                      </w:r>
                      <w:r w:rsidRPr="001B7A9B">
                        <w:rPr>
                          <w:i/>
                          <w:iCs/>
                          <w:szCs w:val="22"/>
                          <w:rtl w:val="0"/>
                        </w:rPr>
                        <w:t>BSO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>‏”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،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تشير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إلى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ضرورة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عدم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الاعتماد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على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ذلك</w:t>
                      </w:r>
                      <w:r w:rsidRPr="001B7A9B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: 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>"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فالترجمة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هي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مهارة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ومهنة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متخصصة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واستخدام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شخص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غير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مدرب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‏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كمترجم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هو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من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الممارسات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السيئة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="001B7A9B" w:rsidRPr="001B7A9B">
                        <w:rPr>
                          <w:rFonts w:cs="Arial" w:hint="cs"/>
                          <w:b/>
                          <w:bCs/>
                          <w:i/>
                          <w:iCs/>
                          <w:szCs w:val="22"/>
                        </w:rPr>
                        <w:t xml:space="preserve">التي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قد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تؤدي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إلى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العديد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من</w:t>
                      </w:r>
                      <w:r w:rsidRPr="001B7A9B">
                        <w:rPr>
                          <w:rFonts w:cs="Arial"/>
                          <w:b/>
                          <w:bCs/>
                          <w:i/>
                          <w:iCs/>
                          <w:szCs w:val="22"/>
                        </w:rPr>
                        <w:t xml:space="preserve"> </w:t>
                      </w:r>
                      <w:r w:rsidRPr="001B7A9B">
                        <w:rPr>
                          <w:rFonts w:cs="Arial" w:hint="eastAsia"/>
                          <w:b/>
                          <w:bCs/>
                          <w:i/>
                          <w:iCs/>
                          <w:szCs w:val="22"/>
                        </w:rPr>
                        <w:t>المخاطر</w:t>
                      </w:r>
                      <w:r w:rsidRPr="001B7A9B">
                        <w:rPr>
                          <w:rFonts w:hint="eastAsia"/>
                          <w:b/>
                          <w:bCs/>
                          <w:i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1B7A9B">
                        <w:rPr>
                          <w:b/>
                          <w:bCs/>
                          <w:i/>
                          <w:iCs/>
                          <w:szCs w:val="22"/>
                          <w:rtl w:val="0"/>
                        </w:rPr>
                        <w:t>."</w:t>
                      </w:r>
                      <w:r w:rsidRPr="001B7A9B">
                        <w:rPr>
                          <w:b/>
                          <w:bCs/>
                          <w:i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29C76591" w14:textId="714A3EE3" w:rsidR="001B38D9" w:rsidRPr="001B7A9B" w:rsidRDefault="004263EE">
                      <w:pPr>
                        <w:pStyle w:val="P68B1DB1-Normal10"/>
                        <w:rPr>
                          <w:i/>
                          <w:iCs/>
                          <w:szCs w:val="22"/>
                        </w:rPr>
                      </w:pP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إنني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أدرك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أن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هناك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تحديات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وإحباطات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قد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ترتبط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بخدمات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الترجمة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الفورية،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كما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أنني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على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علم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بالضغوط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الكبيرة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التي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‏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يواجهها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موظفو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العيادات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بشكل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مستمر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.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ومع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ذلك،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لا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ينبغي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أن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يتعرض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المرضى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للإجحاف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لمجرد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أنهم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لا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يجيدون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اللغة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‏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الإنجليزية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.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من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الضروري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أن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يتمكن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جميع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المرضى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من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الحصول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على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المواعيد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والتواصل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مع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طبيبهم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العام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بالشكل</w:t>
                      </w:r>
                      <w:r w:rsidRPr="004263EE">
                        <w:rPr>
                          <w:rFonts w:cs="Arial"/>
                          <w:i/>
                          <w:iCs/>
                          <w:szCs w:val="22"/>
                        </w:rPr>
                        <w:t xml:space="preserve"> </w:t>
                      </w:r>
                      <w:r w:rsidRPr="004263EE">
                        <w:rPr>
                          <w:rFonts w:cs="Arial" w:hint="eastAsia"/>
                          <w:i/>
                          <w:iCs/>
                          <w:szCs w:val="22"/>
                        </w:rPr>
                        <w:t>الصحيح</w:t>
                      </w:r>
                      <w:r w:rsidRPr="004263EE">
                        <w:rPr>
                          <w:rFonts w:hint="eastAsia"/>
                          <w:i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4263EE">
                        <w:rPr>
                          <w:i/>
                          <w:iCs/>
                          <w:szCs w:val="22"/>
                          <w:rtl w:val="0"/>
                        </w:rPr>
                        <w:t>.</w:t>
                      </w:r>
                      <w:r w:rsidRPr="004263EE">
                        <w:rPr>
                          <w:i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261ED4C3" w14:textId="77777777" w:rsidR="001B38D9" w:rsidRPr="001B7A9B" w:rsidRDefault="001B38D9">
                      <w:pPr>
                        <w:rPr>
                          <w:b/>
                          <w:i/>
                          <w:iCs/>
                        </w:rPr>
                      </w:pPr>
                    </w:p>
                    <w:p w14:paraId="7CA8E2FA" w14:textId="77777777" w:rsidR="001B38D9" w:rsidRDefault="001B38D9">
                      <w:pPr>
                        <w:rPr>
                          <w:b/>
                          <w:i/>
                        </w:rPr>
                      </w:pPr>
                    </w:p>
                    <w:p w14:paraId="6CCF0AC4" w14:textId="6A5729CD" w:rsidR="001B38D9" w:rsidRDefault="001B38D9"/>
                  </w:txbxContent>
                </v:textbox>
                <w10:wrap anchorx="margin"/>
              </v:roundrect>
            </w:pict>
          </mc:Fallback>
        </mc:AlternateContent>
      </w:r>
    </w:p>
    <w:p w14:paraId="73CEA9A4" w14:textId="106C92EA" w:rsidR="001B38D9" w:rsidRDefault="001B38D9">
      <w:pPr>
        <w:spacing w:line="360" w:lineRule="auto"/>
      </w:pPr>
    </w:p>
    <w:p w14:paraId="221B28DF" w14:textId="1E4DE8B5" w:rsidR="001B38D9" w:rsidRDefault="001B38D9">
      <w:pPr>
        <w:spacing w:line="360" w:lineRule="auto"/>
      </w:pPr>
    </w:p>
    <w:p w14:paraId="024B1743" w14:textId="77777777" w:rsidR="001B38D9" w:rsidRDefault="001B38D9">
      <w:pPr>
        <w:spacing w:line="360" w:lineRule="auto"/>
      </w:pPr>
    </w:p>
    <w:p w14:paraId="39C2EC36" w14:textId="36666A9F" w:rsidR="001B38D9" w:rsidRDefault="001B38D9">
      <w:pPr>
        <w:spacing w:line="360" w:lineRule="auto"/>
      </w:pPr>
    </w:p>
    <w:p w14:paraId="62A7C01B" w14:textId="77777777" w:rsidR="001B38D9" w:rsidRDefault="001B38D9">
      <w:pPr>
        <w:spacing w:line="360" w:lineRule="auto"/>
      </w:pPr>
    </w:p>
    <w:p w14:paraId="04EFB29D" w14:textId="77777777" w:rsidR="001B38D9" w:rsidRDefault="001B38D9">
      <w:pPr>
        <w:spacing w:line="360" w:lineRule="auto"/>
      </w:pPr>
    </w:p>
    <w:p w14:paraId="7B6E53AC" w14:textId="77777777" w:rsidR="001B38D9" w:rsidRDefault="001B38D9">
      <w:pPr>
        <w:spacing w:line="360" w:lineRule="auto"/>
      </w:pPr>
    </w:p>
    <w:p w14:paraId="5CAA06E6" w14:textId="77777777" w:rsidR="00F82AF8" w:rsidRDefault="00F82AF8">
      <w:pPr>
        <w:spacing w:line="360" w:lineRule="auto"/>
      </w:pPr>
    </w:p>
    <w:p w14:paraId="704C4C65" w14:textId="77777777" w:rsidR="00BB54FA" w:rsidRDefault="00BB54FA">
      <w:pPr>
        <w:spacing w:line="360" w:lineRule="auto"/>
        <w:rPr>
          <w:rFonts w:cs="Arial"/>
          <w:szCs w:val="22"/>
        </w:rPr>
      </w:pPr>
    </w:p>
    <w:p w14:paraId="63FBC2DA" w14:textId="618617CF" w:rsidR="001B38D9" w:rsidRDefault="00F82AF8">
      <w:pPr>
        <w:spacing w:line="360" w:lineRule="auto"/>
        <w:rPr>
          <w:szCs w:val="22"/>
        </w:rPr>
      </w:pPr>
      <w:r w:rsidRPr="00F82AF8">
        <w:rPr>
          <w:rFonts w:cs="Arial" w:hint="eastAsia"/>
          <w:szCs w:val="22"/>
        </w:rPr>
        <w:lastRenderedPageBreak/>
        <w:t>قامت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بعض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العيادات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في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أيرلندا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الشمالية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أيضًا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بتطبيق</w:t>
      </w:r>
      <w:r w:rsidRPr="00F82AF8">
        <w:rPr>
          <w:rFonts w:cs="Arial"/>
          <w:szCs w:val="22"/>
        </w:rPr>
        <w:t xml:space="preserve"> </w:t>
      </w:r>
      <w:bookmarkStart w:id="56" w:name="_Hlk194108354"/>
      <w:r w:rsidRPr="00F82AF8">
        <w:rPr>
          <w:rFonts w:cs="Arial" w:hint="eastAsia"/>
          <w:szCs w:val="22"/>
        </w:rPr>
        <w:t>نظام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تحديد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المرضى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ذوي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الأولوية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عبر</w:t>
      </w:r>
      <w:r w:rsidRPr="00F82AF8">
        <w:rPr>
          <w:rFonts w:cs="Arial"/>
          <w:szCs w:val="22"/>
        </w:rPr>
        <w:t xml:space="preserve"> ‏</w:t>
      </w:r>
      <w:r w:rsidRPr="00F82AF8">
        <w:rPr>
          <w:rFonts w:cs="Arial" w:hint="eastAsia"/>
          <w:szCs w:val="22"/>
        </w:rPr>
        <w:t>الهاتف</w:t>
      </w:r>
      <w:bookmarkEnd w:id="56"/>
      <w:r w:rsidR="002B07B6">
        <w:rPr>
          <w:rFonts w:cs="Arial" w:hint="cs"/>
          <w:szCs w:val="22"/>
          <w:lang w:bidi="ar-JO"/>
        </w:rPr>
        <w:t xml:space="preserve"> (ترياج </w:t>
      </w:r>
      <w:r w:rsidR="002B07B6">
        <w:rPr>
          <w:rFonts w:cs="Arial"/>
          <w:szCs w:val="22"/>
          <w:rtl w:val="0"/>
          <w:lang w:bidi="ar-JO"/>
        </w:rPr>
        <w:t>(Triage</w:t>
      </w:r>
      <w:r w:rsidRPr="00F82AF8">
        <w:rPr>
          <w:rFonts w:cs="Arial" w:hint="eastAsia"/>
          <w:szCs w:val="22"/>
        </w:rPr>
        <w:t>،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حيث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يطلب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موظف</w:t>
      </w:r>
      <w:r w:rsidRPr="00F82AF8">
        <w:rPr>
          <w:rFonts w:cs="Arial"/>
          <w:szCs w:val="22"/>
        </w:rPr>
        <w:t xml:space="preserve"> ‏</w:t>
      </w:r>
      <w:r w:rsidRPr="00F82AF8">
        <w:rPr>
          <w:rFonts w:cs="Arial" w:hint="eastAsia"/>
          <w:szCs w:val="22"/>
        </w:rPr>
        <w:t>الاستقبال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من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المريض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معلومات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عن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الأعراض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التي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يعاني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منها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لتحديد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ما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إذا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كانت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هناك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حاجة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إلى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أن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يتصل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به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الطبيب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عام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أو</w:t>
      </w:r>
      <w:r w:rsidRPr="00F82AF8">
        <w:rPr>
          <w:rFonts w:cs="Arial"/>
          <w:szCs w:val="22"/>
        </w:rPr>
        <w:t xml:space="preserve"> ‏</w:t>
      </w:r>
      <w:r w:rsidRPr="00F82AF8">
        <w:rPr>
          <w:rFonts w:cs="Arial" w:hint="eastAsia"/>
          <w:szCs w:val="22"/>
        </w:rPr>
        <w:t>أحد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الأخصائيين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الصحيين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الآخرين</w:t>
      </w:r>
      <w:r w:rsidRPr="00F82AF8">
        <w:rPr>
          <w:rFonts w:cs="Arial"/>
          <w:szCs w:val="22"/>
        </w:rPr>
        <w:t xml:space="preserve">. </w:t>
      </w:r>
      <w:r w:rsidRPr="00F82AF8">
        <w:rPr>
          <w:rFonts w:cs="Arial" w:hint="eastAsia"/>
          <w:szCs w:val="22"/>
        </w:rPr>
        <w:t>وتمثل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دراسة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الحالة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أدناه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أحد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الأمثلة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على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الصعوبات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المحتملة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التي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قد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يواجهها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المرضى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عند</w:t>
      </w:r>
      <w:r w:rsidRPr="00F82AF8">
        <w:rPr>
          <w:rFonts w:cs="Arial"/>
          <w:szCs w:val="22"/>
        </w:rPr>
        <w:t xml:space="preserve"> ‏</w:t>
      </w:r>
      <w:r w:rsidRPr="00F82AF8">
        <w:rPr>
          <w:rFonts w:cs="Arial" w:hint="eastAsia"/>
          <w:szCs w:val="22"/>
        </w:rPr>
        <w:t>محاولة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حجز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موعد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من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خلال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هذا</w:t>
      </w:r>
      <w:r w:rsidRPr="00F82AF8">
        <w:rPr>
          <w:rFonts w:cs="Arial"/>
          <w:szCs w:val="22"/>
        </w:rPr>
        <w:t xml:space="preserve"> </w:t>
      </w:r>
      <w:r w:rsidRPr="00F82AF8">
        <w:rPr>
          <w:rFonts w:cs="Arial" w:hint="eastAsia"/>
          <w:szCs w:val="22"/>
        </w:rPr>
        <w:t>النظام</w:t>
      </w:r>
      <w:r w:rsidRPr="00F82AF8">
        <w:rPr>
          <w:rFonts w:cs="Arial"/>
          <w:szCs w:val="22"/>
        </w:rPr>
        <w:t>‏</w:t>
      </w:r>
      <w:r w:rsidRPr="00F82AF8">
        <w:rPr>
          <w:szCs w:val="22"/>
        </w:rPr>
        <w:t>:</w:t>
      </w:r>
    </w:p>
    <w:p w14:paraId="758FA364" w14:textId="304ACB78" w:rsidR="00F82AF8" w:rsidRPr="00F82AF8" w:rsidRDefault="00F82AF8">
      <w:pPr>
        <w:spacing w:line="360" w:lineRule="auto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6C7902" wp14:editId="2671CB6D">
                <wp:simplePos x="0" y="0"/>
                <wp:positionH relativeFrom="margin">
                  <wp:posOffset>22860</wp:posOffset>
                </wp:positionH>
                <wp:positionV relativeFrom="paragraph">
                  <wp:posOffset>1270</wp:posOffset>
                </wp:positionV>
                <wp:extent cx="6096000" cy="7378700"/>
                <wp:effectExtent l="0" t="0" r="19050" b="12700"/>
                <wp:wrapNone/>
                <wp:docPr id="152906434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78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07660" id="Rectangle: Rounded Corners 1" o:spid="_x0000_s1026" style="position:absolute;margin-left:1.8pt;margin-top:.1pt;width:480pt;height:581pt;z-index:251872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" filled="f" strokecolor="#f60" strokeweight="1pt">
                <v:stroke joinstyle="miter"/>
                <w10:wrap anchorx="margin"/>
              </v:roundrect>
            </w:pict>
          </mc:Fallback>
        </mc:AlternateContent>
      </w:r>
    </w:p>
    <w:p w14:paraId="3736B630" w14:textId="77777777" w:rsidR="001B38D9" w:rsidRDefault="001B38D9">
      <w:pPr>
        <w:tabs>
          <w:tab w:val="left" w:pos="1420"/>
        </w:tabs>
        <w:spacing w:after="120" w:line="360" w:lineRule="auto"/>
        <w:ind w:left="720"/>
        <w:rPr>
          <w:b/>
          <w:color w:val="F4B083" w:themeColor="accent2" w:themeTint="99"/>
          <w:sz w:val="32"/>
        </w:rPr>
      </w:pPr>
    </w:p>
    <w:p w14:paraId="747C4819" w14:textId="529777BB" w:rsidR="001B38D9" w:rsidRPr="00F82AF8" w:rsidRDefault="006F2414">
      <w:pPr>
        <w:pStyle w:val="P68B1DB1-Normal21"/>
        <w:tabs>
          <w:tab w:val="left" w:pos="1420"/>
        </w:tabs>
        <w:spacing w:after="120" w:line="360" w:lineRule="auto"/>
        <w:ind w:left="720"/>
        <w:rPr>
          <w:b w:val="0"/>
          <w:bCs/>
          <w:sz w:val="28"/>
          <w:szCs w:val="28"/>
        </w:rPr>
      </w:pPr>
      <w:r w:rsidRPr="00F82AF8">
        <w:rPr>
          <w:b w:val="0"/>
          <w:bCs/>
          <w:sz w:val="28"/>
          <w:szCs w:val="28"/>
        </w:rPr>
        <w:t xml:space="preserve">دراسة </w:t>
      </w:r>
      <w:r w:rsidR="00F82AF8" w:rsidRPr="00F82AF8">
        <w:rPr>
          <w:rFonts w:hint="cs"/>
          <w:b w:val="0"/>
          <w:bCs/>
          <w:sz w:val="28"/>
          <w:szCs w:val="28"/>
        </w:rPr>
        <w:t>ال</w:t>
      </w:r>
      <w:r w:rsidRPr="00F82AF8">
        <w:rPr>
          <w:b w:val="0"/>
          <w:bCs/>
          <w:sz w:val="28"/>
          <w:szCs w:val="28"/>
        </w:rPr>
        <w:t xml:space="preserve">حالة 2 – شكوى </w:t>
      </w:r>
      <w:r w:rsidR="00F82AF8" w:rsidRPr="00F82AF8">
        <w:rPr>
          <w:rFonts w:hint="cs"/>
          <w:b w:val="0"/>
          <w:bCs/>
          <w:sz w:val="28"/>
          <w:szCs w:val="28"/>
        </w:rPr>
        <w:t>مقدمة إلى الأومبدزمان</w:t>
      </w:r>
    </w:p>
    <w:p w14:paraId="5EE6DA65" w14:textId="6DD030DA" w:rsidR="001B38D9" w:rsidRPr="00B67940" w:rsidRDefault="00F82AF8">
      <w:pPr>
        <w:pStyle w:val="P68B1DB1-Normal19"/>
        <w:tabs>
          <w:tab w:val="left" w:pos="1420"/>
        </w:tabs>
        <w:spacing w:after="320" w:line="360" w:lineRule="auto"/>
        <w:ind w:left="720"/>
        <w:rPr>
          <w:b w:val="0"/>
          <w:bCs/>
          <w:szCs w:val="28"/>
        </w:rPr>
      </w:pPr>
      <w:r w:rsidRPr="00B67940">
        <w:rPr>
          <w:b w:val="0"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1D07" wp14:editId="1ED22C34">
                <wp:simplePos x="0" y="0"/>
                <wp:positionH relativeFrom="column">
                  <wp:posOffset>3147060</wp:posOffset>
                </wp:positionH>
                <wp:positionV relativeFrom="paragraph">
                  <wp:posOffset>189865</wp:posOffset>
                </wp:positionV>
                <wp:extent cx="2736850" cy="12700"/>
                <wp:effectExtent l="0" t="0" r="25400" b="25400"/>
                <wp:wrapNone/>
                <wp:docPr id="208309449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850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67030" id="Straight Connector 10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8pt,14.95pt" to="463.3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" strokecolor="#ed7d31" strokeweight=".5pt">
                <v:stroke joinstyle="miter"/>
              </v:line>
            </w:pict>
          </mc:Fallback>
        </mc:AlternateContent>
      </w:r>
      <w:r w:rsidRPr="00B67940">
        <w:rPr>
          <w:b w:val="0"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AD16C9" wp14:editId="0FE246C6">
                <wp:simplePos x="0" y="0"/>
                <wp:positionH relativeFrom="margin">
                  <wp:align>center</wp:align>
                </wp:positionH>
                <wp:positionV relativeFrom="paragraph">
                  <wp:posOffset>412115</wp:posOffset>
                </wp:positionV>
                <wp:extent cx="5576400" cy="2247900"/>
                <wp:effectExtent l="0" t="0" r="5715" b="0"/>
                <wp:wrapNone/>
                <wp:docPr id="12224075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400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1FB5E" w14:textId="77777777" w:rsidR="00B67940" w:rsidRPr="001C15D7" w:rsidRDefault="00B67940">
                            <w:pPr>
                              <w:pStyle w:val="P68B1DB1-Normal22"/>
                              <w:tabs>
                                <w:tab w:val="left" w:pos="1296"/>
                              </w:tabs>
                              <w:spacing w:line="276" w:lineRule="auto"/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</w:pPr>
                            <w:bookmarkStart w:id="57" w:name="_Hlk191387641"/>
                            <w:r w:rsidRPr="00B67940">
                              <w:rPr>
                                <w:rFonts w:hint="eastAsia"/>
                                <w:b w:val="0"/>
                                <w:i w:val="0"/>
                                <w:rtl w:val="0"/>
                                <w:cs/>
                              </w:rPr>
                              <w:t>‎</w:t>
                            </w:r>
                            <w:r w:rsidRPr="00B67940">
                              <w:rPr>
                                <w:rFonts w:cs="Arial" w:hint="eastAsia"/>
                                <w:b w:val="0"/>
                                <w:i w:val="0"/>
                              </w:rPr>
                              <w:t>‏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قدم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المريض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(‏</w:t>
                            </w:r>
                            <w:r w:rsidRPr="001C15D7">
                              <w:rPr>
                                <w:rFonts w:hint="cs"/>
                                <w:b w:val="0"/>
                                <w:i w:val="0"/>
                                <w:szCs w:val="22"/>
                              </w:rPr>
                              <w:t>أ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>‏)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،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وهو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مترجم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لدى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قطاع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الصحة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الوطني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إتش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إس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‏</w:t>
                            </w:r>
                            <w:r w:rsidRPr="001C15D7">
                              <w:rPr>
                                <w:b w:val="0"/>
                                <w:i w:val="0"/>
                                <w:szCs w:val="22"/>
                                <w:rtl w:val="0"/>
                              </w:rPr>
                              <w:t>NHS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،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شكوى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إلى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الأومبدزمان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بشأن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الصعوبات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التي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‏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واجهها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عند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محاولته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الطلب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بان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يتصل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به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الطبيب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العام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بخصوص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حالته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الصحية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أو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أن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يتم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حجز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موعد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وجاهي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معه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.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حيث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أوضح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‏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أنه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واجه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مشكلات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عندما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طُلب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منه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شرح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الاعراض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التي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يعاني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منها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لموظف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الاستقبال،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مما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أدى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إلى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إحالته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بشكل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متكرر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إلى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‏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إحدى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الممرضات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لإجراء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تقييم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لحالته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عبر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الهاتف،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في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حين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أنه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كان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يشعر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أنه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بحاجة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إلى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تقييم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من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قبل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الطبيب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 w:val="0"/>
                                <w:i w:val="0"/>
                                <w:szCs w:val="22"/>
                              </w:rPr>
                              <w:t>العام</w:t>
                            </w:r>
                            <w:r w:rsidRPr="001C15D7">
                              <w:rPr>
                                <w:rFonts w:cs="Arial"/>
                                <w:b w:val="0"/>
                                <w:i w:val="0"/>
                                <w:szCs w:val="22"/>
                              </w:rPr>
                              <w:t>.‏</w:t>
                            </w:r>
                          </w:p>
                          <w:bookmarkEnd w:id="57"/>
                          <w:p w14:paraId="19289190" w14:textId="66455A44" w:rsidR="001B38D9" w:rsidRPr="001C15D7" w:rsidRDefault="001C15D7">
                            <w:pPr>
                              <w:rPr>
                                <w:bCs/>
                                <w:iCs/>
                                <w:szCs w:val="22"/>
                              </w:rPr>
                            </w:pP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‏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>"[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موظف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>/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ة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الاستقبال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]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أخبرني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بأنه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يجب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عليّ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توضيح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الأعراض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التي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أعاني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منها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بشكل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أفضل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إذا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كنت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أرغب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في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رؤية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الطبيب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العام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.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أنا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مترجم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مؤهل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وأعمل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مع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إن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أتش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إس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1C15D7">
                              <w:rPr>
                                <w:bCs/>
                                <w:iCs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1C15D7">
                              <w:rPr>
                                <w:bCs/>
                                <w:iCs/>
                                <w:szCs w:val="22"/>
                                <w:rtl w:val="0"/>
                              </w:rPr>
                              <w:t xml:space="preserve"> NHS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منذ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13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عامًا،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وإذا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كنتُ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غير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قادر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على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وصف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أعراضِي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بما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بالمستوى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‏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الذي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يريدون،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فلا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أعتقد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أن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أي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شخص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من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الجنسيات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الأجنبية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المقيمة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هنا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سيكون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قادرًا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على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 xml:space="preserve"> </w:t>
                            </w:r>
                            <w:r w:rsidRPr="001C15D7">
                              <w:rPr>
                                <w:rFonts w:cs="Arial" w:hint="eastAsia"/>
                                <w:bCs/>
                                <w:iCs/>
                                <w:szCs w:val="22"/>
                              </w:rPr>
                              <w:t>ذلك</w:t>
                            </w:r>
                            <w:r w:rsidRPr="001C15D7">
                              <w:rPr>
                                <w:rFonts w:cs="Arial"/>
                                <w:bCs/>
                                <w:iCs/>
                                <w:szCs w:val="22"/>
                              </w:rPr>
                              <w:t>."‏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16C9" id="Text Box 9" o:spid="_x0000_s1063" type="#_x0000_t202" style="position:absolute;left:0;text-align:left;margin-left:0;margin-top:32.45pt;width:439.1pt;height:177pt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" fillcolor="window" stroked="f" strokeweight=".5pt">
                <v:textbox>
                  <w:txbxContent>
                    <w:p w14:paraId="73F1FB5E" w14:textId="77777777" w:rsidR="00B67940" w:rsidRPr="001C15D7" w:rsidRDefault="00B67940">
                      <w:pPr>
                        <w:pStyle w:val="P68B1DB1-Normal22"/>
                        <w:tabs>
                          <w:tab w:val="left" w:pos="1296"/>
                        </w:tabs>
                        <w:spacing w:line="276" w:lineRule="auto"/>
                        <w:rPr>
                          <w:rFonts w:cs="Arial"/>
                          <w:b w:val="0"/>
                          <w:i w:val="0"/>
                          <w:szCs w:val="22"/>
                        </w:rPr>
                      </w:pPr>
                      <w:bookmarkStart w:id="58" w:name="_Hlk191387641"/>
                      <w:r w:rsidRPr="00B67940">
                        <w:rPr>
                          <w:rFonts w:hint="eastAsia"/>
                          <w:b w:val="0"/>
                          <w:i w:val="0"/>
                          <w:rtl w:val="0"/>
                          <w:cs/>
                        </w:rPr>
                        <w:t>‎</w:t>
                      </w:r>
                      <w:r w:rsidRPr="00B67940">
                        <w:rPr>
                          <w:rFonts w:cs="Arial" w:hint="eastAsia"/>
                          <w:b w:val="0"/>
                          <w:i w:val="0"/>
                        </w:rPr>
                        <w:t>‏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قدم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المريض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(‏</w:t>
                      </w:r>
                      <w:r w:rsidRPr="001C15D7">
                        <w:rPr>
                          <w:rFonts w:hint="cs"/>
                          <w:b w:val="0"/>
                          <w:i w:val="0"/>
                          <w:szCs w:val="22"/>
                        </w:rPr>
                        <w:t>أ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>‏)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،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وهو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مترجم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لدى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قطاع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الصحة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الوطني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إتش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إس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‏</w:t>
                      </w:r>
                      <w:r w:rsidRPr="001C15D7">
                        <w:rPr>
                          <w:b w:val="0"/>
                          <w:i w:val="0"/>
                          <w:szCs w:val="22"/>
                          <w:rtl w:val="0"/>
                        </w:rPr>
                        <w:t>NHS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،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شكوى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إلى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الأومبدزمان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بشأن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الصعوبات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التي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‏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واجهها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عند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محاولته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الطلب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بان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يتصل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به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الطبيب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العام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بخصوص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حالته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الصحية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أو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أن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يتم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حجز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موعد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وجاهي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معه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.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حيث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أوضح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‏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أنه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واجه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مشكلات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عندما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طُلب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منه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شرح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الاعراض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التي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يعاني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منها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لموظف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الاستقبال،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مما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أدى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إلى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إحالته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بشكل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متكرر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إلى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‏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إحدى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الممرضات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لإجراء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تقييم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لحالته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عبر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الهاتف،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في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حين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أنه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كان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يشعر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أنه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بحاجة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إلى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تقييم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من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قبل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الطبيب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 w:val="0"/>
                          <w:i w:val="0"/>
                          <w:szCs w:val="22"/>
                        </w:rPr>
                        <w:t>العام</w:t>
                      </w:r>
                      <w:r w:rsidRPr="001C15D7">
                        <w:rPr>
                          <w:rFonts w:cs="Arial"/>
                          <w:b w:val="0"/>
                          <w:i w:val="0"/>
                          <w:szCs w:val="22"/>
                        </w:rPr>
                        <w:t>.‏</w:t>
                      </w:r>
                    </w:p>
                    <w:bookmarkEnd w:id="58"/>
                    <w:p w14:paraId="19289190" w14:textId="66455A44" w:rsidR="001B38D9" w:rsidRPr="001C15D7" w:rsidRDefault="001C15D7">
                      <w:pPr>
                        <w:rPr>
                          <w:bCs/>
                          <w:iCs/>
                          <w:szCs w:val="22"/>
                        </w:rPr>
                      </w:pP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‏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>"[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موظف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>/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ة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الاستقبال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]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أخبرني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بأنه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يجب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عليّ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توضيح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الأعراض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التي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أعاني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منها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بشكل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أفضل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إذا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كنت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أرغب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في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رؤية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الطبيب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‏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العام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.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أنا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مترجم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مؤهل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وأعمل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مع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إن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أتش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إس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‏</w:t>
                      </w:r>
                      <w:r w:rsidRPr="001C15D7">
                        <w:rPr>
                          <w:bCs/>
                          <w:iCs/>
                          <w:szCs w:val="22"/>
                          <w:rtl w:val="0"/>
                          <w:cs/>
                        </w:rPr>
                        <w:t>‎</w:t>
                      </w:r>
                      <w:r w:rsidRPr="001C15D7">
                        <w:rPr>
                          <w:bCs/>
                          <w:iCs/>
                          <w:szCs w:val="22"/>
                          <w:rtl w:val="0"/>
                        </w:rPr>
                        <w:t xml:space="preserve"> NHS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منذ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13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عامًا،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وإذا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كنتُ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غير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قادر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على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وصف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أعراضِي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بما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بالمستوى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‏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الذي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يريدون،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فلا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أعتقد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أن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أي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شخص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من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الجنسيات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الأجنبية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المقيمة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هنا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سيكون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قادرًا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على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 xml:space="preserve"> </w:t>
                      </w:r>
                      <w:r w:rsidRPr="001C15D7">
                        <w:rPr>
                          <w:rFonts w:cs="Arial" w:hint="eastAsia"/>
                          <w:bCs/>
                          <w:iCs/>
                          <w:szCs w:val="22"/>
                        </w:rPr>
                        <w:t>ذلك</w:t>
                      </w:r>
                      <w:r w:rsidRPr="001C15D7">
                        <w:rPr>
                          <w:rFonts w:cs="Arial"/>
                          <w:bCs/>
                          <w:iCs/>
                          <w:szCs w:val="22"/>
                        </w:rPr>
                        <w:t>."‏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7940">
        <w:rPr>
          <w:b w:val="0"/>
          <w:bCs/>
          <w:szCs w:val="28"/>
        </w:rPr>
        <w:t xml:space="preserve">المشكلة: </w:t>
      </w:r>
      <w:r w:rsidR="00B67940" w:rsidRPr="00B67940">
        <w:rPr>
          <w:rFonts w:hint="cs"/>
          <w:b w:val="0"/>
          <w:bCs/>
          <w:szCs w:val="28"/>
        </w:rPr>
        <w:t>حجز المواعيد</w:t>
      </w:r>
    </w:p>
    <w:p w14:paraId="59554382" w14:textId="77777777" w:rsidR="001B38D9" w:rsidRDefault="001B38D9">
      <w:pPr>
        <w:tabs>
          <w:tab w:val="left" w:pos="1296"/>
        </w:tabs>
        <w:ind w:left="720"/>
      </w:pPr>
    </w:p>
    <w:p w14:paraId="370BC4DE" w14:textId="77777777" w:rsidR="001B38D9" w:rsidRDefault="001B38D9">
      <w:pPr>
        <w:tabs>
          <w:tab w:val="left" w:pos="1296"/>
        </w:tabs>
        <w:ind w:left="720"/>
      </w:pPr>
    </w:p>
    <w:p w14:paraId="598C4F0A" w14:textId="77777777" w:rsidR="001B38D9" w:rsidRDefault="001B38D9">
      <w:pPr>
        <w:tabs>
          <w:tab w:val="left" w:pos="1296"/>
        </w:tabs>
        <w:ind w:left="720"/>
      </w:pPr>
    </w:p>
    <w:p w14:paraId="025BCB72" w14:textId="2D38F94E" w:rsidR="001B38D9" w:rsidRDefault="001B38D9">
      <w:pPr>
        <w:spacing w:line="360" w:lineRule="auto"/>
        <w:rPr>
          <w:rFonts w:eastAsia="Calibri" w:cs="Times New Roman"/>
        </w:rPr>
      </w:pPr>
    </w:p>
    <w:p w14:paraId="73747C89" w14:textId="54A8E581" w:rsidR="001B38D9" w:rsidRDefault="00F82AF8">
      <w:pPr>
        <w:spacing w:line="360" w:lineRule="auto"/>
        <w:rPr>
          <w:rFonts w:eastAsia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E4895F" wp14:editId="41A40AB3">
                <wp:simplePos x="0" y="0"/>
                <wp:positionH relativeFrom="margin">
                  <wp:posOffset>207010</wp:posOffset>
                </wp:positionH>
                <wp:positionV relativeFrom="paragraph">
                  <wp:posOffset>238125</wp:posOffset>
                </wp:positionV>
                <wp:extent cx="5715000" cy="3581400"/>
                <wp:effectExtent l="0" t="0" r="19050" b="19050"/>
                <wp:wrapNone/>
                <wp:docPr id="167022127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5814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584F3A" w14:textId="01200879" w:rsidR="001B38D9" w:rsidRPr="00F42814" w:rsidRDefault="006F2414">
                            <w:pPr>
                              <w:pStyle w:val="P68B1DB1-Normal20"/>
                              <w:rPr>
                                <w:b w:val="0"/>
                                <w:bCs/>
                                <w:szCs w:val="28"/>
                              </w:rPr>
                            </w:pPr>
                            <w:r w:rsidRPr="00F42814">
                              <w:rPr>
                                <w:b w:val="0"/>
                                <w:bCs/>
                                <w:szCs w:val="28"/>
                              </w:rPr>
                              <w:t xml:space="preserve">التحليل </w:t>
                            </w:r>
                          </w:p>
                          <w:p w14:paraId="1743FF99" w14:textId="77777777" w:rsidR="00EC1C91" w:rsidRPr="00F42814" w:rsidRDefault="00EC1C91">
                            <w:pPr>
                              <w:pStyle w:val="P68B1DB1-Normal10"/>
                              <w:rPr>
                                <w:szCs w:val="22"/>
                                <w:cs/>
                              </w:rPr>
                            </w:pP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تسلط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هذه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الحالة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الضوء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مخاوف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شخص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تتمثل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وظيفته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مساعدة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الأفراد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الذين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لا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يجيدون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اللغة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الإنجليزية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.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وبالتالي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فإنه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المتوقع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أن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تكون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مشاعر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الإحباط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وسوء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الفهم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الناتجة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عن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هذه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الاتصالات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أكثر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أكبر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لدى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الأشخاص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الذين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لا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تُتاح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لهم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فرصة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الاستفادة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خدمات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الترجمة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الفورية</w:t>
                            </w:r>
                            <w:r w:rsidRPr="00F42814">
                              <w:rPr>
                                <w:rFonts w:hint="eastAsia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F42814">
                              <w:rPr>
                                <w:szCs w:val="22"/>
                                <w:rtl w:val="0"/>
                              </w:rPr>
                              <w:t>.</w:t>
                            </w:r>
                            <w:r w:rsidRPr="00F42814">
                              <w:rPr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113593C8" w14:textId="2D0B20E4" w:rsidR="00375383" w:rsidRPr="00F42814" w:rsidRDefault="00375383">
                            <w:pPr>
                              <w:pStyle w:val="P68B1DB1-Normal10"/>
                              <w:rPr>
                                <w:rFonts w:cs="Arial"/>
                                <w:szCs w:val="22"/>
                              </w:rPr>
                            </w:pP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الملاحظ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أن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عيادة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الطبيب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العام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هذه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الحالة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تقدم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معلومات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حول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نظام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تحديد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المرضى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ذوي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الأولوية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عبر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الهاتف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2B07B6">
                              <w:rPr>
                                <w:rFonts w:cs="Arial" w:hint="cs"/>
                                <w:szCs w:val="22"/>
                                <w:lang w:bidi="ar-JO"/>
                              </w:rPr>
                              <w:t xml:space="preserve">(ترياج </w:t>
                            </w:r>
                            <w:r w:rsidR="002B07B6">
                              <w:rPr>
                                <w:rFonts w:cs="Arial"/>
                                <w:szCs w:val="22"/>
                                <w:rtl w:val="0"/>
                                <w:lang w:bidi="ar-JO"/>
                              </w:rPr>
                              <w:t>Triage</w:t>
                            </w:r>
                            <w:r w:rsidR="002B07B6">
                              <w:rPr>
                                <w:rFonts w:cs="Arial" w:hint="cs"/>
                                <w:szCs w:val="22"/>
                                <w:lang w:bidi="ar-JO"/>
                              </w:rPr>
                              <w:t>)</w:t>
                            </w:r>
                            <w:r w:rsidR="002B07B6">
                              <w:rPr>
                                <w:rFonts w:cs="Arial"/>
                                <w:szCs w:val="22"/>
                                <w:rtl w:val="0"/>
                                <w:lang w:bidi="ar-JO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موقعها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الإلكتروني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.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ومع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ذلك،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فإنه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لم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تتم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الإشارة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إلى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الحاجة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إلى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شرح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الأعراض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التي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يعاني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منها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المريض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أو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إلى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توفر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خدمات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الترجمة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الفورية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للمساعدة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في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تسهيل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هذه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العملية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>.‏</w:t>
                            </w:r>
                          </w:p>
                          <w:p w14:paraId="51806CBC" w14:textId="6C381F36" w:rsidR="001B38D9" w:rsidRDefault="007353FC" w:rsidP="00F94F3A">
                            <w:pPr>
                              <w:pStyle w:val="P68B1DB1-Normal10"/>
                            </w:pP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قد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لا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تؤدي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مثل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هذه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القيود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قدرة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المريض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التواصل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بشكل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واضح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وشامل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إلى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الشعور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بالإحباط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الذي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وصفه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‏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المريض</w:t>
                            </w:r>
                            <w:r w:rsidRPr="00F42814">
                              <w:rPr>
                                <w:rFonts w:hint="eastAsia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F42814">
                              <w:rPr>
                                <w:szCs w:val="22"/>
                                <w:rtl w:val="0"/>
                              </w:rPr>
                              <w:t xml:space="preserve"> </w:t>
                            </w:r>
                            <w:r w:rsidRPr="00F42814">
                              <w:rPr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>‏(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أ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) </w:t>
                            </w:r>
                            <w:r w:rsidRPr="00F42814">
                              <w:rPr>
                                <w:rFonts w:cs="Arial" w:hint="eastAsia"/>
                                <w:szCs w:val="22"/>
                              </w:rPr>
                              <w:t>فحسب،</w:t>
                            </w:r>
                            <w:r w:rsidRPr="00F42814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بل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قد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تؤدي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أيضًا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إلى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تفويت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الفرصة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على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موظفي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الاستقبال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لتحديد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التقييم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الصحي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المطلوب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F94F3A" w:rsidRPr="00F94F3A">
                              <w:rPr>
                                <w:rFonts w:cs="Arial" w:hint="eastAsia"/>
                                <w:szCs w:val="22"/>
                              </w:rPr>
                              <w:t>بدقة</w:t>
                            </w:r>
                            <w:r w:rsidR="00F94F3A" w:rsidRPr="00F94F3A">
                              <w:rPr>
                                <w:rFonts w:cs="Arial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4895F" id="_x0000_s1064" style="position:absolute;left:0;text-align:left;margin-left:16.3pt;margin-top:18.75pt;width:450pt;height:282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" fillcolor="#f4b183" strokecolor="#fbe4d5 [661]" strokeweight="1pt">
                <v:stroke joinstyle="miter"/>
                <v:textbox>
                  <w:txbxContent>
                    <w:p w14:paraId="5F584F3A" w14:textId="01200879" w:rsidR="001B38D9" w:rsidRPr="00F42814" w:rsidRDefault="006F2414">
                      <w:pPr>
                        <w:pStyle w:val="P68B1DB1-Normal20"/>
                        <w:rPr>
                          <w:b w:val="0"/>
                          <w:bCs/>
                          <w:szCs w:val="28"/>
                        </w:rPr>
                      </w:pPr>
                      <w:r w:rsidRPr="00F42814">
                        <w:rPr>
                          <w:b w:val="0"/>
                          <w:bCs/>
                          <w:szCs w:val="28"/>
                        </w:rPr>
                        <w:t xml:space="preserve">التحليل </w:t>
                      </w:r>
                    </w:p>
                    <w:p w14:paraId="1743FF99" w14:textId="77777777" w:rsidR="00EC1C91" w:rsidRPr="00F42814" w:rsidRDefault="00EC1C91">
                      <w:pPr>
                        <w:pStyle w:val="P68B1DB1-Normal10"/>
                        <w:rPr>
                          <w:szCs w:val="22"/>
                          <w:cs/>
                        </w:rPr>
                      </w:pPr>
                      <w:r w:rsidRPr="00F42814">
                        <w:rPr>
                          <w:rFonts w:cs="Arial" w:hint="eastAsia"/>
                          <w:szCs w:val="22"/>
                        </w:rPr>
                        <w:t>تسلط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هذه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الحالة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الضوء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مخاوف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شخص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تتمثل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وظيفته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مساعدة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الأفراد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الذين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لا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يجيدون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اللغة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الإنجليزية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.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وبالتالي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فإنه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المتوقع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أن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تكون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مشاعر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الإحباط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وسوء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الفهم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الناتجة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عن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هذه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الاتصالات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أكثر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أكبر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لدى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الأشخاص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الذين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لا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تُتاح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لهم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فرصة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الاستفادة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خدمات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الترجمة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الفورية</w:t>
                      </w:r>
                      <w:r w:rsidRPr="00F42814">
                        <w:rPr>
                          <w:rFonts w:hint="eastAsia"/>
                          <w:szCs w:val="22"/>
                          <w:rtl w:val="0"/>
                          <w:cs/>
                        </w:rPr>
                        <w:t>‎</w:t>
                      </w:r>
                      <w:r w:rsidRPr="00F42814">
                        <w:rPr>
                          <w:szCs w:val="22"/>
                          <w:rtl w:val="0"/>
                        </w:rPr>
                        <w:t>.</w:t>
                      </w:r>
                      <w:r w:rsidRPr="00F42814">
                        <w:rPr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113593C8" w14:textId="2D0B20E4" w:rsidR="00375383" w:rsidRPr="00F42814" w:rsidRDefault="00375383">
                      <w:pPr>
                        <w:pStyle w:val="P68B1DB1-Normal10"/>
                        <w:rPr>
                          <w:rFonts w:cs="Arial"/>
                          <w:szCs w:val="22"/>
                        </w:rPr>
                      </w:pPr>
                      <w:r w:rsidRPr="00F42814">
                        <w:rPr>
                          <w:rFonts w:cs="Arial" w:hint="eastAsia"/>
                          <w:szCs w:val="22"/>
                        </w:rPr>
                        <w:t>من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الملاحظ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أن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عيادة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الطبيب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العام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هذه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الحالة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تقدم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معلومات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حول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نظام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تحديد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المرضى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ذوي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الأولوية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عبر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الهاتف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2B07B6">
                        <w:rPr>
                          <w:rFonts w:cs="Arial" w:hint="cs"/>
                          <w:szCs w:val="22"/>
                          <w:lang w:bidi="ar-JO"/>
                        </w:rPr>
                        <w:t xml:space="preserve">(ترياج </w:t>
                      </w:r>
                      <w:r w:rsidR="002B07B6">
                        <w:rPr>
                          <w:rFonts w:cs="Arial"/>
                          <w:szCs w:val="22"/>
                          <w:rtl w:val="0"/>
                          <w:lang w:bidi="ar-JO"/>
                        </w:rPr>
                        <w:t>Triage</w:t>
                      </w:r>
                      <w:r w:rsidR="002B07B6">
                        <w:rPr>
                          <w:rFonts w:cs="Arial" w:hint="cs"/>
                          <w:szCs w:val="22"/>
                          <w:lang w:bidi="ar-JO"/>
                        </w:rPr>
                        <w:t>)</w:t>
                      </w:r>
                      <w:r w:rsidR="002B07B6">
                        <w:rPr>
                          <w:rFonts w:cs="Arial"/>
                          <w:szCs w:val="22"/>
                          <w:rtl w:val="0"/>
                          <w:lang w:bidi="ar-JO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موقعها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الإلكتروني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.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ومع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ذلك،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فإنه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لم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تتم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الإشارة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إلى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الحاجة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إلى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شرح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الأعراض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التي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يعاني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منها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المريض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أو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إلى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توفر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خدمات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الترجمة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الفورية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للمساعدة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في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تسهيل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هذه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العملية</w:t>
                      </w:r>
                      <w:r w:rsidRPr="00F42814">
                        <w:rPr>
                          <w:rFonts w:cs="Arial"/>
                          <w:szCs w:val="22"/>
                        </w:rPr>
                        <w:t>.‏</w:t>
                      </w:r>
                    </w:p>
                    <w:p w14:paraId="51806CBC" w14:textId="6C381F36" w:rsidR="001B38D9" w:rsidRDefault="007353FC" w:rsidP="00F94F3A">
                      <w:pPr>
                        <w:pStyle w:val="P68B1DB1-Normal10"/>
                      </w:pPr>
                      <w:r w:rsidRPr="00F42814">
                        <w:rPr>
                          <w:rFonts w:cs="Arial" w:hint="eastAsia"/>
                          <w:szCs w:val="22"/>
                        </w:rPr>
                        <w:t>قد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لا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تؤدي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مثل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هذه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القيود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قدرة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المريض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التواصل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بشكل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واضح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وشامل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إلى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الشعور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بالإحباط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الذي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وصفه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‏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المريض</w:t>
                      </w:r>
                      <w:r w:rsidRPr="00F42814">
                        <w:rPr>
                          <w:rFonts w:hint="eastAsia"/>
                          <w:szCs w:val="22"/>
                          <w:rtl w:val="0"/>
                          <w:cs/>
                        </w:rPr>
                        <w:t>‎</w:t>
                      </w:r>
                      <w:r w:rsidRPr="00F42814">
                        <w:rPr>
                          <w:szCs w:val="22"/>
                          <w:rtl w:val="0"/>
                        </w:rPr>
                        <w:t xml:space="preserve"> </w:t>
                      </w:r>
                      <w:r w:rsidRPr="00F42814">
                        <w:rPr>
                          <w:szCs w:val="22"/>
                          <w:rtl w:val="0"/>
                          <w:cs/>
                        </w:rPr>
                        <w:t>‎</w:t>
                      </w:r>
                      <w:r w:rsidRPr="00F42814">
                        <w:rPr>
                          <w:rFonts w:cs="Arial"/>
                          <w:szCs w:val="22"/>
                        </w:rPr>
                        <w:t>‏(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أ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) </w:t>
                      </w:r>
                      <w:r w:rsidRPr="00F42814">
                        <w:rPr>
                          <w:rFonts w:cs="Arial" w:hint="eastAsia"/>
                          <w:szCs w:val="22"/>
                        </w:rPr>
                        <w:t>فحسب،</w:t>
                      </w:r>
                      <w:r w:rsidRPr="00F42814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بل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قد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تؤدي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أيضًا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إلى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تفويت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الفرصة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على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موظفي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الاستقبال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لتحديد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التقييم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الصحي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المطلوب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 xml:space="preserve"> </w:t>
                      </w:r>
                      <w:r w:rsidR="00F94F3A" w:rsidRPr="00F94F3A">
                        <w:rPr>
                          <w:rFonts w:cs="Arial" w:hint="eastAsia"/>
                          <w:szCs w:val="22"/>
                        </w:rPr>
                        <w:t>بدقة</w:t>
                      </w:r>
                      <w:r w:rsidR="00F94F3A" w:rsidRPr="00F94F3A">
                        <w:rPr>
                          <w:rFonts w:cs="Arial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D3B297" w14:textId="41F0F9B8" w:rsidR="001B38D9" w:rsidRDefault="001B38D9">
      <w:pPr>
        <w:spacing w:line="360" w:lineRule="auto"/>
        <w:rPr>
          <w:rFonts w:eastAsia="Calibri" w:cs="Times New Roman"/>
        </w:rPr>
      </w:pPr>
    </w:p>
    <w:p w14:paraId="3D29D078" w14:textId="1EF37C3B" w:rsidR="001B38D9" w:rsidRDefault="001B38D9">
      <w:pPr>
        <w:spacing w:line="360" w:lineRule="auto"/>
        <w:rPr>
          <w:rFonts w:eastAsia="Calibri" w:cs="Times New Roman"/>
        </w:rPr>
      </w:pPr>
    </w:p>
    <w:p w14:paraId="1D6D03D6" w14:textId="1F6C720C" w:rsidR="001B38D9" w:rsidRDefault="001B38D9">
      <w:pPr>
        <w:spacing w:line="360" w:lineRule="auto"/>
        <w:rPr>
          <w:rFonts w:eastAsia="Calibri" w:cs="Times New Roman"/>
        </w:rPr>
      </w:pPr>
    </w:p>
    <w:p w14:paraId="3241DCDD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049A099D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6589CA1A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1AF78439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7DD5863A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12492F68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69DC372D" w14:textId="77777777" w:rsidR="001C15D7" w:rsidRDefault="001C15D7">
      <w:pPr>
        <w:pStyle w:val="P68B1DB1-Normal14"/>
        <w:autoSpaceDE/>
        <w:autoSpaceDN/>
        <w:adjustRightInd/>
        <w:spacing w:after="160" w:line="360" w:lineRule="auto"/>
      </w:pPr>
    </w:p>
    <w:p w14:paraId="2DC72977" w14:textId="34163B33" w:rsidR="001B38D9" w:rsidRPr="00A80B19" w:rsidRDefault="00A1786D">
      <w:pPr>
        <w:pStyle w:val="P68B1DB1-Normal14"/>
        <w:autoSpaceDE/>
        <w:autoSpaceDN/>
        <w:adjustRightInd/>
        <w:spacing w:after="160" w:line="360" w:lineRule="auto"/>
        <w:rPr>
          <w:b w:val="0"/>
          <w:bCs/>
          <w:i/>
          <w:szCs w:val="28"/>
        </w:rPr>
      </w:pPr>
      <w:r w:rsidRPr="00A80B19">
        <w:rPr>
          <w:rFonts w:hint="cs"/>
          <w:b w:val="0"/>
          <w:bCs/>
          <w:szCs w:val="28"/>
        </w:rPr>
        <w:lastRenderedPageBreak/>
        <w:t xml:space="preserve">حجز المواعيد </w:t>
      </w:r>
      <w:r w:rsidRPr="00A80B19">
        <w:rPr>
          <w:b w:val="0"/>
          <w:bCs/>
          <w:szCs w:val="28"/>
        </w:rPr>
        <w:t xml:space="preserve">– </w:t>
      </w:r>
      <w:r w:rsidRPr="00A80B19">
        <w:rPr>
          <w:rFonts w:hint="cs"/>
          <w:b w:val="0"/>
          <w:bCs/>
          <w:szCs w:val="28"/>
        </w:rPr>
        <w:t>النتائج والتوصيات</w:t>
      </w:r>
    </w:p>
    <w:p w14:paraId="0DB24901" w14:textId="77777777" w:rsidR="00A1786D" w:rsidRPr="004677AD" w:rsidRDefault="00A1786D">
      <w:pPr>
        <w:spacing w:line="360" w:lineRule="auto"/>
        <w:rPr>
          <w:rFonts w:cs="Arial"/>
          <w:szCs w:val="22"/>
        </w:rPr>
      </w:pPr>
      <w:r w:rsidRPr="004677AD">
        <w:rPr>
          <w:rFonts w:cs="Arial" w:hint="eastAsia"/>
          <w:szCs w:val="22"/>
        </w:rPr>
        <w:t>من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خلال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العمل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على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الاستفادة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خدمات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الترجمة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الفورية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منذ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البداية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و</w:t>
      </w:r>
      <w:r w:rsidRPr="004677AD">
        <w:rPr>
          <w:rFonts w:cs="Arial"/>
          <w:szCs w:val="22"/>
        </w:rPr>
        <w:t>/</w:t>
      </w:r>
      <w:r w:rsidRPr="004677AD">
        <w:rPr>
          <w:rFonts w:cs="Arial" w:hint="eastAsia"/>
          <w:szCs w:val="22"/>
        </w:rPr>
        <w:t>أو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توفير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وسائل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بديلة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للتواصل،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يمكن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لعيادات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الأطباء</w:t>
      </w:r>
      <w:r w:rsidRPr="004677AD">
        <w:rPr>
          <w:rFonts w:cs="Arial"/>
          <w:szCs w:val="22"/>
        </w:rPr>
        <w:t xml:space="preserve"> ‏</w:t>
      </w:r>
      <w:r w:rsidRPr="004677AD">
        <w:rPr>
          <w:rFonts w:cs="Arial" w:hint="eastAsia"/>
          <w:szCs w:val="22"/>
        </w:rPr>
        <w:t>العامين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إزالة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العقبات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التي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تواجه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المرضى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غير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المتمكنين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اللغة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الإنجليزية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عند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محاولتهم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حجز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المواعيد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والاستفادة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منها</w:t>
      </w:r>
      <w:r w:rsidRPr="004677AD">
        <w:rPr>
          <w:rFonts w:cs="Arial"/>
          <w:szCs w:val="22"/>
        </w:rPr>
        <w:t>.‏</w:t>
      </w:r>
    </w:p>
    <w:p w14:paraId="703AE12E" w14:textId="5F6D31AF" w:rsidR="001B38D9" w:rsidRPr="004677AD" w:rsidRDefault="00634F76">
      <w:pPr>
        <w:spacing w:line="360" w:lineRule="auto"/>
        <w:rPr>
          <w:szCs w:val="22"/>
        </w:rPr>
      </w:pPr>
      <w:r w:rsidRPr="004677AD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9D71CD" wp14:editId="280B9577">
                <wp:simplePos x="0" y="0"/>
                <wp:positionH relativeFrom="margin">
                  <wp:align>left</wp:align>
                </wp:positionH>
                <wp:positionV relativeFrom="paragraph">
                  <wp:posOffset>965810</wp:posOffset>
                </wp:positionV>
                <wp:extent cx="6119495" cy="4096987"/>
                <wp:effectExtent l="0" t="0" r="14605" b="18415"/>
                <wp:wrapNone/>
                <wp:docPr id="1532996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409698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D2665" w14:textId="0386411B" w:rsidR="001B38D9" w:rsidRPr="00321460" w:rsidRDefault="006F2414">
                            <w:pPr>
                              <w:pStyle w:val="P68B1DB1-Normal18"/>
                              <w:spacing w:line="360" w:lineRule="auto"/>
                              <w:rPr>
                                <w:b w:val="0"/>
                                <w:bCs/>
                                <w:szCs w:val="28"/>
                              </w:rPr>
                            </w:pPr>
                            <w:r w:rsidRPr="00321460">
                              <w:rPr>
                                <w:b w:val="0"/>
                                <w:bCs/>
                                <w:szCs w:val="28"/>
                              </w:rPr>
                              <w:t xml:space="preserve">القسم 3: </w:t>
                            </w:r>
                            <w:r w:rsidR="00321460" w:rsidRPr="00321460">
                              <w:rPr>
                                <w:rFonts w:hint="cs"/>
                                <w:b w:val="0"/>
                                <w:bCs/>
                                <w:szCs w:val="28"/>
                              </w:rPr>
                              <w:t>حجز المواعيد</w:t>
                            </w:r>
                            <w:r w:rsidRPr="00321460">
                              <w:rPr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  <w:p w14:paraId="44FF06FF" w14:textId="0C925032" w:rsidR="001B38D9" w:rsidRPr="004677AD" w:rsidRDefault="006F2414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321460">
                              <w:rPr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التوصية 5:</w:t>
                            </w:r>
                            <w:r w:rsidR="00321460">
                              <w:rPr>
                                <w:rFonts w:hint="cs"/>
                                <w:color w:val="FFFFFF" w:themeColor="background1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عيادات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النظر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إمكانية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توفير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وسائل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بديلة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لحجز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المواعيد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أو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طلب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تلقي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مكالمة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من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الطبيب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للمرضى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غير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المتمكنين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من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اللغة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الإنجليزية،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مثل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توفير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نموذج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الكتروني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لطلب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حجز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موعد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أن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يكون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قابلاً</w:t>
                            </w:r>
                            <w:r w:rsidR="004677AD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4677AD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للترجمة</w:t>
                            </w:r>
                            <w:r w:rsidR="004677AD" w:rsidRPr="00A91BCF">
                              <w:rPr>
                                <w:rFonts w:hint="eastAsia"/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4677AD" w:rsidRPr="00A91BCF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.</w:t>
                            </w:r>
                          </w:p>
                          <w:p w14:paraId="06BC4FDD" w14:textId="71BA30E5" w:rsidR="001B38D9" w:rsidRPr="00A91BCF" w:rsidRDefault="006F2414">
                            <w:pPr>
                              <w:spacing w:line="360" w:lineRule="auto"/>
                              <w:rPr>
                                <w:color w:val="FFFFFF" w:themeColor="background1"/>
                                <w:szCs w:val="22"/>
                              </w:rPr>
                            </w:pPr>
                            <w:r w:rsidRPr="00A91BCF">
                              <w:rPr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التوصية 6:</w:t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مديرية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الصحة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التعاون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مع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عيادات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ومنصة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ذا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بج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ورد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(‏</w:t>
                            </w:r>
                            <w:r w:rsidR="00A91BCF" w:rsidRPr="00A91BCF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The Big Word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>‏)‏</w:t>
                            </w:r>
                            <w:r w:rsidR="00A91BCF" w:rsidRPr="00A91BCF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A91BCF" w:rsidRPr="00A91BCF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لمراجعة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القيود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التي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تواجهها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خدمات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الفورية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عبر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الهاتف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.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كما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ينبغي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التركيز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بشكل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خاص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كيفية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تحسين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كفاءة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استخدام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هذه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الخدمات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عمليات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تحديد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المرضى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ذوي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الأولوية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(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ترياج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A91BCF" w:rsidRPr="00A91BCF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Triage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‏)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وطلب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تلقي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المكالمات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من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(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كول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91BCF" w:rsidRPr="00A91BCF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باكس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A91BCF" w:rsidRPr="00A91BCF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Call Backs</w:t>
                            </w:r>
                            <w:r w:rsidR="00A91BCF" w:rsidRPr="00A91BCF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>‏).‏</w:t>
                            </w:r>
                          </w:p>
                          <w:p w14:paraId="015081FE" w14:textId="638E4DAC" w:rsidR="001B38D9" w:rsidRDefault="006F2414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A91BCF">
                              <w:rPr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التوصية 7:</w:t>
                            </w:r>
                            <w:r>
                              <w:rPr>
                                <w:b/>
                                <w:color w:val="ED7D31" w:themeColor="accent2"/>
                                <w:sz w:val="24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عيادات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التأكد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من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أنه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قم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تم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توفير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شرح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وافٍ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لأنظمة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تحديد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المرضى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ذوي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الأولوية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عبر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الهاتف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(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ترياج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A56DBC" w:rsidRPr="00A56DBC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A56DBC" w:rsidRPr="00A56DBC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(Triage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‏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مواقعها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الالكترونية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.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كما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ينبغي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إعلام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المرضى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بإمكانية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توفير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خدمات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الفورية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للمساعدة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تسهيل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الاتصال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والتواصل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خلال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عملية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تحديد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المرضى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ذوي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الأولوية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عبر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56DBC" w:rsidRPr="00A56DBC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الهاتف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>.</w:t>
                            </w:r>
                            <w:r w:rsidR="00A56DBC" w:rsidRPr="00A56DBC">
                              <w:rPr>
                                <w:rFonts w:cs="Arial"/>
                                <w:color w:val="FFFFFF" w:themeColor="background1"/>
                              </w:rPr>
                              <w:t xml:space="preserve"> ‏</w:t>
                            </w:r>
                          </w:p>
                          <w:p w14:paraId="5B06EA52" w14:textId="0FD35BDD" w:rsidR="001B38D9" w:rsidRPr="00A56DBC" w:rsidRDefault="006F2414">
                            <w:pPr>
                              <w:pStyle w:val="P68B1DB1-Normal23"/>
                              <w:spacing w:line="360" w:lineRule="auto"/>
                              <w:rPr>
                                <w:b w:val="0"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A56DBC">
                              <w:rPr>
                                <w:b w:val="0"/>
                                <w:bCs/>
                                <w:szCs w:val="24"/>
                              </w:rPr>
                              <w:t>انظر أيضًا التوصية 8</w:t>
                            </w:r>
                          </w:p>
                          <w:p w14:paraId="335823E8" w14:textId="77777777" w:rsidR="001B38D9" w:rsidRDefault="001B3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D71CD" id="_x0000_s1065" style="position:absolute;left:0;text-align:left;margin-left:0;margin-top:76.05pt;width:481.85pt;height:322.6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" fillcolor="#2f5496 [2408]" strokecolor="white [3201]" strokeweight="1.5pt">
                <v:textbox>
                  <w:txbxContent>
                    <w:p w14:paraId="124D2665" w14:textId="0386411B" w:rsidR="001B38D9" w:rsidRPr="00321460" w:rsidRDefault="006F2414">
                      <w:pPr>
                        <w:pStyle w:val="P68B1DB1-Normal18"/>
                        <w:spacing w:line="360" w:lineRule="auto"/>
                        <w:rPr>
                          <w:b w:val="0"/>
                          <w:bCs/>
                          <w:szCs w:val="28"/>
                        </w:rPr>
                      </w:pPr>
                      <w:r w:rsidRPr="00321460">
                        <w:rPr>
                          <w:b w:val="0"/>
                          <w:bCs/>
                          <w:szCs w:val="28"/>
                        </w:rPr>
                        <w:t xml:space="preserve">القسم 3: </w:t>
                      </w:r>
                      <w:r w:rsidR="00321460" w:rsidRPr="00321460">
                        <w:rPr>
                          <w:rFonts w:hint="cs"/>
                          <w:b w:val="0"/>
                          <w:bCs/>
                          <w:szCs w:val="28"/>
                        </w:rPr>
                        <w:t>حجز المواعيد</w:t>
                      </w:r>
                      <w:r w:rsidRPr="00321460">
                        <w:rPr>
                          <w:b w:val="0"/>
                          <w:bCs/>
                          <w:szCs w:val="28"/>
                        </w:rPr>
                        <w:t xml:space="preserve"> </w:t>
                      </w:r>
                    </w:p>
                    <w:p w14:paraId="44FF06FF" w14:textId="0C925032" w:rsidR="001B38D9" w:rsidRPr="004677AD" w:rsidRDefault="006F2414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  <w:r w:rsidRPr="00321460">
                        <w:rPr>
                          <w:bCs/>
                          <w:color w:val="ED7D31" w:themeColor="accent2"/>
                          <w:sz w:val="24"/>
                          <w:szCs w:val="24"/>
                        </w:rPr>
                        <w:t>التوصية 5:</w:t>
                      </w:r>
                      <w:r w:rsidR="00321460">
                        <w:rPr>
                          <w:rFonts w:hint="cs"/>
                          <w:color w:val="FFFFFF" w:themeColor="background1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عيادات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النظر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إمكانية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توفير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وسائل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بديلة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لحجز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المواعيد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أو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طلب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تلقي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مكالمة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من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الطبيب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للمرضى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غير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المتمكنين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من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اللغة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الإنجليزية،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مثل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توفير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نموذج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الكتروني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لطلب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حجز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موعد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أن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يكون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قابلاً</w:t>
                      </w:r>
                      <w:r w:rsidR="004677AD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4677AD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للترجمة</w:t>
                      </w:r>
                      <w:r w:rsidR="004677AD" w:rsidRPr="00A91BCF">
                        <w:rPr>
                          <w:rFonts w:hint="eastAsia"/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4677AD" w:rsidRPr="00A91BCF">
                        <w:rPr>
                          <w:color w:val="FFFFFF" w:themeColor="background1"/>
                          <w:szCs w:val="22"/>
                          <w:rtl w:val="0"/>
                        </w:rPr>
                        <w:t>.</w:t>
                      </w:r>
                    </w:p>
                    <w:p w14:paraId="06BC4FDD" w14:textId="71BA30E5" w:rsidR="001B38D9" w:rsidRPr="00A91BCF" w:rsidRDefault="006F2414">
                      <w:pPr>
                        <w:spacing w:line="360" w:lineRule="auto"/>
                        <w:rPr>
                          <w:color w:val="FFFFFF" w:themeColor="background1"/>
                          <w:szCs w:val="22"/>
                        </w:rPr>
                      </w:pPr>
                      <w:r w:rsidRPr="00A91BCF">
                        <w:rPr>
                          <w:bCs/>
                          <w:color w:val="ED7D31" w:themeColor="accent2"/>
                          <w:sz w:val="24"/>
                          <w:szCs w:val="24"/>
                        </w:rPr>
                        <w:t>التوصية 6:</w:t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مديرية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الصحة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التعاون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مع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عيادات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ومنصة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ذا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بج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ورد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(‏</w:t>
                      </w:r>
                      <w:r w:rsidR="00A91BCF" w:rsidRPr="00A91BCF">
                        <w:rPr>
                          <w:color w:val="FFFFFF" w:themeColor="background1"/>
                          <w:szCs w:val="22"/>
                          <w:rtl w:val="0"/>
                        </w:rPr>
                        <w:t>The Big Word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>‏)‏</w:t>
                      </w:r>
                      <w:r w:rsidR="00A91BCF" w:rsidRPr="00A91BCF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A91BCF" w:rsidRPr="00A91BCF">
                        <w:rPr>
                          <w:color w:val="FFFFFF" w:themeColor="background1"/>
                          <w:szCs w:val="22"/>
                          <w:rtl w:val="0"/>
                        </w:rPr>
                        <w:t xml:space="preserve"> </w:t>
                      </w:r>
                      <w:r w:rsidR="00A91BCF" w:rsidRPr="00A91BCF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لمراجعة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القيود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التي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تواجهها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خدمات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الفورية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عبر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الهاتف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.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كما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ينبغي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التركيز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بشكل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خاص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كيفية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تحسين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كفاءة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استخدام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هذه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الخدمات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عمليات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تحديد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المرضى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ذوي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الأولوية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(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ترياج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A91BCF" w:rsidRPr="00A91BCF">
                        <w:rPr>
                          <w:color w:val="FFFFFF" w:themeColor="background1"/>
                          <w:szCs w:val="22"/>
                          <w:rtl w:val="0"/>
                        </w:rPr>
                        <w:t>Triage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‏)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وطلب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تلقي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المكالمات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من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(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كول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91BCF" w:rsidRPr="00A91BCF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باكس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A91BCF" w:rsidRPr="00A91BCF">
                        <w:rPr>
                          <w:color w:val="FFFFFF" w:themeColor="background1"/>
                          <w:szCs w:val="22"/>
                          <w:rtl w:val="0"/>
                        </w:rPr>
                        <w:t>Call Backs</w:t>
                      </w:r>
                      <w:r w:rsidR="00A91BCF" w:rsidRPr="00A91BCF">
                        <w:rPr>
                          <w:rFonts w:cs="Arial"/>
                          <w:color w:val="FFFFFF" w:themeColor="background1"/>
                          <w:szCs w:val="22"/>
                        </w:rPr>
                        <w:t>‏).‏</w:t>
                      </w:r>
                    </w:p>
                    <w:p w14:paraId="015081FE" w14:textId="638E4DAC" w:rsidR="001B38D9" w:rsidRDefault="006F2414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  <w:r w:rsidRPr="00A91BCF">
                        <w:rPr>
                          <w:bCs/>
                          <w:color w:val="ED7D31" w:themeColor="accent2"/>
                          <w:sz w:val="24"/>
                          <w:szCs w:val="24"/>
                        </w:rPr>
                        <w:t>التوصية 7:</w:t>
                      </w:r>
                      <w:r>
                        <w:rPr>
                          <w:b/>
                          <w:color w:val="ED7D31" w:themeColor="accent2"/>
                          <w:sz w:val="24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عيادات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التأكد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من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أنه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قم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تم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توفير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شرح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وافٍ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لأنظمة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تحديد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المرضى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ذوي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الأولوية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عبر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الهاتف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(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ترياج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A56DBC" w:rsidRPr="00A56DBC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A56DBC" w:rsidRPr="00A56DBC">
                        <w:rPr>
                          <w:color w:val="FFFFFF" w:themeColor="background1"/>
                          <w:szCs w:val="22"/>
                          <w:rtl w:val="0"/>
                        </w:rPr>
                        <w:t>(Triage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‏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مواقعها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الالكترونية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.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كما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ينبغي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إعلام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المرضى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بإمكانية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توفير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خدمات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الفورية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للمساعدة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تسهيل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الاتصال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والتواصل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خلال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عملية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تحديد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المرضى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ذوي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الأولوية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عبر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56DBC" w:rsidRPr="00A56DBC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الهاتف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  <w:szCs w:val="22"/>
                        </w:rPr>
                        <w:t>.</w:t>
                      </w:r>
                      <w:r w:rsidR="00A56DBC" w:rsidRPr="00A56DBC">
                        <w:rPr>
                          <w:rFonts w:cs="Arial"/>
                          <w:color w:val="FFFFFF" w:themeColor="background1"/>
                        </w:rPr>
                        <w:t xml:space="preserve"> ‏</w:t>
                      </w:r>
                    </w:p>
                    <w:p w14:paraId="5B06EA52" w14:textId="0FD35BDD" w:rsidR="001B38D9" w:rsidRPr="00A56DBC" w:rsidRDefault="006F2414">
                      <w:pPr>
                        <w:pStyle w:val="P68B1DB1-Normal23"/>
                        <w:spacing w:line="360" w:lineRule="auto"/>
                        <w:rPr>
                          <w:b w:val="0"/>
                          <w:bCs/>
                          <w:color w:val="FFFFFF" w:themeColor="background1"/>
                          <w:szCs w:val="24"/>
                        </w:rPr>
                      </w:pPr>
                      <w:r w:rsidRPr="00A56DBC">
                        <w:rPr>
                          <w:b w:val="0"/>
                          <w:bCs/>
                          <w:szCs w:val="24"/>
                        </w:rPr>
                        <w:t>انظر أيضًا التوصية 8</w:t>
                      </w:r>
                    </w:p>
                    <w:p w14:paraId="335823E8" w14:textId="77777777" w:rsidR="001B38D9" w:rsidRDefault="001B38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677AD">
        <w:rPr>
          <w:rFonts w:cs="Arial" w:hint="cs"/>
          <w:szCs w:val="22"/>
        </w:rPr>
        <w:t xml:space="preserve">كما أنه </w:t>
      </w:r>
      <w:r w:rsidRPr="004677AD">
        <w:rPr>
          <w:rFonts w:cs="Arial" w:hint="eastAsia"/>
          <w:szCs w:val="22"/>
        </w:rPr>
        <w:t>من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الجيد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أن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تقوم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عيادات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الأطباء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العامين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في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صحة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المنطقة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الجنوبية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حاليًا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بتجربة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استخدام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جهاز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للترجمة</w:t>
      </w:r>
      <w:r w:rsidR="00A56DBC">
        <w:rPr>
          <w:rStyle w:val="FootnoteReference"/>
          <w:rFonts w:cs="Arial"/>
          <w:szCs w:val="22"/>
        </w:rPr>
        <w:footnoteReference w:id="21"/>
      </w:r>
      <w:r w:rsidRPr="004677AD">
        <w:rPr>
          <w:rFonts w:cs="Arial"/>
          <w:szCs w:val="22"/>
        </w:rPr>
        <w:t xml:space="preserve"> "</w:t>
      </w:r>
      <w:r w:rsidRPr="004677AD">
        <w:rPr>
          <w:rFonts w:cs="Arial" w:hint="eastAsia"/>
          <w:szCs w:val="22"/>
        </w:rPr>
        <w:t>لاستخدامه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في</w:t>
      </w:r>
      <w:r w:rsidRPr="004677AD">
        <w:rPr>
          <w:rFonts w:cs="Arial"/>
          <w:szCs w:val="22"/>
        </w:rPr>
        <w:t xml:space="preserve"> ‏</w:t>
      </w:r>
      <w:r w:rsidRPr="004677AD">
        <w:rPr>
          <w:rFonts w:cs="Arial" w:hint="eastAsia"/>
          <w:szCs w:val="22"/>
        </w:rPr>
        <w:t>الحالات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التي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يحضر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فيها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أحد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الأشخاص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إلى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عيادة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الطبيب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العام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أو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إلى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قسم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الطوارئ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دون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وجود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مترجم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فوري،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أو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عندما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لا</w:t>
      </w:r>
      <w:r w:rsidRPr="004677AD">
        <w:rPr>
          <w:rFonts w:cs="Arial"/>
          <w:szCs w:val="22"/>
        </w:rPr>
        <w:t xml:space="preserve"> ‏</w:t>
      </w:r>
      <w:r w:rsidRPr="004677AD">
        <w:rPr>
          <w:rFonts w:cs="Arial" w:hint="eastAsia"/>
          <w:szCs w:val="22"/>
        </w:rPr>
        <w:t>تتمكن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الخدمات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الصحية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توفير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مترجم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للغة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معينة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في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أحد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المواعيد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الطارئة</w:t>
      </w:r>
      <w:r w:rsidRPr="004677AD">
        <w:rPr>
          <w:rFonts w:cs="Arial"/>
          <w:szCs w:val="22"/>
        </w:rPr>
        <w:t xml:space="preserve">". </w:t>
      </w:r>
      <w:r w:rsidRPr="004677AD">
        <w:rPr>
          <w:rFonts w:cs="Arial" w:hint="eastAsia"/>
          <w:szCs w:val="22"/>
        </w:rPr>
        <w:t>وإذا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تم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استخدام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هذا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الجهاز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في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السياق</w:t>
      </w:r>
      <w:r w:rsidRPr="004677AD">
        <w:rPr>
          <w:rFonts w:cs="Arial"/>
          <w:szCs w:val="22"/>
        </w:rPr>
        <w:t xml:space="preserve"> ‏</w:t>
      </w:r>
      <w:r w:rsidRPr="004677AD">
        <w:rPr>
          <w:rFonts w:cs="Arial" w:hint="eastAsia"/>
          <w:szCs w:val="22"/>
        </w:rPr>
        <w:t>ال</w:t>
      </w:r>
      <w:r w:rsidRPr="004677AD">
        <w:rPr>
          <w:rFonts w:cs="Arial" w:hint="cs"/>
          <w:szCs w:val="22"/>
        </w:rPr>
        <w:t>صحيح</w:t>
      </w:r>
      <w:r w:rsidRPr="004677AD">
        <w:rPr>
          <w:rFonts w:cs="Arial" w:hint="eastAsia"/>
          <w:szCs w:val="22"/>
        </w:rPr>
        <w:t>،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فإنه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يمكن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له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أن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يساعد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في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التقليل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من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تأثير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العوائق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اللغوية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عند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زيارة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عيادة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الطبيب</w:t>
      </w:r>
      <w:r w:rsidRPr="004677AD">
        <w:rPr>
          <w:rFonts w:cs="Arial"/>
          <w:szCs w:val="22"/>
        </w:rPr>
        <w:t xml:space="preserve"> </w:t>
      </w:r>
      <w:r w:rsidRPr="004677AD">
        <w:rPr>
          <w:rFonts w:cs="Arial" w:hint="eastAsia"/>
          <w:szCs w:val="22"/>
        </w:rPr>
        <w:t>العام</w:t>
      </w:r>
      <w:r w:rsidRPr="004677AD">
        <w:rPr>
          <w:rFonts w:hint="eastAsia"/>
          <w:szCs w:val="22"/>
          <w:rtl w:val="0"/>
          <w:cs/>
        </w:rPr>
        <w:t>‎</w:t>
      </w:r>
      <w:r w:rsidRPr="004677AD">
        <w:rPr>
          <w:szCs w:val="22"/>
          <w:rtl w:val="0"/>
        </w:rPr>
        <w:t>.</w:t>
      </w:r>
      <w:r w:rsidRPr="004677AD">
        <w:rPr>
          <w:szCs w:val="22"/>
          <w:rtl w:val="0"/>
          <w:cs/>
        </w:rPr>
        <w:t>‎</w:t>
      </w:r>
    </w:p>
    <w:p w14:paraId="2D8176B5" w14:textId="27C05F2E" w:rsidR="001B38D9" w:rsidRDefault="001B38D9">
      <w:pPr>
        <w:spacing w:line="360" w:lineRule="auto"/>
      </w:pPr>
    </w:p>
    <w:p w14:paraId="60B9DBB3" w14:textId="001F288F" w:rsidR="001B38D9" w:rsidRDefault="001B38D9"/>
    <w:p w14:paraId="6A3CDF80" w14:textId="7AB24634" w:rsidR="001B38D9" w:rsidRDefault="001B38D9"/>
    <w:p w14:paraId="733DF00F" w14:textId="23C5D9BF" w:rsidR="001B38D9" w:rsidRDefault="001B38D9"/>
    <w:p w14:paraId="75FE2C51" w14:textId="16562E32" w:rsidR="001B38D9" w:rsidRDefault="001B38D9"/>
    <w:p w14:paraId="49F5FE4E" w14:textId="2A5F93B3" w:rsidR="001B38D9" w:rsidRDefault="001B38D9"/>
    <w:p w14:paraId="4E702E52" w14:textId="771446C7" w:rsidR="001B38D9" w:rsidRDefault="001B38D9"/>
    <w:p w14:paraId="71377A64" w14:textId="77777777" w:rsidR="001B38D9" w:rsidRDefault="001B38D9"/>
    <w:p w14:paraId="77525765" w14:textId="77777777" w:rsidR="001B38D9" w:rsidRDefault="001B38D9"/>
    <w:p w14:paraId="12EBB49E" w14:textId="4C004ADD" w:rsidR="001B38D9" w:rsidRDefault="001B38D9"/>
    <w:p w14:paraId="4B2F3A29" w14:textId="77777777" w:rsidR="001B38D9" w:rsidRDefault="001B38D9"/>
    <w:p w14:paraId="7195F750" w14:textId="77777777" w:rsidR="001B38D9" w:rsidRDefault="001B38D9">
      <w:pPr>
        <w:rPr>
          <w:rtl w:val="0"/>
        </w:rPr>
      </w:pPr>
      <w:bookmarkStart w:id="59" w:name="_Hlk166750325"/>
    </w:p>
    <w:p w14:paraId="28E342B8" w14:textId="77777777" w:rsidR="00A56DBC" w:rsidRDefault="00A56DBC">
      <w:pPr>
        <w:rPr>
          <w:rtl w:val="0"/>
        </w:rPr>
      </w:pPr>
    </w:p>
    <w:p w14:paraId="3BF31EE4" w14:textId="77777777" w:rsidR="00A56DBC" w:rsidRDefault="00A56DBC"/>
    <w:p w14:paraId="24C6D208" w14:textId="77777777" w:rsidR="00F139E6" w:rsidRDefault="00F139E6"/>
    <w:p w14:paraId="1CEA8404" w14:textId="4DEDADF1" w:rsidR="001B38D9" w:rsidRPr="007738B7" w:rsidRDefault="006F2414">
      <w:pPr>
        <w:pStyle w:val="P68B1DB1-H2Blue24"/>
        <w:spacing w:after="320"/>
        <w:rPr>
          <w:b w:val="0"/>
          <w:bCs/>
          <w:szCs w:val="44"/>
        </w:rPr>
      </w:pPr>
      <w:bookmarkStart w:id="60" w:name="Section4RequestingInterpretation"/>
      <w:bookmarkStart w:id="61" w:name="_Hlk192783699"/>
      <w:bookmarkEnd w:id="60"/>
      <w:r w:rsidRPr="007738B7">
        <w:rPr>
          <w:b w:val="0"/>
          <w:bCs/>
          <w:szCs w:val="44"/>
        </w:rPr>
        <w:lastRenderedPageBreak/>
        <w:t xml:space="preserve">القسم 4: </w:t>
      </w:r>
      <w:r w:rsidR="007738B7" w:rsidRPr="007738B7">
        <w:rPr>
          <w:rFonts w:hint="cs"/>
          <w:b w:val="0"/>
          <w:bCs/>
          <w:szCs w:val="44"/>
        </w:rPr>
        <w:t xml:space="preserve">طلب </w:t>
      </w:r>
      <w:r w:rsidRPr="007738B7">
        <w:rPr>
          <w:b w:val="0"/>
          <w:bCs/>
          <w:szCs w:val="44"/>
        </w:rPr>
        <w:t>خدمات الترجمة الفورية</w:t>
      </w:r>
      <w:r w:rsidR="004A2630" w:rsidRPr="007738B7">
        <w:rPr>
          <w:rFonts w:hint="cs"/>
          <w:b w:val="0"/>
          <w:bCs/>
          <w:szCs w:val="44"/>
        </w:rPr>
        <w:t xml:space="preserve"> وحجزها</w:t>
      </w:r>
    </w:p>
    <w:bookmarkEnd w:id="59"/>
    <w:bookmarkEnd w:id="61"/>
    <w:p w14:paraId="14E0E9D5" w14:textId="0D9348FB" w:rsidR="001D2456" w:rsidRPr="004A2630" w:rsidRDefault="001D2456">
      <w:pPr>
        <w:spacing w:after="0" w:line="360" w:lineRule="auto"/>
        <w:rPr>
          <w:rFonts w:eastAsia="Calibri" w:cs="Times New Roman"/>
          <w:szCs w:val="22"/>
        </w:rPr>
      </w:pPr>
      <w:r w:rsidRPr="004A2630">
        <w:rPr>
          <w:rFonts w:eastAsia="Calibri" w:cs="Times New Roman" w:hint="eastAsia"/>
          <w:szCs w:val="22"/>
        </w:rPr>
        <w:t>تمت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أيضًا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إثارة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بعض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المخاوف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بشأن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افتقار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موظفي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الاستقبال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في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عيادات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الأطباء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العامين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أحيانًا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إلى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ال</w:t>
      </w:r>
      <w:r w:rsidRPr="004A2630">
        <w:rPr>
          <w:rFonts w:eastAsia="Calibri" w:cs="Times New Roman" w:hint="cs"/>
          <w:szCs w:val="22"/>
        </w:rPr>
        <w:t>علم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بخدمات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الترجمة</w:t>
      </w:r>
      <w:r w:rsidRPr="004A2630">
        <w:rPr>
          <w:rFonts w:eastAsia="Calibri" w:cs="Times New Roman"/>
          <w:szCs w:val="22"/>
        </w:rPr>
        <w:t xml:space="preserve"> ‏</w:t>
      </w:r>
      <w:r w:rsidRPr="004A2630">
        <w:rPr>
          <w:rFonts w:eastAsia="Calibri" w:cs="Times New Roman" w:hint="eastAsia"/>
          <w:szCs w:val="22"/>
        </w:rPr>
        <w:t>الفورية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وكيفية</w:t>
      </w:r>
      <w:r w:rsidRPr="004A2630">
        <w:rPr>
          <w:rFonts w:eastAsia="Calibri" w:cs="Times New Roman"/>
          <w:szCs w:val="22"/>
        </w:rPr>
        <w:t xml:space="preserve"> </w:t>
      </w:r>
      <w:r w:rsidRPr="004A2630">
        <w:rPr>
          <w:rFonts w:eastAsia="Calibri" w:cs="Times New Roman" w:hint="eastAsia"/>
          <w:szCs w:val="22"/>
        </w:rPr>
        <w:t>حجزها</w:t>
      </w:r>
      <w:r w:rsidRPr="004A2630">
        <w:rPr>
          <w:rFonts w:eastAsia="Calibri" w:cs="Times New Roman" w:hint="cs"/>
          <w:szCs w:val="22"/>
        </w:rPr>
        <w:t>.</w:t>
      </w:r>
    </w:p>
    <w:p w14:paraId="03DA23AB" w14:textId="7E3D656F" w:rsidR="001B38D9" w:rsidRDefault="004A2630">
      <w:pPr>
        <w:spacing w:after="0" w:line="360" w:lineRule="auto"/>
        <w:rPr>
          <w:rFonts w:eastAsia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240B40" wp14:editId="14695B9F">
                <wp:simplePos x="0" y="0"/>
                <wp:positionH relativeFrom="margin">
                  <wp:align>right</wp:align>
                </wp:positionH>
                <wp:positionV relativeFrom="paragraph">
                  <wp:posOffset>40657</wp:posOffset>
                </wp:positionV>
                <wp:extent cx="2884805" cy="1952625"/>
                <wp:effectExtent l="57150" t="38100" r="48895" b="85725"/>
                <wp:wrapSquare wrapText="bothSides"/>
                <wp:docPr id="1338512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19526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CEC970" w14:textId="77777777" w:rsidR="000D6434" w:rsidRDefault="000D6434" w:rsidP="00085235">
                            <w:pPr>
                              <w:pStyle w:val="P68B1DB1-Normal25"/>
                              <w:spacing w:line="240" w:lineRule="auto"/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</w:pP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‏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>"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لم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يتم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التفكير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سابقًا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في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تدريب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موظفي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عيادات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الأطباء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‏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العامين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على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الأنظمة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الخاصة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بحجز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المترجمين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الفوريين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‏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الوجاهيين،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‏‏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وذلك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لأن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المواعيد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مع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الأطباء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العامين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غالبًا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‏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ما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تكون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قصيرة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وبسيطة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لا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تتجاوز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العشر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دقائق،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ويمكن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‏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إجراؤها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عبر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الهاتف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‏‏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من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خلال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منصة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بيج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وورد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  <w:rtl w:val="0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/>
                                <w:b w:val="0"/>
                                <w:i/>
                                <w:sz w:val="22"/>
                                <w:szCs w:val="22"/>
                                <w:rtl w:val="0"/>
                              </w:rPr>
                              <w:t>Big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  <w:rtl w:val="0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>‏‏</w:t>
                            </w:r>
                            <w:r w:rsidRPr="000D6434">
                              <w:rPr>
                                <w:rFonts w:cs="Arial"/>
                                <w:b w:val="0"/>
                                <w:i/>
                                <w:sz w:val="22"/>
                                <w:szCs w:val="22"/>
                                <w:rtl w:val="0"/>
                              </w:rPr>
                              <w:t>Word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  <w:rtl w:val="0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‏)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التي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تُستخدم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عادة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في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مثل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هذه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</w:rPr>
                              <w:t>المواعيد</w:t>
                            </w:r>
                            <w:r w:rsidRPr="000D6434">
                              <w:rPr>
                                <w:rFonts w:cs="Arial" w:hint="eastAsia"/>
                                <w:b w:val="0"/>
                                <w:iCs/>
                                <w:sz w:val="22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  <w:rtl w:val="0"/>
                              </w:rPr>
                              <w:t>.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Pr="000D6434">
                              <w:rPr>
                                <w:rFonts w:cs="Arial"/>
                                <w:b w:val="0"/>
                                <w:iCs/>
                                <w:sz w:val="22"/>
                                <w:szCs w:val="22"/>
                              </w:rPr>
                              <w:t>‏"‏ ‏</w:t>
                            </w:r>
                          </w:p>
                          <w:p w14:paraId="6DB7B35D" w14:textId="1280A88C" w:rsidR="001B38D9" w:rsidRPr="000D6434" w:rsidRDefault="000D6434" w:rsidP="00085235">
                            <w:pPr>
                              <w:pStyle w:val="P68B1DB1-Normal25"/>
                              <w:spacing w:line="240" w:lineRule="auto"/>
                              <w:rPr>
                                <w:bCs/>
                                <w:szCs w:val="16"/>
                                <w:lang w:bidi="ar-JO"/>
                              </w:rPr>
                            </w:pPr>
                            <w:r w:rsidRPr="000D6434">
                              <w:rPr>
                                <w:rFonts w:cs="Arial" w:hint="cs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6BCE" w:rsidRPr="000D6434">
                              <w:rPr>
                                <w:rFonts w:hint="cs"/>
                                <w:bCs/>
                                <w:szCs w:val="16"/>
                              </w:rPr>
                              <w:t xml:space="preserve">رد ال </w:t>
                            </w:r>
                            <w:r w:rsidR="00E56BCE" w:rsidRPr="000D6434">
                              <w:rPr>
                                <w:bCs/>
                                <w:szCs w:val="16"/>
                                <w:rtl w:val="0"/>
                              </w:rPr>
                              <w:t>BSO</w:t>
                            </w:r>
                            <w:r w:rsidR="00E56BCE" w:rsidRPr="000D6434">
                              <w:rPr>
                                <w:rFonts w:hint="cs"/>
                                <w:bCs/>
                                <w:szCs w:val="16"/>
                                <w:lang w:bidi="ar-JO"/>
                              </w:rPr>
                              <w:t xml:space="preserve"> على الأومبدزمان في 13 كانون الأول 2023</w:t>
                            </w:r>
                          </w:p>
                          <w:p w14:paraId="76DA3103" w14:textId="36F30943" w:rsidR="001B38D9" w:rsidRDefault="001B38D9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  <w:p w14:paraId="2B9742EB" w14:textId="77777777" w:rsidR="001B38D9" w:rsidRDefault="001B38D9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  <w:p w14:paraId="64EEEA8A" w14:textId="77777777" w:rsidR="001B38D9" w:rsidRDefault="001B38D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40B40" id="_x0000_s1066" style="position:absolute;left:0;text-align:left;margin-left:175.95pt;margin-top:3.2pt;width:227.15pt;height:153.7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" fillcolor="#2f5496 [2408]" stroked="f">
                <v:shadow on="t" color="black" opacity="41287f" offset="0,1.5pt"/>
                <v:textbox>
                  <w:txbxContent>
                    <w:p w14:paraId="6CCEC970" w14:textId="77777777" w:rsidR="000D6434" w:rsidRDefault="000D6434" w:rsidP="00085235">
                      <w:pPr>
                        <w:pStyle w:val="P68B1DB1-Normal25"/>
                        <w:spacing w:line="240" w:lineRule="auto"/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</w:pP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‏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>"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لم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يتم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التفكير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سابقًا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في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تدريب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موظفي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عيادات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الأطباء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‏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العامين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على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الأنظمة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الخاصة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بحجز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المترجمين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الفوريين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‏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الوجاهيين،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‏‏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وذلك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لأن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المواعيد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مع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الأطباء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العامين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غالبًا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‏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ما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تكون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قصيرة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وبسيطة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لا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تتجاوز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العشر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دقائق،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ويمكن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‏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إجراؤها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عبر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الهاتف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‏‏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من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خلال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منصة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(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بيج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وورد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  <w:rtl w:val="0"/>
                          <w:cs/>
                        </w:rPr>
                        <w:t>‎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  <w:rtl w:val="0"/>
                        </w:rPr>
                        <w:t xml:space="preserve"> </w:t>
                      </w:r>
                      <w:r w:rsidRPr="000D6434">
                        <w:rPr>
                          <w:rFonts w:cs="Arial"/>
                          <w:b w:val="0"/>
                          <w:i/>
                          <w:sz w:val="22"/>
                          <w:szCs w:val="22"/>
                          <w:rtl w:val="0"/>
                        </w:rPr>
                        <w:t>Big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  <w:rtl w:val="0"/>
                        </w:rPr>
                        <w:t xml:space="preserve"> 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  <w:rtl w:val="0"/>
                          <w:cs/>
                        </w:rPr>
                        <w:t>‎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>‏‏</w:t>
                      </w:r>
                      <w:r w:rsidRPr="000D6434">
                        <w:rPr>
                          <w:rFonts w:cs="Arial"/>
                          <w:b w:val="0"/>
                          <w:i/>
                          <w:sz w:val="22"/>
                          <w:szCs w:val="22"/>
                          <w:rtl w:val="0"/>
                        </w:rPr>
                        <w:t>Word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  <w:rtl w:val="0"/>
                        </w:rPr>
                        <w:t xml:space="preserve"> 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  <w:rtl w:val="0"/>
                          <w:cs/>
                        </w:rPr>
                        <w:t>‎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‏)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التي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تُستخدم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عادة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في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مثل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هذه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</w:rPr>
                        <w:t>المواعيد</w:t>
                      </w:r>
                      <w:r w:rsidRPr="000D6434">
                        <w:rPr>
                          <w:rFonts w:cs="Arial" w:hint="eastAsia"/>
                          <w:b w:val="0"/>
                          <w:iCs/>
                          <w:sz w:val="22"/>
                          <w:szCs w:val="22"/>
                          <w:rtl w:val="0"/>
                          <w:cs/>
                        </w:rPr>
                        <w:t>‎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  <w:rtl w:val="0"/>
                        </w:rPr>
                        <w:t>.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  <w:rtl w:val="0"/>
                          <w:cs/>
                        </w:rPr>
                        <w:t>‎</w:t>
                      </w:r>
                      <w:r w:rsidRPr="000D6434">
                        <w:rPr>
                          <w:rFonts w:cs="Arial"/>
                          <w:b w:val="0"/>
                          <w:iCs/>
                          <w:sz w:val="22"/>
                          <w:szCs w:val="22"/>
                        </w:rPr>
                        <w:t>‏"‏ ‏</w:t>
                      </w:r>
                    </w:p>
                    <w:p w14:paraId="6DB7B35D" w14:textId="1280A88C" w:rsidR="001B38D9" w:rsidRPr="000D6434" w:rsidRDefault="000D6434" w:rsidP="00085235">
                      <w:pPr>
                        <w:pStyle w:val="P68B1DB1-Normal25"/>
                        <w:spacing w:line="240" w:lineRule="auto"/>
                        <w:rPr>
                          <w:bCs/>
                          <w:szCs w:val="16"/>
                          <w:lang w:bidi="ar-JO"/>
                        </w:rPr>
                      </w:pPr>
                      <w:r w:rsidRPr="000D6434">
                        <w:rPr>
                          <w:rFonts w:cs="Arial" w:hint="cs"/>
                          <w:bCs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E56BCE" w:rsidRPr="000D6434">
                        <w:rPr>
                          <w:rFonts w:hint="cs"/>
                          <w:bCs/>
                          <w:szCs w:val="16"/>
                        </w:rPr>
                        <w:t xml:space="preserve">رد ال </w:t>
                      </w:r>
                      <w:r w:rsidR="00E56BCE" w:rsidRPr="000D6434">
                        <w:rPr>
                          <w:bCs/>
                          <w:szCs w:val="16"/>
                          <w:rtl w:val="0"/>
                        </w:rPr>
                        <w:t>BSO</w:t>
                      </w:r>
                      <w:r w:rsidR="00E56BCE" w:rsidRPr="000D6434">
                        <w:rPr>
                          <w:rFonts w:hint="cs"/>
                          <w:bCs/>
                          <w:szCs w:val="16"/>
                          <w:lang w:bidi="ar-JO"/>
                        </w:rPr>
                        <w:t xml:space="preserve"> على الأومبدزمان في 13 كانون الأول 2023</w:t>
                      </w:r>
                    </w:p>
                    <w:p w14:paraId="76DA3103" w14:textId="36F30943" w:rsidR="001B38D9" w:rsidRDefault="001B38D9">
                      <w:pPr>
                        <w:jc w:val="center"/>
                        <w:rPr>
                          <w:i/>
                          <w:color w:val="FFFFFF" w:themeColor="background1"/>
                        </w:rPr>
                      </w:pPr>
                    </w:p>
                    <w:p w14:paraId="2B9742EB" w14:textId="77777777" w:rsidR="001B38D9" w:rsidRDefault="001B38D9">
                      <w:pPr>
                        <w:jc w:val="center"/>
                        <w:rPr>
                          <w:i/>
                          <w:color w:val="FFFFFF" w:themeColor="background1"/>
                        </w:rPr>
                      </w:pPr>
                    </w:p>
                    <w:p w14:paraId="64EEEA8A" w14:textId="77777777" w:rsidR="001B38D9" w:rsidRDefault="001B38D9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D2456" w:rsidRPr="001D2456">
        <w:rPr>
          <w:rFonts w:eastAsia="Calibri" w:cs="Times New Roman"/>
        </w:rPr>
        <w:t xml:space="preserve"> </w:t>
      </w:r>
    </w:p>
    <w:p w14:paraId="15849C21" w14:textId="0A14B0DC" w:rsidR="001B38D9" w:rsidRPr="004A2630" w:rsidRDefault="004A2630">
      <w:pPr>
        <w:spacing w:after="0" w:line="360" w:lineRule="auto"/>
        <w:rPr>
          <w:rFonts w:eastAsia="Calibri" w:cs="Times New Roman"/>
          <w:szCs w:val="22"/>
        </w:rPr>
      </w:pPr>
      <w:r w:rsidRPr="004A2630">
        <w:rPr>
          <w:rFonts w:hint="eastAsia"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وبناء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عليه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فقد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تم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النظر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في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ماهية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التدريب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والمعلومات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المتاحة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في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هذا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المجال</w:t>
      </w:r>
      <w:r w:rsidRPr="004A2630">
        <w:rPr>
          <w:rFonts w:cs="Arial"/>
          <w:noProof/>
          <w:szCs w:val="22"/>
        </w:rPr>
        <w:t xml:space="preserve">. </w:t>
      </w:r>
      <w:r w:rsidRPr="004A2630">
        <w:rPr>
          <w:rFonts w:cs="Arial" w:hint="eastAsia"/>
          <w:noProof/>
          <w:szCs w:val="22"/>
        </w:rPr>
        <w:t>حيث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كشفت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هذه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المراجعة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أنه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وعلى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الرغم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من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توفير</w:t>
      </w:r>
      <w:r w:rsidRPr="004A2630">
        <w:rPr>
          <w:rFonts w:cs="Arial"/>
          <w:noProof/>
          <w:szCs w:val="22"/>
        </w:rPr>
        <w:t xml:space="preserve"> ‏</w:t>
      </w:r>
      <w:r w:rsidRPr="004A2630">
        <w:rPr>
          <w:rFonts w:cs="Arial" w:hint="eastAsia"/>
          <w:noProof/>
          <w:szCs w:val="22"/>
        </w:rPr>
        <w:t>التدريب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لموظفي</w:t>
      </w:r>
      <w:r w:rsidRPr="004A2630">
        <w:rPr>
          <w:rFonts w:hint="eastAsia"/>
          <w:noProof/>
          <w:szCs w:val="22"/>
          <w:rtl w:val="0"/>
          <w:cs/>
        </w:rPr>
        <w:t>‎</w:t>
      </w:r>
      <w:r w:rsidRPr="004A2630">
        <w:rPr>
          <w:noProof/>
          <w:szCs w:val="22"/>
          <w:rtl w:val="0"/>
        </w:rPr>
        <w:t xml:space="preserve"> </w:t>
      </w:r>
      <w:r w:rsidRPr="004A2630">
        <w:rPr>
          <w:noProof/>
          <w:szCs w:val="22"/>
          <w:rtl w:val="0"/>
          <w:cs/>
        </w:rPr>
        <w:t>‎</w:t>
      </w:r>
      <w:r w:rsidRPr="004A2630">
        <w:rPr>
          <w:rFonts w:cs="Arial" w:hint="eastAsia"/>
          <w:noProof/>
          <w:szCs w:val="22"/>
        </w:rPr>
        <w:t>مديرية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الصحة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على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الأنظمة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الخاصة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بكيفية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القيام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بحجز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المترجمين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الفوريين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الوجاهيين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عبر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</w:t>
      </w:r>
      <w:r w:rsidRPr="004A2630">
        <w:rPr>
          <w:rFonts w:cs="Arial"/>
          <w:noProof/>
          <w:szCs w:val="22"/>
        </w:rPr>
        <w:t xml:space="preserve"> ‏</w:t>
      </w:r>
      <w:r w:rsidRPr="004A2630">
        <w:rPr>
          <w:noProof/>
          <w:szCs w:val="22"/>
          <w:rtl w:val="0"/>
        </w:rPr>
        <w:t>BSO</w:t>
      </w:r>
      <w:r w:rsidRPr="004A2630">
        <w:rPr>
          <w:rFonts w:cs="Arial" w:hint="eastAsia"/>
          <w:noProof/>
          <w:szCs w:val="22"/>
        </w:rPr>
        <w:t>،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إلا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أنه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لم</w:t>
      </w:r>
      <w:r w:rsidRPr="004A2630">
        <w:rPr>
          <w:rFonts w:cs="Arial"/>
          <w:noProof/>
          <w:szCs w:val="22"/>
        </w:rPr>
        <w:t xml:space="preserve"> ‏</w:t>
      </w:r>
      <w:r w:rsidRPr="004A2630">
        <w:rPr>
          <w:rFonts w:cs="Arial" w:hint="eastAsia"/>
          <w:noProof/>
          <w:szCs w:val="22"/>
        </w:rPr>
        <w:t>يتم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توفير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هذا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التدريب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لموظفي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عيادات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الأطباء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العامين،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حيث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يُنظر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إلى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عملية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حجز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المواعيد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لديهم</w:t>
      </w:r>
      <w:r w:rsidRPr="004A2630">
        <w:rPr>
          <w:rFonts w:cs="Arial"/>
          <w:noProof/>
          <w:szCs w:val="22"/>
        </w:rPr>
        <w:t xml:space="preserve"> </w:t>
      </w:r>
      <w:bookmarkStart w:id="62" w:name="_Hlk194151637"/>
      <w:r w:rsidRPr="004A2630">
        <w:rPr>
          <w:rFonts w:cs="Arial" w:hint="eastAsia"/>
          <w:noProof/>
          <w:szCs w:val="22"/>
        </w:rPr>
        <w:t>على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أنها</w:t>
      </w:r>
      <w:r w:rsidRPr="004A2630">
        <w:rPr>
          <w:rFonts w:cs="Arial"/>
          <w:noProof/>
          <w:szCs w:val="22"/>
        </w:rPr>
        <w:t xml:space="preserve"> "</w:t>
      </w:r>
      <w:r w:rsidRPr="004A2630">
        <w:rPr>
          <w:rFonts w:cs="Arial" w:hint="eastAsia"/>
          <w:noProof/>
          <w:szCs w:val="22"/>
        </w:rPr>
        <w:t>إجراء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مباشر</w:t>
      </w:r>
      <w:r w:rsidR="00BC7BB9">
        <w:rPr>
          <w:rFonts w:cs="Arial" w:hint="cs"/>
          <w:noProof/>
          <w:szCs w:val="22"/>
        </w:rPr>
        <w:t>اً</w:t>
      </w:r>
      <w:r w:rsidRPr="004A2630">
        <w:rPr>
          <w:rFonts w:cs="Arial"/>
          <w:noProof/>
          <w:szCs w:val="22"/>
        </w:rPr>
        <w:t xml:space="preserve"> </w:t>
      </w:r>
      <w:r w:rsidRPr="004A2630">
        <w:rPr>
          <w:rFonts w:cs="Arial" w:hint="eastAsia"/>
          <w:noProof/>
          <w:szCs w:val="22"/>
        </w:rPr>
        <w:t>وبسيط</w:t>
      </w:r>
      <w:r w:rsidR="00BC7BB9">
        <w:rPr>
          <w:rFonts w:cs="Arial" w:hint="cs"/>
          <w:noProof/>
          <w:szCs w:val="22"/>
        </w:rPr>
        <w:t>اً</w:t>
      </w:r>
      <w:r w:rsidRPr="004A2630">
        <w:rPr>
          <w:rFonts w:cs="Arial"/>
          <w:noProof/>
          <w:szCs w:val="22"/>
        </w:rPr>
        <w:t>"</w:t>
      </w:r>
      <w:bookmarkEnd w:id="62"/>
      <w:r w:rsidRPr="004A2630">
        <w:rPr>
          <w:rFonts w:cs="Arial"/>
          <w:noProof/>
          <w:szCs w:val="22"/>
        </w:rPr>
        <w:t>:</w:t>
      </w:r>
      <w:r w:rsidRPr="004A2630">
        <w:rPr>
          <w:rFonts w:eastAsia="Calibri" w:cs="Times New Roman"/>
          <w:szCs w:val="22"/>
        </w:rPr>
        <w:t xml:space="preserve">  </w:t>
      </w:r>
    </w:p>
    <w:p w14:paraId="4132FE2D" w14:textId="77777777" w:rsidR="001B38D9" w:rsidRDefault="001B38D9">
      <w:pPr>
        <w:spacing w:after="0" w:line="360" w:lineRule="auto"/>
        <w:jc w:val="both"/>
        <w:rPr>
          <w:rFonts w:eastAsia="Calibri" w:cs="Times New Roman"/>
        </w:rPr>
      </w:pPr>
    </w:p>
    <w:p w14:paraId="2F9A5CA0" w14:textId="77777777" w:rsidR="00DF3871" w:rsidRDefault="00DF3871">
      <w:pPr>
        <w:spacing w:line="360" w:lineRule="auto"/>
        <w:rPr>
          <w:rFonts w:eastAsia="Calibri" w:cs="Times New Roman"/>
        </w:rPr>
      </w:pPr>
    </w:p>
    <w:p w14:paraId="0B74508E" w14:textId="6BC0EF64" w:rsidR="001B38D9" w:rsidRDefault="00641A1D">
      <w:pPr>
        <w:spacing w:line="360" w:lineRule="auto"/>
        <w:rPr>
          <w:rFonts w:eastAsia="Calibri" w:cs="Times New Roman"/>
          <w:szCs w:val="22"/>
          <w:cs/>
        </w:rPr>
      </w:pPr>
      <w:r>
        <w:rPr>
          <w:rFonts w:eastAsia="Aptos" w:cs="Arial"/>
          <w:noProof/>
          <w:spacing w:val="-1"/>
          <w:szCs w:val="24"/>
          <w:lang w:val="ar-SA" w:eastAsia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3ACB29B" wp14:editId="69DEF28A">
                <wp:simplePos x="0" y="0"/>
                <wp:positionH relativeFrom="column">
                  <wp:posOffset>18745</wp:posOffset>
                </wp:positionH>
                <wp:positionV relativeFrom="paragraph">
                  <wp:posOffset>3859074</wp:posOffset>
                </wp:positionV>
                <wp:extent cx="5793334" cy="313766"/>
                <wp:effectExtent l="0" t="0" r="17145" b="10160"/>
                <wp:wrapNone/>
                <wp:docPr id="743908992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334" cy="31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D04E1" w14:textId="6FDB4BE0" w:rsidR="00641A1D" w:rsidRPr="00CF7188" w:rsidRDefault="00641A1D" w:rsidP="00CF71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CF718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  <w:t xml:space="preserve">تكلفة الترجمة المقدمة من قبل مديرية الصحة </w:t>
                            </w:r>
                            <w:r w:rsidR="00CF7188" w:rsidRPr="00CF718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  <w:t>ومنصة البج ورد ممولة من الدائرة الرئيسية للصحة والرعاية الاجتماعية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B29B" id="Text Box 77" o:spid="_x0000_s1067" type="#_x0000_t202" style="position:absolute;left:0;text-align:left;margin-left:1.5pt;margin-top:303.85pt;width:456.15pt;height:24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" fillcolor="white [3201]" strokeweight=".5pt">
                <v:textbox>
                  <w:txbxContent>
                    <w:p w14:paraId="2CFD04E1" w14:textId="6FDB4BE0" w:rsidR="00641A1D" w:rsidRPr="00CF7188" w:rsidRDefault="00641A1D" w:rsidP="00CF718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CF7188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  <w:t xml:space="preserve">تكلفة الترجمة المقدمة من قبل مديرية الصحة </w:t>
                      </w:r>
                      <w:r w:rsidR="00CF7188" w:rsidRPr="00CF7188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  <w:t>ومنصة البج ورد ممولة من الدائرة الرئيسية للصحة والرعاية الاجتماعية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ptos" w:cs="Arial"/>
          <w:noProof/>
          <w:spacing w:val="-1"/>
          <w:szCs w:val="24"/>
          <w:lang w:val="ar-SA"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CFEF49" wp14:editId="2A3A872D">
                <wp:simplePos x="0" y="0"/>
                <wp:positionH relativeFrom="column">
                  <wp:posOffset>3449574</wp:posOffset>
                </wp:positionH>
                <wp:positionV relativeFrom="paragraph">
                  <wp:posOffset>845209</wp:posOffset>
                </wp:positionV>
                <wp:extent cx="2048256" cy="262789"/>
                <wp:effectExtent l="0" t="0" r="28575" b="23495"/>
                <wp:wrapNone/>
                <wp:docPr id="1402133180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6" cy="262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56FDD88" w14:textId="1568A7D7" w:rsidR="00641A1D" w:rsidRPr="00641A1D" w:rsidRDefault="00641A1D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41A1D">
                              <w:rPr>
                                <w:rFonts w:hint="cs"/>
                                <w:b/>
                                <w:bCs/>
                                <w:lang w:bidi="ar-JO"/>
                              </w:rPr>
                              <w:t>الترجمة الحضورية (الحضورية)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EF49" id="Text Box 76" o:spid="_x0000_s1068" type="#_x0000_t202" style="position:absolute;left:0;text-align:left;margin-left:271.6pt;margin-top:66.55pt;width:161.3pt;height:20.7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" fillcolor="white [3201]" strokecolor="#7030a0" strokeweight=".5pt">
                <v:textbox>
                  <w:txbxContent>
                    <w:p w14:paraId="356FDD88" w14:textId="1568A7D7" w:rsidR="00641A1D" w:rsidRPr="00641A1D" w:rsidRDefault="00641A1D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41A1D">
                        <w:rPr>
                          <w:rFonts w:hint="cs"/>
                          <w:b/>
                          <w:bCs/>
                          <w:lang w:bidi="ar-JO"/>
                        </w:rPr>
                        <w:t>الترجمة الحضورية (الحضورية)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ptos" w:cs="Arial"/>
          <w:noProof/>
          <w:spacing w:val="-1"/>
          <w:szCs w:val="24"/>
          <w:lang w:val="ar-SA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B0AC9F" wp14:editId="40F0B203">
                <wp:simplePos x="0" y="0"/>
                <wp:positionH relativeFrom="column">
                  <wp:posOffset>26060</wp:posOffset>
                </wp:positionH>
                <wp:positionV relativeFrom="paragraph">
                  <wp:posOffset>1071982</wp:posOffset>
                </wp:positionV>
                <wp:extent cx="3108325" cy="2779623"/>
                <wp:effectExtent l="0" t="0" r="0" b="1905"/>
                <wp:wrapNone/>
                <wp:docPr id="396117382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2779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622F2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5FD348B7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6612BB79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109FB5AD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35157CC2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3C92FD77" w14:textId="5B523159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noProof/>
                                <w:lang w:val="ar-JO" w:bidi="ar-JO"/>
                              </w:rPr>
                              <w:drawing>
                                <wp:inline distT="0" distB="0" distL="0" distR="0" wp14:anchorId="7B3BFBF8" wp14:editId="6A9E6CCD">
                                  <wp:extent cx="2999105" cy="2150669"/>
                                  <wp:effectExtent l="0" t="0" r="0" b="2540"/>
                                  <wp:docPr id="526677521" name="Picture 69" descr="A page of a paper with wri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6677521" name="Picture 69" descr="A page of a paper with writi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358" cy="2164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87F9CD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5B136F84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16AB1FD4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773E2A49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573843D3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59A8A7AC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39EA2F09" w14:textId="77777777" w:rsidR="00F77F2E" w:rsidRDefault="00F77F2E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AC9F" id="Text Box 67" o:spid="_x0000_s1069" type="#_x0000_t202" style="position:absolute;left:0;text-align:left;margin-left:2.05pt;margin-top:84.4pt;width:244.75pt;height:218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" fillcolor="white [3201]" stroked="f" strokeweight=".5pt">
                <v:textbox>
                  <w:txbxContent>
                    <w:p w14:paraId="6C4622F2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5FD348B7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6612BB79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109FB5AD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35157CC2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3C92FD77" w14:textId="5B523159" w:rsidR="00F77F2E" w:rsidRDefault="00F77F2E">
                      <w:pPr>
                        <w:rPr>
                          <w:lang w:bidi="ar-JO"/>
                        </w:rPr>
                      </w:pPr>
                      <w:r>
                        <w:rPr>
                          <w:noProof/>
                          <w:lang w:val="ar-JO" w:bidi="ar-JO"/>
                        </w:rPr>
                        <w:drawing>
                          <wp:inline distT="0" distB="0" distL="0" distR="0" wp14:anchorId="7B3BFBF8" wp14:editId="6A9E6CCD">
                            <wp:extent cx="2999105" cy="2150669"/>
                            <wp:effectExtent l="0" t="0" r="0" b="2540"/>
                            <wp:docPr id="526677521" name="Picture 69" descr="A page of a paper with wri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6677521" name="Picture 69" descr="A page of a paper with writi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358" cy="2164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87F9CD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5B136F84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16AB1FD4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773E2A49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573843D3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59A8A7AC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  <w:p w14:paraId="39EA2F09" w14:textId="77777777" w:rsidR="00F77F2E" w:rsidRDefault="00F77F2E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Aptos" w:cs="Arial"/>
          <w:noProof/>
          <w:spacing w:val="-1"/>
          <w:szCs w:val="24"/>
          <w:lang w:val="ar-SA"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A8C3FAB" wp14:editId="50D20393">
                <wp:simplePos x="0" y="0"/>
                <wp:positionH relativeFrom="column">
                  <wp:posOffset>3142336</wp:posOffset>
                </wp:positionH>
                <wp:positionV relativeFrom="paragraph">
                  <wp:posOffset>3398215</wp:posOffset>
                </wp:positionV>
                <wp:extent cx="2779776" cy="453949"/>
                <wp:effectExtent l="0" t="0" r="1905" b="3810"/>
                <wp:wrapNone/>
                <wp:docPr id="1514335011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776" cy="45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CB040" w14:textId="416950A0" w:rsidR="00641A1D" w:rsidRDefault="00641A1D"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ب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اختيارك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لهذه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الخدمة،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فإنك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تقر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بأنك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قد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قرأت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وفهمت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الإرشادات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المذكورة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أعلاه</w:t>
                            </w:r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ووافقت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عليها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اضغط هنا للمزيد من المعلومات عن الترجمة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الحضورية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3FAB" id="Text Box 75" o:spid="_x0000_s1070" type="#_x0000_t202" style="position:absolute;left:0;text-align:left;margin-left:247.45pt;margin-top:267.6pt;width:218.9pt;height:35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" fillcolor="white [3201]" stroked="f" strokeweight=".5pt">
                <v:textbox>
                  <w:txbxContent>
                    <w:p w14:paraId="0A7CB040" w14:textId="416950A0" w:rsidR="00641A1D" w:rsidRDefault="00641A1D"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ب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اختيارك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لهذه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الخدمة،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فإنك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تقر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بأنك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قد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قرأت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وفهمت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الإرشادات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المذكورة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أعلاه</w:t>
                      </w:r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ووافقت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عليها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 اضغط هنا للمزيد من المعلومات عن الترجمة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الحضورية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ptos" w:cs="Arial"/>
          <w:noProof/>
          <w:spacing w:val="-1"/>
          <w:szCs w:val="24"/>
          <w:lang w:val="ar-SA"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1987659" wp14:editId="0C2A665F">
                <wp:simplePos x="0" y="0"/>
                <wp:positionH relativeFrom="column">
                  <wp:posOffset>3149651</wp:posOffset>
                </wp:positionH>
                <wp:positionV relativeFrom="paragraph">
                  <wp:posOffset>1079297</wp:posOffset>
                </wp:positionV>
                <wp:extent cx="2750109" cy="2318918"/>
                <wp:effectExtent l="0" t="0" r="0" b="5715"/>
                <wp:wrapNone/>
                <wp:docPr id="1666168705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109" cy="231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4A54A" w14:textId="77777777" w:rsidR="00641A1D" w:rsidRDefault="00641A1D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4CDF2C04" w14:textId="77777777" w:rsidR="00641A1D" w:rsidRDefault="00641A1D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6406E7BF" w14:textId="77777777" w:rsidR="00641A1D" w:rsidRDefault="00641A1D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1F0F7458" w14:textId="77777777" w:rsidR="00641A1D" w:rsidRDefault="00641A1D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255ED6AC" w14:textId="77777777" w:rsidR="00641A1D" w:rsidRDefault="00641A1D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34D1DBD0" w14:textId="5048F9B5" w:rsidR="00641A1D" w:rsidRDefault="00641A1D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lang w:val="ar-JO" w:bidi="ar-JO"/>
                              </w:rPr>
                              <w:drawing>
                                <wp:inline distT="0" distB="0" distL="0" distR="0" wp14:anchorId="1AA08347" wp14:editId="642EE298">
                                  <wp:extent cx="2662733" cy="2204720"/>
                                  <wp:effectExtent l="0" t="0" r="4445" b="5080"/>
                                  <wp:docPr id="875680652" name="Picture 74" descr="A close-up of a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5680652" name="Picture 74" descr="A close-up of a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184" cy="2221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7659" id="Text Box 72" o:spid="_x0000_s1071" type="#_x0000_t202" style="position:absolute;left:0;text-align:left;margin-left:248pt;margin-top:85pt;width:216.55pt;height:182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" fillcolor="white [3201]" stroked="f" strokeweight=".5pt">
                <v:textbox>
                  <w:txbxContent>
                    <w:p w14:paraId="07F4A54A" w14:textId="77777777" w:rsidR="00641A1D" w:rsidRDefault="00641A1D">
                      <w:pPr>
                        <w:rPr>
                          <w:lang w:bidi="ar-JO"/>
                        </w:rPr>
                      </w:pPr>
                    </w:p>
                    <w:p w14:paraId="4CDF2C04" w14:textId="77777777" w:rsidR="00641A1D" w:rsidRDefault="00641A1D">
                      <w:pPr>
                        <w:rPr>
                          <w:lang w:bidi="ar-JO"/>
                        </w:rPr>
                      </w:pPr>
                    </w:p>
                    <w:p w14:paraId="6406E7BF" w14:textId="77777777" w:rsidR="00641A1D" w:rsidRDefault="00641A1D">
                      <w:pPr>
                        <w:rPr>
                          <w:lang w:bidi="ar-JO"/>
                        </w:rPr>
                      </w:pPr>
                    </w:p>
                    <w:p w14:paraId="1F0F7458" w14:textId="77777777" w:rsidR="00641A1D" w:rsidRDefault="00641A1D">
                      <w:pPr>
                        <w:rPr>
                          <w:lang w:bidi="ar-JO"/>
                        </w:rPr>
                      </w:pPr>
                    </w:p>
                    <w:p w14:paraId="255ED6AC" w14:textId="77777777" w:rsidR="00641A1D" w:rsidRDefault="00641A1D">
                      <w:pPr>
                        <w:rPr>
                          <w:lang w:bidi="ar-JO"/>
                        </w:rPr>
                      </w:pPr>
                    </w:p>
                    <w:p w14:paraId="34D1DBD0" w14:textId="5048F9B5" w:rsidR="00641A1D" w:rsidRDefault="00641A1D">
                      <w:pPr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noProof/>
                          <w:lang w:val="ar-JO" w:bidi="ar-JO"/>
                        </w:rPr>
                        <w:drawing>
                          <wp:inline distT="0" distB="0" distL="0" distR="0" wp14:anchorId="1AA08347" wp14:editId="642EE298">
                            <wp:extent cx="2662733" cy="2204720"/>
                            <wp:effectExtent l="0" t="0" r="4445" b="5080"/>
                            <wp:docPr id="875680652" name="Picture 74" descr="A close-up of a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5680652" name="Picture 74" descr="A close-up of a text&#10;&#10;AI-generated content may be incorrect.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184" cy="2221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E02">
        <w:rPr>
          <w:rFonts w:eastAsia="Aptos" w:cs="Arial"/>
          <w:noProof/>
          <w:spacing w:val="-1"/>
          <w:szCs w:val="24"/>
          <w:lang w:val="ar-SA"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BE707A4" wp14:editId="115C5CA4">
                <wp:simplePos x="0" y="0"/>
                <wp:positionH relativeFrom="column">
                  <wp:posOffset>33376</wp:posOffset>
                </wp:positionH>
                <wp:positionV relativeFrom="paragraph">
                  <wp:posOffset>3303118</wp:posOffset>
                </wp:positionV>
                <wp:extent cx="3101009" cy="504748"/>
                <wp:effectExtent l="0" t="0" r="4445" b="0"/>
                <wp:wrapNone/>
                <wp:docPr id="1988825775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9" cy="504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B3AE0" w14:textId="4A123859" w:rsidR="00673E02" w:rsidRPr="00673E02" w:rsidRDefault="00673E02">
                            <w:pP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63" w:name="_Hlk194278416"/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ب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اختيارك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لهذه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الخدمة،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فإنك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تقر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بأنك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قد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قرأت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وفهمت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الإرشادات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المذكورة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أعلاه</w:t>
                            </w:r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ووافقت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عليها</w:t>
                            </w:r>
                            <w:r w:rsidRPr="00673E0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اضغط هنا للمزيد من المعلومات عن الترجمة </w:t>
                            </w:r>
                            <w:bookmarkEnd w:id="63"/>
                            <w:r w:rsidRPr="00673E0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الفورية عبر الهاتف</w:t>
                            </w:r>
                          </w:p>
                          <w:p w14:paraId="59100030" w14:textId="77777777" w:rsidR="00673E02" w:rsidRPr="00673E02" w:rsidRDefault="00673E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07A4" id="Text Box 71" o:spid="_x0000_s1072" type="#_x0000_t202" style="position:absolute;left:0;text-align:left;margin-left:2.65pt;margin-top:260.1pt;width:244.15pt;height:39.7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" fillcolor="white [3201]" stroked="f" strokeweight=".5pt">
                <v:textbox>
                  <w:txbxContent>
                    <w:p w14:paraId="17CB3AE0" w14:textId="4A123859" w:rsidR="00673E02" w:rsidRPr="00673E02" w:rsidRDefault="00673E02">
                      <w:pPr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bookmarkStart w:id="64" w:name="_Hlk194278416"/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ب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اختيارك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لهذه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الخدمة،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فإنك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تقر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بأنك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قد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قرأت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وفهمت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الإرشادات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المذكورة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أعلاه</w:t>
                      </w:r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ووافقت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عليها</w:t>
                      </w:r>
                      <w:r w:rsidRPr="00673E02">
                        <w:rPr>
                          <w:rFonts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 اضغط هنا للمزيد من المعلومات عن الترجمة </w:t>
                      </w:r>
                      <w:bookmarkEnd w:id="64"/>
                      <w:r w:rsidRPr="00673E02">
                        <w:rPr>
                          <w:rFonts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الفورية عبر الهاتف</w:t>
                      </w:r>
                    </w:p>
                    <w:p w14:paraId="59100030" w14:textId="77777777" w:rsidR="00673E02" w:rsidRPr="00673E02" w:rsidRDefault="00673E0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F2E">
        <w:rPr>
          <w:rFonts w:eastAsia="Aptos" w:cs="Arial"/>
          <w:noProof/>
          <w:spacing w:val="-1"/>
          <w:szCs w:val="24"/>
          <w:lang w:val="ar-SA"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E27B8A" wp14:editId="4D23D84A">
                <wp:simplePos x="0" y="0"/>
                <wp:positionH relativeFrom="column">
                  <wp:posOffset>808787</wp:posOffset>
                </wp:positionH>
                <wp:positionV relativeFrom="paragraph">
                  <wp:posOffset>830580</wp:posOffset>
                </wp:positionV>
                <wp:extent cx="1499616" cy="263347"/>
                <wp:effectExtent l="0" t="0" r="24765" b="22860"/>
                <wp:wrapNone/>
                <wp:docPr id="1600413131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616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01A39DC" w14:textId="29CECAC8" w:rsidR="00F77F2E" w:rsidRPr="00673E02" w:rsidRDefault="00F77F2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673E0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الترجمة عبر الهاتف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7B8A" id="Text Box 70" o:spid="_x0000_s1073" type="#_x0000_t202" style="position:absolute;left:0;text-align:left;margin-left:63.7pt;margin-top:65.4pt;width:118.1pt;height:20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" fillcolor="white [3201]" strokecolor="#00b050" strokeweight=".5pt">
                <v:textbox>
                  <w:txbxContent>
                    <w:p w14:paraId="101A39DC" w14:textId="29CECAC8" w:rsidR="00F77F2E" w:rsidRPr="00673E02" w:rsidRDefault="00F77F2E">
                      <w:pPr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673E02"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ar-JO"/>
                        </w:rPr>
                        <w:t>الترجمة عبر الهاتف</w:t>
                      </w:r>
                    </w:p>
                  </w:txbxContent>
                </v:textbox>
              </v:shape>
            </w:pict>
          </mc:Fallback>
        </mc:AlternateContent>
      </w:r>
      <w:r w:rsidR="00DF3871" w:rsidRPr="00DF3871">
        <w:rPr>
          <w:rFonts w:eastAsia="Aptos" w:cs="Arial"/>
          <w:noProof/>
          <w:spacing w:val="-1"/>
          <w:szCs w:val="24"/>
          <w:lang w:eastAsia="en-US"/>
        </w:rPr>
        <w:drawing>
          <wp:anchor distT="0" distB="0" distL="114300" distR="114300" simplePos="0" relativeHeight="251874304" behindDoc="1" locked="0" layoutInCell="1" allowOverlap="1" wp14:anchorId="48B0D854" wp14:editId="7AC4EE4E">
            <wp:simplePos x="0" y="0"/>
            <wp:positionH relativeFrom="margin">
              <wp:align>left</wp:align>
            </wp:positionH>
            <wp:positionV relativeFrom="paragraph">
              <wp:posOffset>830951</wp:posOffset>
            </wp:positionV>
            <wp:extent cx="5902960" cy="3123565"/>
            <wp:effectExtent l="0" t="0" r="2540" b="635"/>
            <wp:wrapTopAndBottom/>
            <wp:docPr id="1436438291" name="Picture 1" descr="A screenshot of a phone and face interpret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38291" name="Picture 1" descr="A screenshot of a phone and face interpreting  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" t="2725" r="1414" b="1301"/>
                    <a:stretch/>
                  </pic:blipFill>
                  <pic:spPr bwMode="auto">
                    <a:xfrm>
                      <a:off x="0" y="0"/>
                      <a:ext cx="5902960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871" w:rsidRPr="00DF3871">
        <w:rPr>
          <w:rFonts w:eastAsia="Calibri" w:cs="Times New Roman" w:hint="eastAsia"/>
          <w:szCs w:val="22"/>
        </w:rPr>
        <w:t>يمكن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الاستدلال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على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هذا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الافتراض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أيضًا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من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خلال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دليل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المستخدم</w:t>
      </w:r>
      <w:r w:rsidR="00DF3871" w:rsidRPr="00DF3871">
        <w:rPr>
          <w:rFonts w:eastAsia="Calibri" w:cs="Times New Roman" w:hint="eastAsia"/>
          <w:szCs w:val="22"/>
          <w:rtl w:val="0"/>
          <w:cs/>
        </w:rPr>
        <w:t>‎</w:t>
      </w:r>
      <w:r w:rsidR="00DF3871" w:rsidRPr="00DF3871">
        <w:rPr>
          <w:rFonts w:eastAsia="Calibri" w:cs="Times New Roman"/>
          <w:szCs w:val="22"/>
          <w:rtl w:val="0"/>
        </w:rPr>
        <w:t xml:space="preserve"> </w:t>
      </w:r>
      <w:r w:rsidR="00DF3871" w:rsidRPr="00DF3871">
        <w:rPr>
          <w:rFonts w:eastAsia="Calibri" w:cs="Times New Roman"/>
          <w:szCs w:val="22"/>
          <w:rtl w:val="0"/>
          <w:cs/>
        </w:rPr>
        <w:t>‎</w:t>
      </w:r>
      <w:r w:rsidR="00DF3871" w:rsidRPr="00DF3871">
        <w:rPr>
          <w:rFonts w:eastAsia="Calibri" w:cs="Times New Roman" w:hint="eastAsia"/>
          <w:szCs w:val="22"/>
        </w:rPr>
        <w:t>التابع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لمديرية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الصحة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والرعاية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الاجتماعية</w:t>
      </w:r>
      <w:r w:rsidR="00DF3871" w:rsidRPr="00DF3871">
        <w:rPr>
          <w:rFonts w:eastAsia="Calibri" w:cs="Times New Roman"/>
          <w:szCs w:val="22"/>
        </w:rPr>
        <w:t xml:space="preserve"> (</w:t>
      </w:r>
      <w:r w:rsidR="00DF3871" w:rsidRPr="00DF3871">
        <w:rPr>
          <w:rFonts w:eastAsia="Calibri" w:cs="Times New Roman" w:hint="eastAsia"/>
          <w:szCs w:val="22"/>
        </w:rPr>
        <w:t>أتش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إس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سي</w:t>
      </w:r>
      <w:r w:rsidR="00DF3871" w:rsidRPr="00DF3871">
        <w:rPr>
          <w:rFonts w:eastAsia="Calibri" w:cs="Times New Roman"/>
          <w:szCs w:val="22"/>
        </w:rPr>
        <w:t xml:space="preserve"> ‏</w:t>
      </w:r>
      <w:r w:rsidR="007266AD">
        <w:rPr>
          <w:rFonts w:eastAsia="Calibri" w:cs="Times New Roman"/>
          <w:szCs w:val="22"/>
          <w:rtl w:val="0"/>
        </w:rPr>
        <w:t>HSC</w:t>
      </w:r>
      <w:r w:rsidR="007266AD">
        <w:rPr>
          <w:rFonts w:eastAsia="Calibri" w:cs="Times New Roman" w:hint="cs"/>
          <w:szCs w:val="22"/>
        </w:rPr>
        <w:t>)</w:t>
      </w:r>
      <w:r w:rsidR="00DF3871" w:rsidRPr="00DF3871">
        <w:rPr>
          <w:rFonts w:eastAsia="Calibri" w:cs="Times New Roman"/>
          <w:szCs w:val="22"/>
          <w:rtl w:val="0"/>
        </w:rPr>
        <w:t xml:space="preserve"> </w:t>
      </w:r>
      <w:r w:rsidR="00DF3871" w:rsidRPr="00DF3871">
        <w:rPr>
          <w:rFonts w:eastAsia="Calibri" w:cs="Times New Roman"/>
          <w:szCs w:val="22"/>
          <w:rtl w:val="0"/>
          <w:cs/>
        </w:rPr>
        <w:t>‎</w:t>
      </w:r>
      <w:r w:rsidR="00DF3871" w:rsidRPr="00DF3871">
        <w:rPr>
          <w:rFonts w:eastAsia="Calibri" w:cs="Times New Roman"/>
          <w:szCs w:val="22"/>
        </w:rPr>
        <w:t>‏</w:t>
      </w:r>
      <w:r w:rsidR="00DF3871" w:rsidRPr="00DF3871">
        <w:rPr>
          <w:rFonts w:eastAsia="Calibri" w:cs="Times New Roman" w:hint="eastAsia"/>
          <w:szCs w:val="22"/>
        </w:rPr>
        <w:t>حول</w:t>
      </w:r>
      <w:r w:rsidR="00DF3871" w:rsidRPr="00DF3871">
        <w:rPr>
          <w:rFonts w:eastAsia="Calibri" w:cs="Times New Roman"/>
          <w:szCs w:val="22"/>
        </w:rPr>
        <w:t xml:space="preserve"> "</w:t>
      </w:r>
      <w:r w:rsidR="00DF3871" w:rsidRPr="00DF3871">
        <w:rPr>
          <w:rFonts w:eastAsia="Calibri" w:cs="Times New Roman" w:hint="eastAsia"/>
          <w:szCs w:val="22"/>
        </w:rPr>
        <w:t>كيفية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القيام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بحجز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موعد</w:t>
      </w:r>
      <w:r w:rsidR="00DF3871" w:rsidRPr="00DF3871">
        <w:rPr>
          <w:rFonts w:eastAsia="Calibri" w:cs="Times New Roman"/>
          <w:szCs w:val="22"/>
        </w:rPr>
        <w:t xml:space="preserve">" </w:t>
      </w:r>
      <w:r w:rsidR="00DF3871" w:rsidRPr="00DF3871">
        <w:rPr>
          <w:rFonts w:eastAsia="Calibri" w:cs="Times New Roman" w:hint="eastAsia"/>
          <w:szCs w:val="22"/>
        </w:rPr>
        <w:t>والذي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ينص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على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أنه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يجب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استخدام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الترجمة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عبر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الهاتف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في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مواعيد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الرعاية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الطبية</w:t>
      </w:r>
      <w:r w:rsidR="00DF3871" w:rsidRPr="00DF3871">
        <w:rPr>
          <w:rFonts w:eastAsia="Calibri" w:cs="Times New Roman"/>
          <w:szCs w:val="22"/>
        </w:rPr>
        <w:t xml:space="preserve"> ‏</w:t>
      </w:r>
      <w:r w:rsidR="00DF3871" w:rsidRPr="00DF3871">
        <w:rPr>
          <w:rFonts w:eastAsia="Calibri" w:cs="Times New Roman" w:hint="eastAsia"/>
          <w:szCs w:val="22"/>
        </w:rPr>
        <w:t>الأولية</w:t>
      </w:r>
      <w:r w:rsidR="00DF3871" w:rsidRPr="00DF3871">
        <w:rPr>
          <w:rFonts w:eastAsia="Calibri" w:cs="Times New Roman"/>
          <w:szCs w:val="22"/>
        </w:rPr>
        <w:t xml:space="preserve"> (</w:t>
      </w:r>
      <w:r w:rsidR="00DF3871" w:rsidRPr="00DF3871">
        <w:rPr>
          <w:rFonts w:eastAsia="Calibri" w:cs="Times New Roman" w:hint="eastAsia"/>
          <w:szCs w:val="22"/>
        </w:rPr>
        <w:t>عيادات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الأطباء</w:t>
      </w:r>
      <w:r w:rsidR="00DF3871" w:rsidRPr="00DF3871">
        <w:rPr>
          <w:rFonts w:eastAsia="Calibri" w:cs="Times New Roman"/>
          <w:szCs w:val="22"/>
        </w:rPr>
        <w:t xml:space="preserve"> </w:t>
      </w:r>
      <w:r w:rsidR="00DF3871" w:rsidRPr="00DF3871">
        <w:rPr>
          <w:rFonts w:eastAsia="Calibri" w:cs="Times New Roman" w:hint="eastAsia"/>
          <w:szCs w:val="22"/>
        </w:rPr>
        <w:t>العامين</w:t>
      </w:r>
      <w:r w:rsidR="00DF3871" w:rsidRPr="00DF3871">
        <w:rPr>
          <w:rFonts w:eastAsia="Calibri" w:cs="Times New Roman"/>
          <w:szCs w:val="22"/>
        </w:rPr>
        <w:t>)‏</w:t>
      </w:r>
      <w:r w:rsidR="00DF3871" w:rsidRPr="00DF3871">
        <w:rPr>
          <w:rFonts w:eastAsia="Calibri" w:cs="Times New Roman"/>
          <w:szCs w:val="22"/>
          <w:rtl w:val="0"/>
          <w:cs/>
        </w:rPr>
        <w:t>‎</w:t>
      </w:r>
      <w:r w:rsidR="00DF3871" w:rsidRPr="00DF3871">
        <w:rPr>
          <w:rFonts w:eastAsia="Calibri" w:cs="Times New Roman"/>
          <w:szCs w:val="22"/>
          <w:rtl w:val="0"/>
        </w:rPr>
        <w:t>:</w:t>
      </w:r>
      <w:r w:rsidR="00DF3871" w:rsidRPr="00DF3871">
        <w:rPr>
          <w:rFonts w:eastAsia="Calibri" w:cs="Times New Roman"/>
          <w:szCs w:val="22"/>
          <w:rtl w:val="0"/>
          <w:cs/>
        </w:rPr>
        <w:t>‎</w:t>
      </w:r>
    </w:p>
    <w:p w14:paraId="1A3DFE42" w14:textId="63648F55" w:rsidR="00DF3871" w:rsidRPr="00DF3871" w:rsidRDefault="00DF3871">
      <w:pPr>
        <w:spacing w:line="360" w:lineRule="auto"/>
        <w:rPr>
          <w:szCs w:val="22"/>
          <w:highlight w:val="yellow"/>
        </w:rPr>
      </w:pPr>
      <w:r w:rsidRPr="00DF3871">
        <w:rPr>
          <w:rFonts w:eastAsia="Aptos" w:cs="Arial"/>
          <w:noProof/>
          <w:spacing w:val="-1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5AEB4CBB" wp14:editId="1F92806D">
                <wp:simplePos x="0" y="0"/>
                <wp:positionH relativeFrom="margin">
                  <wp:posOffset>199654</wp:posOffset>
                </wp:positionH>
                <wp:positionV relativeFrom="paragraph">
                  <wp:posOffset>3153055</wp:posOffset>
                </wp:positionV>
                <wp:extent cx="4806315" cy="269875"/>
                <wp:effectExtent l="0" t="0" r="0" b="0"/>
                <wp:wrapSquare wrapText="bothSides"/>
                <wp:docPr id="1943785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CFC0" w14:textId="1ED3AEFA" w:rsidR="00DF3871" w:rsidRDefault="00DF3871" w:rsidP="00DF3871">
                            <w:pPr>
                              <w:pStyle w:val="P68B1DB1-Normal26"/>
                            </w:pPr>
                            <w:r w:rsidRPr="00BC7BB9">
                              <w:rPr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الشكل 4: </w:t>
                            </w:r>
                            <w:r w:rsidR="00BC7BB9" w:rsidRPr="00BC7BB9">
                              <w:rPr>
                                <w:rFonts w:hint="cs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صورة</w:t>
                            </w:r>
                            <w:r w:rsidRPr="00BC7BB9">
                              <w:rPr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hint="cs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لل</w:t>
                            </w:r>
                            <w:r w:rsidRPr="00BC7BB9">
                              <w:rPr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شاشة مأخوذة من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دليل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المستخدم</w:t>
                            </w:r>
                            <w:r w:rsidR="00BC7BB9" w:rsidRPr="00BC7BB9">
                              <w:rPr>
                                <w:rFonts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  <w:rtl w:val="0"/>
                                <w:cs/>
                              </w:rPr>
                              <w:t>‎</w:t>
                            </w:r>
                            <w:r w:rsidR="00BC7BB9" w:rsidRPr="00BC7BB9">
                              <w:rPr>
                                <w:b w:val="0"/>
                                <w:bCs/>
                                <w:i w:val="0"/>
                                <w:iCs/>
                                <w:szCs w:val="14"/>
                                <w:rtl w:val="0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b w:val="0"/>
                                <w:bCs/>
                                <w:i w:val="0"/>
                                <w:iCs/>
                                <w:szCs w:val="14"/>
                                <w:rtl w:val="0"/>
                                <w:cs/>
                              </w:rPr>
                              <w:t>‎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التابع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لمديرية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الصحة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والرعاية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الاجتماعية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(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أتش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إس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 w:hint="eastAsia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سي</w:t>
                            </w:r>
                            <w:r w:rsidR="00BC7BB9" w:rsidRPr="00BC7BB9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Fonts w:cs="Arial"/>
                                <w:szCs w:val="14"/>
                              </w:rPr>
                              <w:t>‏</w:t>
                            </w:r>
                            <w:r w:rsidR="00BC7BB9" w:rsidRPr="00BC7BB9">
                              <w:rPr>
                                <w:szCs w:val="14"/>
                                <w:rtl w:val="0"/>
                              </w:rPr>
                              <w:t>HSC</w:t>
                            </w:r>
                            <w:r w:rsidR="00BC7BB9" w:rsidRPr="00BC7BB9">
                              <w:rPr>
                                <w:rFonts w:cs="Arial" w:hint="cs"/>
                                <w:b w:val="0"/>
                                <w:bCs/>
                                <w:i w:val="0"/>
                                <w:iCs/>
                                <w:szCs w:val="14"/>
                              </w:rPr>
                              <w:t>‏)‏</w:t>
                            </w:r>
                            <w:r w:rsidR="00BC7BB9" w:rsidRPr="00BC7BB9">
                              <w:rPr>
                                <w:b w:val="0"/>
                                <w:bCs/>
                                <w:i w:val="0"/>
                                <w:iCs/>
                                <w:szCs w:val="14"/>
                                <w:rtl w:val="0"/>
                                <w:cs/>
                              </w:rPr>
                              <w:t>‎</w:t>
                            </w:r>
                            <w:r w:rsidR="00BC7BB9" w:rsidRPr="00BC7BB9">
                              <w:rPr>
                                <w:rtl w:val="0"/>
                              </w:rPr>
                              <w:t xml:space="preserve"> </w:t>
                            </w:r>
                            <w:r w:rsidR="00BC7BB9" w:rsidRPr="00BC7BB9">
                              <w:rPr>
                                <w:rtl w:val="0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4CBB" id="_x0000_s1074" type="#_x0000_t202" style="position:absolute;left:0;text-align:left;margin-left:15.7pt;margin-top:248.25pt;width:378.45pt;height:21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" stroked="f">
                <v:textbox>
                  <w:txbxContent>
                    <w:p w14:paraId="734CCFC0" w14:textId="1ED3AEFA" w:rsidR="00DF3871" w:rsidRDefault="00DF3871" w:rsidP="00DF3871">
                      <w:pPr>
                        <w:pStyle w:val="P68B1DB1-Normal26"/>
                      </w:pPr>
                      <w:r w:rsidRPr="00BC7BB9">
                        <w:rPr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الشكل 4: </w:t>
                      </w:r>
                      <w:r w:rsidR="00BC7BB9" w:rsidRPr="00BC7BB9">
                        <w:rPr>
                          <w:rFonts w:hint="cs"/>
                          <w:b w:val="0"/>
                          <w:bCs/>
                          <w:i w:val="0"/>
                          <w:iCs/>
                          <w:szCs w:val="14"/>
                        </w:rPr>
                        <w:t>صورة</w:t>
                      </w:r>
                      <w:r w:rsidRPr="00BC7BB9">
                        <w:rPr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hint="cs"/>
                          <w:b w:val="0"/>
                          <w:bCs/>
                          <w:i w:val="0"/>
                          <w:iCs/>
                          <w:szCs w:val="14"/>
                        </w:rPr>
                        <w:t>لل</w:t>
                      </w:r>
                      <w:r w:rsidRPr="00BC7BB9">
                        <w:rPr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شاشة مأخوذة من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دليل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المستخدم</w:t>
                      </w:r>
                      <w:r w:rsidR="00BC7BB9" w:rsidRPr="00BC7BB9">
                        <w:rPr>
                          <w:rFonts w:hint="eastAsia"/>
                          <w:b w:val="0"/>
                          <w:bCs/>
                          <w:i w:val="0"/>
                          <w:iCs/>
                          <w:szCs w:val="14"/>
                          <w:rtl w:val="0"/>
                          <w:cs/>
                        </w:rPr>
                        <w:t>‎</w:t>
                      </w:r>
                      <w:r w:rsidR="00BC7BB9" w:rsidRPr="00BC7BB9">
                        <w:rPr>
                          <w:b w:val="0"/>
                          <w:bCs/>
                          <w:i w:val="0"/>
                          <w:iCs/>
                          <w:szCs w:val="14"/>
                          <w:rtl w:val="0"/>
                        </w:rPr>
                        <w:t xml:space="preserve"> </w:t>
                      </w:r>
                      <w:r w:rsidR="00BC7BB9" w:rsidRPr="00BC7BB9">
                        <w:rPr>
                          <w:b w:val="0"/>
                          <w:bCs/>
                          <w:i w:val="0"/>
                          <w:iCs/>
                          <w:szCs w:val="14"/>
                          <w:rtl w:val="0"/>
                          <w:cs/>
                        </w:rPr>
                        <w:t>‎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التابع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لمديرية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الصحة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والرعاية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الاجتماعية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(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أتش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إس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 w:hint="eastAsia"/>
                          <w:b w:val="0"/>
                          <w:bCs/>
                          <w:i w:val="0"/>
                          <w:iCs/>
                          <w:szCs w:val="14"/>
                        </w:rPr>
                        <w:t>سي</w:t>
                      </w:r>
                      <w:r w:rsidR="00BC7BB9" w:rsidRPr="00BC7BB9">
                        <w:rPr>
                          <w:rFonts w:cs="Arial"/>
                          <w:b w:val="0"/>
                          <w:bCs/>
                          <w:i w:val="0"/>
                          <w:iCs/>
                          <w:szCs w:val="14"/>
                        </w:rPr>
                        <w:t xml:space="preserve"> </w:t>
                      </w:r>
                      <w:r w:rsidR="00BC7BB9" w:rsidRPr="00BC7BB9">
                        <w:rPr>
                          <w:rFonts w:cs="Arial"/>
                          <w:szCs w:val="14"/>
                        </w:rPr>
                        <w:t>‏</w:t>
                      </w:r>
                      <w:r w:rsidR="00BC7BB9" w:rsidRPr="00BC7BB9">
                        <w:rPr>
                          <w:szCs w:val="14"/>
                          <w:rtl w:val="0"/>
                        </w:rPr>
                        <w:t>HSC</w:t>
                      </w:r>
                      <w:r w:rsidR="00BC7BB9" w:rsidRPr="00BC7BB9">
                        <w:rPr>
                          <w:rFonts w:cs="Arial" w:hint="cs"/>
                          <w:b w:val="0"/>
                          <w:bCs/>
                          <w:i w:val="0"/>
                          <w:iCs/>
                          <w:szCs w:val="14"/>
                        </w:rPr>
                        <w:t>‏)‏</w:t>
                      </w:r>
                      <w:r w:rsidR="00BC7BB9" w:rsidRPr="00BC7BB9">
                        <w:rPr>
                          <w:b w:val="0"/>
                          <w:bCs/>
                          <w:i w:val="0"/>
                          <w:iCs/>
                          <w:szCs w:val="14"/>
                          <w:rtl w:val="0"/>
                          <w:cs/>
                        </w:rPr>
                        <w:t>‎</w:t>
                      </w:r>
                      <w:r w:rsidR="00BC7BB9" w:rsidRPr="00BC7BB9">
                        <w:rPr>
                          <w:rtl w:val="0"/>
                        </w:rPr>
                        <w:t xml:space="preserve"> </w:t>
                      </w:r>
                      <w:r w:rsidR="00BC7BB9" w:rsidRPr="00BC7BB9">
                        <w:rPr>
                          <w:rtl w:val="0"/>
                          <w:cs/>
                        </w:rPr>
                        <w:t>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C17D7C" w14:textId="77777777" w:rsidR="00BC7BB9" w:rsidRDefault="00BC7BB9">
      <w:pPr>
        <w:autoSpaceDE/>
        <w:autoSpaceDN/>
        <w:adjustRightInd/>
        <w:spacing w:after="160" w:line="360" w:lineRule="auto"/>
      </w:pPr>
    </w:p>
    <w:p w14:paraId="04E44159" w14:textId="0B6E2324" w:rsidR="00DF3871" w:rsidRPr="0082423D" w:rsidRDefault="00BC7BB9" w:rsidP="00592B94">
      <w:pPr>
        <w:autoSpaceDE/>
        <w:autoSpaceDN/>
        <w:adjustRightInd/>
        <w:spacing w:after="160" w:line="360" w:lineRule="auto"/>
        <w:rPr>
          <w:rFonts w:cs="Arial"/>
          <w:szCs w:val="22"/>
        </w:rPr>
      </w:pPr>
      <w:r w:rsidRPr="0082423D">
        <w:rPr>
          <w:rFonts w:cs="Arial" w:hint="eastAsia"/>
          <w:szCs w:val="22"/>
        </w:rPr>
        <w:t>على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الرغم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من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أنه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قد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تكون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بعض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مواعيد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الأطباء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العامين</w:t>
      </w:r>
      <w:r w:rsidRPr="0082423D">
        <w:rPr>
          <w:rFonts w:cs="Arial"/>
          <w:szCs w:val="22"/>
        </w:rPr>
        <w:t xml:space="preserve"> "</w:t>
      </w:r>
      <w:r w:rsidRPr="0082423D">
        <w:rPr>
          <w:rFonts w:cs="Arial" w:hint="eastAsia"/>
          <w:szCs w:val="22"/>
        </w:rPr>
        <w:t>إجراء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مباشراً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وبسيطاً</w:t>
      </w:r>
      <w:r w:rsidRPr="0082423D">
        <w:rPr>
          <w:rFonts w:cs="Arial"/>
          <w:szCs w:val="22"/>
        </w:rPr>
        <w:t xml:space="preserve">"‏ </w:t>
      </w:r>
      <w:r w:rsidRPr="0082423D">
        <w:rPr>
          <w:rFonts w:cs="Arial" w:hint="eastAsia"/>
          <w:szCs w:val="22"/>
        </w:rPr>
        <w:t>بالفعل</w:t>
      </w:r>
      <w:r w:rsidRPr="0082423D">
        <w:rPr>
          <w:rFonts w:cs="Arial"/>
          <w:szCs w:val="22"/>
        </w:rPr>
        <w:t xml:space="preserve"> (</w:t>
      </w:r>
      <w:r w:rsidRPr="0082423D">
        <w:rPr>
          <w:rFonts w:cs="Arial" w:hint="eastAsia"/>
          <w:szCs w:val="22"/>
        </w:rPr>
        <w:t>كما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هو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الحال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أيضًا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مع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بعض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مواعيد</w:t>
      </w:r>
      <w:r w:rsidRPr="0082423D">
        <w:rPr>
          <w:rFonts w:cs="Arial"/>
          <w:szCs w:val="22"/>
        </w:rPr>
        <w:t xml:space="preserve"> ‏</w:t>
      </w:r>
      <w:r w:rsidRPr="0082423D">
        <w:rPr>
          <w:rFonts w:cs="Arial" w:hint="eastAsia"/>
          <w:szCs w:val="22"/>
        </w:rPr>
        <w:t>المستشفيات</w:t>
      </w:r>
      <w:r w:rsidRPr="0082423D">
        <w:rPr>
          <w:rFonts w:cs="Arial"/>
          <w:szCs w:val="22"/>
        </w:rPr>
        <w:t>)</w:t>
      </w:r>
      <w:r w:rsidRPr="0082423D">
        <w:rPr>
          <w:rFonts w:cs="Arial" w:hint="eastAsia"/>
          <w:szCs w:val="22"/>
        </w:rPr>
        <w:t>،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إلا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أنه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لا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يمكن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الافتراض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أن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هذا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الأمر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ينطبق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على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جميع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المقابلات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مع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الأطباء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العامين،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التي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قد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تشمل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في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كثير</w:t>
      </w:r>
      <w:r w:rsidRPr="0082423D">
        <w:rPr>
          <w:rFonts w:cs="Arial"/>
          <w:szCs w:val="22"/>
        </w:rPr>
        <w:t xml:space="preserve"> ‏</w:t>
      </w:r>
      <w:r w:rsidRPr="0082423D">
        <w:rPr>
          <w:rFonts w:cs="Arial" w:hint="eastAsia"/>
          <w:szCs w:val="22"/>
        </w:rPr>
        <w:t>من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الأحيان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اجراء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تقييمات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حساسة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للحالة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الصحية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المريض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و</w:t>
      </w:r>
      <w:r w:rsidRPr="0082423D">
        <w:rPr>
          <w:rFonts w:cs="Arial"/>
          <w:szCs w:val="22"/>
        </w:rPr>
        <w:t>/</w:t>
      </w:r>
      <w:r w:rsidR="0082423D">
        <w:rPr>
          <w:rFonts w:cs="Arial" w:hint="cs"/>
          <w:szCs w:val="22"/>
        </w:rPr>
        <w:t xml:space="preserve"> </w:t>
      </w:r>
      <w:r w:rsidRPr="0082423D">
        <w:rPr>
          <w:rFonts w:cs="Arial" w:hint="eastAsia"/>
          <w:szCs w:val="22"/>
        </w:rPr>
        <w:t>أو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استعراض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نتائج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الفحوصات</w:t>
      </w:r>
      <w:r w:rsidRPr="0082423D">
        <w:rPr>
          <w:rFonts w:cs="Arial"/>
          <w:szCs w:val="22"/>
        </w:rPr>
        <w:t xml:space="preserve"> </w:t>
      </w:r>
      <w:r w:rsidRPr="0082423D">
        <w:rPr>
          <w:rFonts w:cs="Arial" w:hint="eastAsia"/>
          <w:szCs w:val="22"/>
        </w:rPr>
        <w:t>الطبية</w:t>
      </w:r>
      <w:r w:rsidRPr="0082423D">
        <w:rPr>
          <w:rFonts w:cs="Arial"/>
          <w:szCs w:val="22"/>
        </w:rPr>
        <w:t>.‏</w:t>
      </w:r>
      <w:bookmarkStart w:id="65" w:name="_Hlk192783869"/>
    </w:p>
    <w:p w14:paraId="48FAF64D" w14:textId="77777777" w:rsidR="00592B94" w:rsidRPr="00592B94" w:rsidRDefault="00592B94" w:rsidP="00592B94">
      <w:pPr>
        <w:autoSpaceDE/>
        <w:autoSpaceDN/>
        <w:adjustRightInd/>
        <w:spacing w:after="160" w:line="360" w:lineRule="auto"/>
        <w:rPr>
          <w:b/>
          <w:color w:val="0087B6"/>
          <w:sz w:val="28"/>
        </w:rPr>
      </w:pPr>
    </w:p>
    <w:p w14:paraId="2AB71190" w14:textId="56F5ACEC" w:rsidR="001B38D9" w:rsidRPr="00592B94" w:rsidRDefault="006F2414">
      <w:pPr>
        <w:pStyle w:val="P68B1DB1-Normal14"/>
        <w:autoSpaceDE/>
        <w:autoSpaceDN/>
        <w:adjustRightInd/>
        <w:spacing w:after="160" w:line="360" w:lineRule="auto"/>
        <w:rPr>
          <w:rFonts w:eastAsia="Calibri" w:cs="Times New Roman"/>
          <w:b w:val="0"/>
          <w:bCs/>
          <w:szCs w:val="28"/>
        </w:rPr>
      </w:pPr>
      <w:r w:rsidRPr="00592B94">
        <w:rPr>
          <w:b w:val="0"/>
          <w:bCs/>
          <w:szCs w:val="28"/>
        </w:rPr>
        <w:lastRenderedPageBreak/>
        <w:t>طلب خدمات الترجمة الفورية</w:t>
      </w:r>
      <w:r w:rsidR="00592B94" w:rsidRPr="00592B94">
        <w:rPr>
          <w:rFonts w:hint="cs"/>
          <w:b w:val="0"/>
          <w:bCs/>
          <w:szCs w:val="28"/>
        </w:rPr>
        <w:t xml:space="preserve"> وحجزها</w:t>
      </w:r>
      <w:r w:rsidRPr="00592B94">
        <w:rPr>
          <w:b w:val="0"/>
          <w:bCs/>
          <w:szCs w:val="28"/>
        </w:rPr>
        <w:t xml:space="preserve"> </w:t>
      </w:r>
      <w:r w:rsidR="00592B94" w:rsidRPr="00592B94">
        <w:rPr>
          <w:b w:val="0"/>
          <w:bCs/>
          <w:szCs w:val="28"/>
        </w:rPr>
        <w:t>–</w:t>
      </w:r>
      <w:r w:rsidRPr="00592B94">
        <w:rPr>
          <w:b w:val="0"/>
          <w:bCs/>
          <w:szCs w:val="28"/>
        </w:rPr>
        <w:t xml:space="preserve"> </w:t>
      </w:r>
      <w:r w:rsidR="00592B94" w:rsidRPr="00592B94">
        <w:rPr>
          <w:rFonts w:hint="cs"/>
          <w:b w:val="0"/>
          <w:bCs/>
          <w:szCs w:val="28"/>
        </w:rPr>
        <w:t>النتائج والتوصيات</w:t>
      </w:r>
    </w:p>
    <w:bookmarkEnd w:id="65"/>
    <w:p w14:paraId="58E38A08" w14:textId="2B898384" w:rsidR="001B38D9" w:rsidRPr="0082423D" w:rsidRDefault="00EF6A34">
      <w:pPr>
        <w:pStyle w:val="P68B1DB1-Normal15"/>
        <w:spacing w:line="360" w:lineRule="auto"/>
        <w:rPr>
          <w:szCs w:val="22"/>
        </w:rPr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6BC2617" wp14:editId="67E42277">
                <wp:simplePos x="0" y="0"/>
                <wp:positionH relativeFrom="column">
                  <wp:posOffset>3423285</wp:posOffset>
                </wp:positionH>
                <wp:positionV relativeFrom="paragraph">
                  <wp:posOffset>525145</wp:posOffset>
                </wp:positionV>
                <wp:extent cx="2712720" cy="3810000"/>
                <wp:effectExtent l="0" t="0" r="0" b="0"/>
                <wp:wrapNone/>
                <wp:docPr id="908228724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8B7BB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3EED3686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2A148849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22ACA2D7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347B08C3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382707B2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45A36B20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7254B5AE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1FCF88E1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1F016FB9" w14:textId="316748F2" w:rsidR="00EF6A34" w:rsidRDefault="00EF6A34">
                            <w:pPr>
                              <w:rPr>
                                <w:rtl w:val="0"/>
                              </w:rPr>
                            </w:pPr>
                            <w:r>
                              <w:rPr>
                                <w:noProof/>
                                <w:rtl w:val="0"/>
                              </w:rPr>
                              <w:drawing>
                                <wp:inline distT="0" distB="0" distL="0" distR="0" wp14:anchorId="626635CB" wp14:editId="3CC493E0">
                                  <wp:extent cx="2647950" cy="1895475"/>
                                  <wp:effectExtent l="0" t="0" r="0" b="9525"/>
                                  <wp:docPr id="1155096397" name="Picture 66" descr="A close-up of a blue and white 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5096397" name="Picture 66" descr="A close-up of a blue and white website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564" cy="1899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EA56A3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43E0D654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2D980991" w14:textId="77777777" w:rsidR="00EF6A34" w:rsidRDefault="00EF6A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2617" id="Text Box 62" o:spid="_x0000_s1075" type="#_x0000_t202" style="position:absolute;left:0;text-align:left;margin-left:269.55pt;margin-top:41.35pt;width:213.6pt;height:300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" fillcolor="white [3201]" stroked="f" strokeweight=".5pt">
                <v:textbox>
                  <w:txbxContent>
                    <w:p w14:paraId="2758B7BB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3EED3686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2A148849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22ACA2D7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347B08C3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382707B2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45A36B20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7254B5AE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1FCF88E1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1F016FB9" w14:textId="316748F2" w:rsidR="00EF6A34" w:rsidRDefault="00EF6A34">
                      <w:pPr>
                        <w:rPr>
                          <w:rtl w:val="0"/>
                        </w:rPr>
                      </w:pPr>
                      <w:r>
                        <w:rPr>
                          <w:noProof/>
                          <w:rtl w:val="0"/>
                        </w:rPr>
                        <w:drawing>
                          <wp:inline distT="0" distB="0" distL="0" distR="0" wp14:anchorId="626635CB" wp14:editId="3CC493E0">
                            <wp:extent cx="2647950" cy="1895475"/>
                            <wp:effectExtent l="0" t="0" r="0" b="9525"/>
                            <wp:docPr id="1155096397" name="Picture 66" descr="A close-up of a blue and white 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5096397" name="Picture 66" descr="A close-up of a blue and white website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564" cy="1899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EA56A3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43E0D654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2D980991" w14:textId="77777777" w:rsidR="00EF6A34" w:rsidRDefault="00EF6A3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40E1FB0" wp14:editId="3B9FDD38">
            <wp:simplePos x="0" y="0"/>
            <wp:positionH relativeFrom="margin">
              <wp:posOffset>3423285</wp:posOffset>
            </wp:positionH>
            <wp:positionV relativeFrom="paragraph">
              <wp:posOffset>477520</wp:posOffset>
            </wp:positionV>
            <wp:extent cx="2712720" cy="3886200"/>
            <wp:effectExtent l="0" t="0" r="0" b="0"/>
            <wp:wrapSquare wrapText="bothSides"/>
            <wp:docPr id="940804741" name="Picture 1" descr="A poster of a servi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04741" name="Picture 1" descr="A poster of a service  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1926" r="2610"/>
                    <a:stretch/>
                  </pic:blipFill>
                  <pic:spPr bwMode="auto">
                    <a:xfrm>
                      <a:off x="0" y="0"/>
                      <a:ext cx="271272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C21ABC" wp14:editId="5382A291">
                <wp:simplePos x="0" y="0"/>
                <wp:positionH relativeFrom="column">
                  <wp:posOffset>3423285</wp:posOffset>
                </wp:positionH>
                <wp:positionV relativeFrom="paragraph">
                  <wp:posOffset>544195</wp:posOffset>
                </wp:positionV>
                <wp:extent cx="2712720" cy="1914525"/>
                <wp:effectExtent l="0" t="0" r="0" b="9525"/>
                <wp:wrapNone/>
                <wp:docPr id="1265544206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6E125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3A134C24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30A38DED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4A305C96" w14:textId="77777777" w:rsidR="00EF6A34" w:rsidRDefault="00EF6A34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4D7F0C39" w14:textId="37AC08E9" w:rsidR="00EF6A34" w:rsidRDefault="00EF6A34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5DDEABBC" wp14:editId="3935051B">
                                  <wp:extent cx="2559684" cy="1800225"/>
                                  <wp:effectExtent l="0" t="0" r="0" b="0"/>
                                  <wp:docPr id="1969366905" name="Picture 65" descr="A close-up of a blue and whit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9366905" name="Picture 65" descr="A close-up of a blue and white logo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221" cy="182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21ABC" id="Text Box 64" o:spid="_x0000_s1076" type="#_x0000_t202" style="position:absolute;left:0;text-align:left;margin-left:269.55pt;margin-top:42.85pt;width:213.6pt;height:150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" fillcolor="white [3201]" stroked="f" strokeweight=".5pt">
                <v:textbox>
                  <w:txbxContent>
                    <w:p w14:paraId="2CA6E125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3A134C24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30A38DED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4A305C96" w14:textId="77777777" w:rsidR="00EF6A34" w:rsidRDefault="00EF6A34">
                      <w:pPr>
                        <w:rPr>
                          <w:rtl w:val="0"/>
                        </w:rPr>
                      </w:pPr>
                    </w:p>
                    <w:p w14:paraId="4D7F0C39" w14:textId="37AC08E9" w:rsidR="00EF6A34" w:rsidRDefault="00EF6A34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5DDEABBC" wp14:editId="3935051B">
                            <wp:extent cx="2559684" cy="1800225"/>
                            <wp:effectExtent l="0" t="0" r="0" b="0"/>
                            <wp:docPr id="1969366905" name="Picture 65" descr="A close-up of a blue and whit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9366905" name="Picture 65" descr="A close-up of a blue and white logo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4221" cy="1824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423D" w:rsidRPr="0082423D">
        <w:rPr>
          <w:rFonts w:hint="eastAsia"/>
        </w:rPr>
        <w:t xml:space="preserve"> </w:t>
      </w:r>
      <w:r w:rsidR="0082423D" w:rsidRPr="0082423D">
        <w:rPr>
          <w:rFonts w:hint="eastAsia"/>
          <w:noProof/>
          <w:szCs w:val="22"/>
        </w:rPr>
        <w:t>من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الواضح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أنه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قد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جرى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تفضيل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الترجمة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عبر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الهاتف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على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الترجمة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الوجاهية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في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مواعيد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الأطباء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العامين</w:t>
      </w:r>
      <w:r w:rsidR="0082423D" w:rsidRPr="0082423D">
        <w:rPr>
          <w:noProof/>
          <w:szCs w:val="22"/>
        </w:rPr>
        <w:t xml:space="preserve">. </w:t>
      </w:r>
      <w:r w:rsidR="0082423D" w:rsidRPr="0082423D">
        <w:rPr>
          <w:rFonts w:hint="eastAsia"/>
          <w:noProof/>
          <w:szCs w:val="22"/>
        </w:rPr>
        <w:t>وتشير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المعلومات</w:t>
      </w:r>
      <w:r w:rsidR="0082423D" w:rsidRPr="0082423D">
        <w:rPr>
          <w:noProof/>
          <w:szCs w:val="22"/>
        </w:rPr>
        <w:t xml:space="preserve"> ‏</w:t>
      </w:r>
      <w:r w:rsidR="0082423D" w:rsidRPr="0082423D">
        <w:rPr>
          <w:rFonts w:hint="eastAsia"/>
          <w:noProof/>
          <w:szCs w:val="22"/>
        </w:rPr>
        <w:t>التي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تمت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مراجعتها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خلال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هذا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التقييم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إلى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أن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هذا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التفضيل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قد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أدى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إلى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نقص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في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تدريب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موظفي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العيادات،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وربما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إلى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قلة</w:t>
      </w:r>
      <w:r w:rsidR="0082423D" w:rsidRPr="0082423D">
        <w:rPr>
          <w:noProof/>
          <w:szCs w:val="22"/>
        </w:rPr>
        <w:t xml:space="preserve"> ‏</w:t>
      </w:r>
      <w:r w:rsidR="0082423D" w:rsidRPr="0082423D">
        <w:rPr>
          <w:rFonts w:hint="eastAsia"/>
          <w:noProof/>
          <w:szCs w:val="22"/>
        </w:rPr>
        <w:t>استخدام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خدمات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الترجمة</w:t>
      </w:r>
      <w:r w:rsidR="0082423D" w:rsidRPr="0082423D">
        <w:rPr>
          <w:noProof/>
          <w:szCs w:val="22"/>
        </w:rPr>
        <w:t xml:space="preserve"> </w:t>
      </w:r>
      <w:r w:rsidR="0082423D" w:rsidRPr="0082423D">
        <w:rPr>
          <w:rFonts w:hint="eastAsia"/>
          <w:noProof/>
          <w:szCs w:val="22"/>
        </w:rPr>
        <w:t>فيها</w:t>
      </w:r>
      <w:r w:rsidR="0082423D" w:rsidRPr="0082423D">
        <w:rPr>
          <w:noProof/>
          <w:szCs w:val="22"/>
        </w:rPr>
        <w:t>. ‏</w:t>
      </w:r>
    </w:p>
    <w:p w14:paraId="3C47AB5A" w14:textId="1D9D5B23" w:rsidR="00084086" w:rsidRPr="00084086" w:rsidRDefault="00084086">
      <w:pPr>
        <w:spacing w:line="360" w:lineRule="auto"/>
        <w:rPr>
          <w:rFonts w:eastAsia="Calibri" w:cs="Times New Roman"/>
          <w:szCs w:val="22"/>
          <w:cs/>
        </w:rPr>
      </w:pPr>
      <w:r w:rsidRPr="00084086">
        <w:rPr>
          <w:rFonts w:eastAsia="Calibri" w:cs="Times New Roman" w:hint="eastAsia"/>
          <w:szCs w:val="22"/>
        </w:rPr>
        <w:t>تقوم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هيئة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الـ</w:t>
      </w:r>
      <w:r w:rsidRPr="00084086">
        <w:rPr>
          <w:rFonts w:eastAsia="Calibri" w:cs="Times New Roman" w:hint="eastAsia"/>
          <w:szCs w:val="22"/>
          <w:rtl w:val="0"/>
          <w:cs/>
        </w:rPr>
        <w:t>‎</w:t>
      </w:r>
      <w:r w:rsidRPr="00084086">
        <w:rPr>
          <w:rFonts w:eastAsia="Calibri" w:cs="Times New Roman"/>
          <w:szCs w:val="22"/>
          <w:rtl w:val="0"/>
        </w:rPr>
        <w:t xml:space="preserve"> BSO </w:t>
      </w:r>
      <w:r w:rsidRPr="00084086">
        <w:rPr>
          <w:rFonts w:eastAsia="Calibri" w:cs="Times New Roman"/>
          <w:szCs w:val="22"/>
          <w:rtl w:val="0"/>
          <w:cs/>
        </w:rPr>
        <w:t>‎</w:t>
      </w:r>
      <w:r w:rsidRPr="00084086">
        <w:rPr>
          <w:rFonts w:eastAsia="Calibri" w:cs="Times New Roman" w:hint="eastAsia"/>
          <w:szCs w:val="22"/>
        </w:rPr>
        <w:t>حاليًا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باتخاذ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خطوات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لرفع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وعي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موظفي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العيادات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بشأن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الترجمة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الوجاهية،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وذلك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خلال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إضافة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روابط</w:t>
      </w:r>
      <w:r w:rsidRPr="00084086">
        <w:rPr>
          <w:rFonts w:eastAsia="Calibri" w:cs="Times New Roman"/>
          <w:szCs w:val="22"/>
        </w:rPr>
        <w:t xml:space="preserve"> ‏</w:t>
      </w:r>
      <w:r w:rsidRPr="00084086">
        <w:rPr>
          <w:rFonts w:eastAsia="Calibri" w:cs="Times New Roman" w:hint="eastAsia"/>
          <w:szCs w:val="22"/>
        </w:rPr>
        <w:t>على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شبكة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الإنترنت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الخاصة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بالرعاية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الأولية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للأطباء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العامين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تحتوي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على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معلومات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حول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الترجمة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الفورية،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بالإضافة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إلى</w:t>
      </w:r>
      <w:r w:rsidRPr="00084086">
        <w:rPr>
          <w:rFonts w:eastAsia="Calibri" w:cs="Times New Roman"/>
          <w:szCs w:val="22"/>
        </w:rPr>
        <w:t xml:space="preserve"> ‏</w:t>
      </w:r>
      <w:r w:rsidRPr="00084086">
        <w:rPr>
          <w:rFonts w:eastAsia="Calibri" w:cs="Times New Roman" w:hint="eastAsia"/>
          <w:szCs w:val="22"/>
        </w:rPr>
        <w:t>توفير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أدلة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شاملة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لاستخدام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النظام،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ومنشورات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معلوماتية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للموظفين</w:t>
      </w:r>
      <w:r w:rsidRPr="00084086">
        <w:rPr>
          <w:rFonts w:eastAsia="Calibri" w:cs="Times New Roman"/>
          <w:szCs w:val="22"/>
        </w:rPr>
        <w:t xml:space="preserve"> (</w:t>
      </w:r>
      <w:r w:rsidRPr="00084086">
        <w:rPr>
          <w:rFonts w:eastAsia="Calibri" w:cs="Times New Roman" w:hint="eastAsia"/>
          <w:szCs w:val="22"/>
        </w:rPr>
        <w:t>الشكل</w:t>
      </w:r>
      <w:r w:rsidRPr="00084086">
        <w:rPr>
          <w:rFonts w:eastAsia="Calibri" w:cs="Times New Roman"/>
          <w:szCs w:val="22"/>
        </w:rPr>
        <w:t xml:space="preserve"> 5)‏</w:t>
      </w:r>
      <w:r w:rsidRPr="00084086">
        <w:rPr>
          <w:rFonts w:eastAsia="Calibri" w:cs="Times New Roman"/>
          <w:szCs w:val="22"/>
          <w:rtl w:val="0"/>
          <w:cs/>
        </w:rPr>
        <w:t>‎</w:t>
      </w:r>
      <w:r w:rsidRPr="00084086">
        <w:rPr>
          <w:rFonts w:eastAsia="Calibri" w:cs="Times New Roman"/>
          <w:szCs w:val="22"/>
          <w:rtl w:val="0"/>
        </w:rPr>
        <w:t>.</w:t>
      </w:r>
      <w:r w:rsidRPr="00084086">
        <w:rPr>
          <w:rFonts w:eastAsia="Calibri" w:cs="Times New Roman"/>
          <w:szCs w:val="22"/>
          <w:rtl w:val="0"/>
          <w:cs/>
        </w:rPr>
        <w:t>‎</w:t>
      </w:r>
    </w:p>
    <w:p w14:paraId="1A10FB3B" w14:textId="46911DEA" w:rsidR="001B38D9" w:rsidRPr="00084086" w:rsidRDefault="00084086">
      <w:pPr>
        <w:spacing w:line="360" w:lineRule="auto"/>
        <w:rPr>
          <w:rFonts w:eastAsia="Calibri" w:cs="Times New Roman"/>
          <w:szCs w:val="22"/>
        </w:rPr>
      </w:pPr>
      <w:r w:rsidRPr="00084086">
        <w:rPr>
          <w:rFonts w:eastAsia="Calibri" w:cs="Times New Roman" w:hint="eastAsia"/>
          <w:szCs w:val="22"/>
        </w:rPr>
        <w:t>بالإضافة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إلى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ذلك،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أصدرت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هيئة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الـ</w:t>
      </w:r>
      <w:r w:rsidRPr="00084086">
        <w:rPr>
          <w:rFonts w:eastAsia="Calibri" w:cs="Times New Roman" w:hint="eastAsia"/>
          <w:szCs w:val="22"/>
          <w:rtl w:val="0"/>
          <w:cs/>
        </w:rPr>
        <w:t>‎</w:t>
      </w:r>
      <w:r w:rsidRPr="00084086">
        <w:rPr>
          <w:rFonts w:eastAsia="Calibri" w:cs="Times New Roman"/>
          <w:szCs w:val="22"/>
          <w:rtl w:val="0"/>
        </w:rPr>
        <w:t xml:space="preserve"> BSO </w:t>
      </w:r>
      <w:r w:rsidRPr="00084086">
        <w:rPr>
          <w:rFonts w:eastAsia="Calibri" w:cs="Times New Roman"/>
          <w:szCs w:val="22"/>
          <w:rtl w:val="0"/>
          <w:cs/>
        </w:rPr>
        <w:t>‎</w:t>
      </w:r>
      <w:r w:rsidRPr="00084086">
        <w:rPr>
          <w:rFonts w:eastAsia="Calibri" w:cs="Times New Roman" w:hint="eastAsia"/>
          <w:szCs w:val="22"/>
        </w:rPr>
        <w:t>مؤخرًا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نشرة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إخبارية</w:t>
      </w:r>
      <w:r w:rsidR="00F77BD7">
        <w:rPr>
          <w:rStyle w:val="FootnoteReference"/>
          <w:rFonts w:eastAsia="Calibri" w:cs="Times New Roman"/>
          <w:szCs w:val="22"/>
        </w:rPr>
        <w:footnoteReference w:id="22"/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موجهة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للموظفين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والعاملين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في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قطاع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الرعاية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الصحية،</w:t>
      </w:r>
      <w:r w:rsidRPr="00084086">
        <w:rPr>
          <w:rFonts w:eastAsia="Calibri" w:cs="Times New Roman"/>
          <w:szCs w:val="22"/>
        </w:rPr>
        <w:t xml:space="preserve"> ‏</w:t>
      </w:r>
      <w:r w:rsidRPr="00084086">
        <w:rPr>
          <w:rFonts w:eastAsia="Calibri" w:cs="Times New Roman" w:hint="eastAsia"/>
          <w:szCs w:val="22"/>
        </w:rPr>
        <w:t>تقدم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نصائح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حول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خدمة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الترجمة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الفورية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التابعة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للهيئة،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بما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في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ذلك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كيفية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طلب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الجلسات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التدريبية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المجانية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لهم</w:t>
      </w:r>
      <w:r w:rsidRPr="00084086">
        <w:rPr>
          <w:rFonts w:eastAsia="Calibri" w:cs="Times New Roman"/>
          <w:szCs w:val="22"/>
        </w:rPr>
        <w:t xml:space="preserve">. </w:t>
      </w:r>
      <w:r w:rsidRPr="00084086">
        <w:rPr>
          <w:rFonts w:eastAsia="Calibri" w:cs="Times New Roman" w:hint="eastAsia"/>
          <w:szCs w:val="22"/>
        </w:rPr>
        <w:t>وقد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قدمت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عدد</w:t>
      </w:r>
      <w:r w:rsidRPr="00084086">
        <w:rPr>
          <w:rFonts w:eastAsia="Calibri" w:cs="Times New Roman"/>
          <w:szCs w:val="22"/>
        </w:rPr>
        <w:t xml:space="preserve"> ‏</w:t>
      </w:r>
      <w:r w:rsidRPr="00084086">
        <w:rPr>
          <w:rFonts w:eastAsia="Calibri" w:cs="Times New Roman" w:hint="eastAsia"/>
          <w:szCs w:val="22"/>
        </w:rPr>
        <w:t>قليل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عيادات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الأطباء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العامين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التي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خضعت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مؤخرًا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للتدريب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ملاحظات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إيجابية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عن</w:t>
      </w:r>
      <w:r w:rsidRPr="00084086">
        <w:rPr>
          <w:rFonts w:eastAsia="Calibri" w:cs="Times New Roman"/>
          <w:szCs w:val="22"/>
        </w:rPr>
        <w:t xml:space="preserve"> </w:t>
      </w:r>
      <w:r w:rsidRPr="00084086">
        <w:rPr>
          <w:rFonts w:eastAsia="Calibri" w:cs="Times New Roman" w:hint="eastAsia"/>
          <w:szCs w:val="22"/>
        </w:rPr>
        <w:t>التجربة</w:t>
      </w:r>
      <w:r w:rsidRPr="00084086">
        <w:rPr>
          <w:rFonts w:eastAsia="Calibri" w:cs="Times New Roman"/>
          <w:szCs w:val="22"/>
        </w:rPr>
        <w:t>.‏</w:t>
      </w:r>
    </w:p>
    <w:p w14:paraId="60714CDA" w14:textId="34640012" w:rsidR="001B38D9" w:rsidRDefault="006F2414">
      <w:pPr>
        <w:pStyle w:val="P68B1DB1-Normal15"/>
        <w:spacing w:line="360" w:lineRule="auto"/>
      </w:pPr>
      <w:r>
        <w:t xml:space="preserve"> </w:t>
      </w:r>
    </w:p>
    <w:p w14:paraId="454E0BF3" w14:textId="114A89B8" w:rsidR="001B38D9" w:rsidRDefault="006305CD">
      <w:pPr>
        <w:spacing w:line="360" w:lineRule="auto"/>
        <w:rPr>
          <w:rFonts w:eastAsia="Calibri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0AEBEDD" wp14:editId="66A46394">
                <wp:simplePos x="0" y="0"/>
                <wp:positionH relativeFrom="margin">
                  <wp:posOffset>3471545</wp:posOffset>
                </wp:positionH>
                <wp:positionV relativeFrom="paragraph">
                  <wp:posOffset>212725</wp:posOffset>
                </wp:positionV>
                <wp:extent cx="2672715" cy="260350"/>
                <wp:effectExtent l="0" t="0" r="0" b="6350"/>
                <wp:wrapSquare wrapText="bothSides"/>
                <wp:docPr id="2012349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911A9" w14:textId="4A44BF25" w:rsidR="001B38D9" w:rsidRPr="00D25E35" w:rsidRDefault="006F2414">
                            <w:pPr>
                              <w:pStyle w:val="P68B1DB1-Normal26"/>
                              <w:rPr>
                                <w:b w:val="0"/>
                                <w:bCs/>
                                <w:szCs w:val="14"/>
                                <w:rtl w:val="0"/>
                              </w:rPr>
                            </w:pP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 xml:space="preserve">الشكل 5: 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>منشور</w:t>
                            </w: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 xml:space="preserve"> معلومات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>ي</w:t>
                            </w: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 xml:space="preserve"> 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>لل</w:t>
                            </w: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>موظفي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>ن</w:t>
                            </w: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 xml:space="preserve"> 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 xml:space="preserve">حول </w:t>
                            </w: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>خدم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>ات</w:t>
                            </w: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 xml:space="preserve"> 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>ال</w:t>
                            </w:r>
                            <w:r w:rsidRPr="00D25E35">
                              <w:rPr>
                                <w:b w:val="0"/>
                                <w:bCs/>
                                <w:szCs w:val="14"/>
                              </w:rPr>
                              <w:t>ترجمة</w:t>
                            </w:r>
                            <w:r w:rsidR="007C50B2" w:rsidRPr="00D25E35">
                              <w:rPr>
                                <w:rFonts w:hint="cs"/>
                                <w:b w:val="0"/>
                                <w:bCs/>
                                <w:szCs w:val="14"/>
                              </w:rPr>
                              <w:t xml:space="preserve"> المقدمة من قبل ال </w:t>
                            </w:r>
                            <w:r w:rsidR="007C50B2" w:rsidRPr="00D25E35">
                              <w:rPr>
                                <w:szCs w:val="14"/>
                                <w:rtl w:val="0"/>
                              </w:rPr>
                              <w:t>BSO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BEDD" id="_x0000_s1077" type="#_x0000_t202" style="position:absolute;left:0;text-align:left;margin-left:273.35pt;margin-top:16.75pt;width:210.45pt;height:20.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" stroked="f">
                <v:textbox>
                  <w:txbxContent>
                    <w:p w14:paraId="200911A9" w14:textId="4A44BF25" w:rsidR="001B38D9" w:rsidRPr="00D25E35" w:rsidRDefault="006F2414">
                      <w:pPr>
                        <w:pStyle w:val="P68B1DB1-Normal26"/>
                        <w:rPr>
                          <w:b w:val="0"/>
                          <w:bCs/>
                          <w:szCs w:val="14"/>
                          <w:rtl w:val="0"/>
                        </w:rPr>
                      </w:pPr>
                      <w:r w:rsidRPr="00D25E35">
                        <w:rPr>
                          <w:b w:val="0"/>
                          <w:bCs/>
                          <w:szCs w:val="14"/>
                        </w:rPr>
                        <w:t xml:space="preserve">الشكل 5: 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>منشور</w:t>
                      </w:r>
                      <w:r w:rsidRPr="00D25E35">
                        <w:rPr>
                          <w:b w:val="0"/>
                          <w:bCs/>
                          <w:szCs w:val="14"/>
                        </w:rPr>
                        <w:t xml:space="preserve"> معلومات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>ي</w:t>
                      </w:r>
                      <w:r w:rsidRPr="00D25E35">
                        <w:rPr>
                          <w:b w:val="0"/>
                          <w:bCs/>
                          <w:szCs w:val="14"/>
                        </w:rPr>
                        <w:t xml:space="preserve"> 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>لل</w:t>
                      </w:r>
                      <w:r w:rsidRPr="00D25E35">
                        <w:rPr>
                          <w:b w:val="0"/>
                          <w:bCs/>
                          <w:szCs w:val="14"/>
                        </w:rPr>
                        <w:t>موظفي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>ن</w:t>
                      </w:r>
                      <w:r w:rsidRPr="00D25E35">
                        <w:rPr>
                          <w:b w:val="0"/>
                          <w:bCs/>
                          <w:szCs w:val="14"/>
                        </w:rPr>
                        <w:t xml:space="preserve"> 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 xml:space="preserve">حول </w:t>
                      </w:r>
                      <w:r w:rsidRPr="00D25E35">
                        <w:rPr>
                          <w:b w:val="0"/>
                          <w:bCs/>
                          <w:szCs w:val="14"/>
                        </w:rPr>
                        <w:t>خدم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>ات</w:t>
                      </w:r>
                      <w:r w:rsidRPr="00D25E35">
                        <w:rPr>
                          <w:b w:val="0"/>
                          <w:bCs/>
                          <w:szCs w:val="14"/>
                        </w:rPr>
                        <w:t xml:space="preserve"> 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>ال</w:t>
                      </w:r>
                      <w:r w:rsidRPr="00D25E35">
                        <w:rPr>
                          <w:b w:val="0"/>
                          <w:bCs/>
                          <w:szCs w:val="14"/>
                        </w:rPr>
                        <w:t>ترجمة</w:t>
                      </w:r>
                      <w:r w:rsidR="007C50B2" w:rsidRPr="00D25E35">
                        <w:rPr>
                          <w:rFonts w:hint="cs"/>
                          <w:b w:val="0"/>
                          <w:bCs/>
                          <w:szCs w:val="14"/>
                        </w:rPr>
                        <w:t xml:space="preserve"> المقدمة من قبل ال </w:t>
                      </w:r>
                      <w:r w:rsidR="007C50B2" w:rsidRPr="00D25E35">
                        <w:rPr>
                          <w:szCs w:val="14"/>
                          <w:rtl w:val="0"/>
                        </w:rPr>
                        <w:t>BSO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B1A4F8" w14:textId="739200D4" w:rsidR="001B38D9" w:rsidRDefault="006305CD">
      <w:pPr>
        <w:spacing w:line="360" w:lineRule="auto"/>
        <w:rPr>
          <w:rFonts w:eastAsia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939A8D" wp14:editId="3FE8FA18">
                <wp:simplePos x="0" y="0"/>
                <wp:positionH relativeFrom="margin">
                  <wp:align>left</wp:align>
                </wp:positionH>
                <wp:positionV relativeFrom="paragraph">
                  <wp:posOffset>316791</wp:posOffset>
                </wp:positionV>
                <wp:extent cx="6019800" cy="1917865"/>
                <wp:effectExtent l="0" t="0" r="19050" b="25400"/>
                <wp:wrapNone/>
                <wp:docPr id="13208796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9178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3515A" w14:textId="1AE100D9" w:rsidR="001B38D9" w:rsidRPr="00004A65" w:rsidRDefault="006F2414">
                            <w:pPr>
                              <w:pStyle w:val="P68B1DB1-Normal18"/>
                              <w:rPr>
                                <w:b w:val="0"/>
                                <w:bCs/>
                                <w:szCs w:val="28"/>
                              </w:rPr>
                            </w:pPr>
                            <w:r w:rsidRPr="00004A65">
                              <w:rPr>
                                <w:b w:val="0"/>
                                <w:bCs/>
                                <w:szCs w:val="28"/>
                              </w:rPr>
                              <w:t>القسم 4 التوصيات: طلب</w:t>
                            </w:r>
                            <w:r w:rsidR="006305CD" w:rsidRPr="00004A65">
                              <w:rPr>
                                <w:rFonts w:hint="cs"/>
                                <w:b w:val="0"/>
                                <w:bCs/>
                                <w:szCs w:val="28"/>
                              </w:rPr>
                              <w:t xml:space="preserve"> خدمات</w:t>
                            </w:r>
                            <w:r w:rsidRPr="00004A65">
                              <w:rPr>
                                <w:b w:val="0"/>
                                <w:bCs/>
                                <w:szCs w:val="28"/>
                              </w:rPr>
                              <w:t xml:space="preserve"> الترجمة الفورية</w:t>
                            </w:r>
                            <w:r w:rsidR="006305CD" w:rsidRPr="00004A65">
                              <w:rPr>
                                <w:rFonts w:hint="cs"/>
                                <w:b w:val="0"/>
                                <w:bCs/>
                                <w:szCs w:val="28"/>
                              </w:rPr>
                              <w:t xml:space="preserve"> وحجزها</w:t>
                            </w:r>
                          </w:p>
                          <w:p w14:paraId="047B0076" w14:textId="0243E0D3" w:rsidR="001B38D9" w:rsidRDefault="006F2414" w:rsidP="00645375">
                            <w:pPr>
                              <w:spacing w:line="360" w:lineRule="auto"/>
                            </w:pPr>
                            <w:r w:rsidRPr="00645375">
                              <w:rPr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التوصية 8:</w:t>
                            </w:r>
                            <w:r>
                              <w:rPr>
                                <w:b/>
                                <w:color w:val="ED7D31" w:themeColor="accent2"/>
                                <w:sz w:val="24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يجب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على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المديرية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وهيئة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الـ</w:t>
                            </w:r>
                            <w:r w:rsidR="00645375" w:rsidRPr="00645375">
                              <w:rPr>
                                <w:rFonts w:hint="eastAsia"/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645375" w:rsidRPr="00645375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 xml:space="preserve"> BSO </w:t>
                            </w:r>
                            <w:r w:rsidR="00645375" w:rsidRPr="00645375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وعيادات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التعاون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إجرار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مراجعة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للمدى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الذي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تتوفر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فيه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خدمات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بجميع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اشكالها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(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بما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ذلك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الأجهزة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والأدوات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المستخدمة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الترجمة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)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وتحديث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الإرشادات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بحيث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توضح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الحالات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‏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التي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يكون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فيها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استخدام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كل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طريقة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مناسبًا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.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كما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ينبغي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تدريب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موظفي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عيادات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الأطباء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العامين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وفقاً</w:t>
                            </w:r>
                            <w:r w:rsidR="00645375" w:rsidRPr="00645375">
                              <w:rPr>
                                <w:rFonts w:cs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645375" w:rsidRPr="00645375">
                              <w:rPr>
                                <w:rFonts w:cs="Arial" w:hint="eastAsia"/>
                                <w:color w:val="FFFFFF" w:themeColor="background1"/>
                                <w:szCs w:val="22"/>
                              </w:rPr>
                              <w:t>لذلك</w:t>
                            </w:r>
                            <w:r w:rsidR="00645375" w:rsidRPr="00645375">
                              <w:rPr>
                                <w:rFonts w:hint="eastAsia"/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645375" w:rsidRPr="00645375">
                              <w:rPr>
                                <w:color w:val="FFFFFF" w:themeColor="background1"/>
                                <w:szCs w:val="22"/>
                                <w:rtl w:val="0"/>
                              </w:rPr>
                              <w:t>.</w:t>
                            </w:r>
                            <w:r w:rsidR="00645375" w:rsidRPr="00645375">
                              <w:rPr>
                                <w:color w:val="FFFFFF" w:themeColor="background1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39A8D" id="_x0000_s1078" style="position:absolute;left:0;text-align:left;margin-left:0;margin-top:24.95pt;width:474pt;height:151pt;z-index:25177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" fillcolor="#2f5496 [2408]" strokecolor="white [3201]" strokeweight="1.5pt">
                <v:textbox>
                  <w:txbxContent>
                    <w:p w14:paraId="2523515A" w14:textId="1AE100D9" w:rsidR="001B38D9" w:rsidRPr="00004A65" w:rsidRDefault="006F2414">
                      <w:pPr>
                        <w:pStyle w:val="P68B1DB1-Normal18"/>
                        <w:rPr>
                          <w:b w:val="0"/>
                          <w:bCs/>
                          <w:szCs w:val="28"/>
                        </w:rPr>
                      </w:pPr>
                      <w:r w:rsidRPr="00004A65">
                        <w:rPr>
                          <w:b w:val="0"/>
                          <w:bCs/>
                          <w:szCs w:val="28"/>
                        </w:rPr>
                        <w:t>القسم 4 التوصيات: طلب</w:t>
                      </w:r>
                      <w:r w:rsidR="006305CD" w:rsidRPr="00004A65">
                        <w:rPr>
                          <w:rFonts w:hint="cs"/>
                          <w:b w:val="0"/>
                          <w:bCs/>
                          <w:szCs w:val="28"/>
                        </w:rPr>
                        <w:t xml:space="preserve"> خدمات</w:t>
                      </w:r>
                      <w:r w:rsidRPr="00004A65">
                        <w:rPr>
                          <w:b w:val="0"/>
                          <w:bCs/>
                          <w:szCs w:val="28"/>
                        </w:rPr>
                        <w:t xml:space="preserve"> الترجمة الفورية</w:t>
                      </w:r>
                      <w:r w:rsidR="006305CD" w:rsidRPr="00004A65">
                        <w:rPr>
                          <w:rFonts w:hint="cs"/>
                          <w:b w:val="0"/>
                          <w:bCs/>
                          <w:szCs w:val="28"/>
                        </w:rPr>
                        <w:t xml:space="preserve"> وحجزها</w:t>
                      </w:r>
                    </w:p>
                    <w:p w14:paraId="047B0076" w14:textId="0243E0D3" w:rsidR="001B38D9" w:rsidRDefault="006F2414" w:rsidP="00645375">
                      <w:pPr>
                        <w:spacing w:line="360" w:lineRule="auto"/>
                      </w:pPr>
                      <w:r w:rsidRPr="00645375">
                        <w:rPr>
                          <w:bCs/>
                          <w:color w:val="ED7D31" w:themeColor="accent2"/>
                          <w:sz w:val="24"/>
                          <w:szCs w:val="24"/>
                        </w:rPr>
                        <w:t>التوصية 8:</w:t>
                      </w:r>
                      <w:r>
                        <w:rPr>
                          <w:b/>
                          <w:color w:val="ED7D31" w:themeColor="accent2"/>
                          <w:sz w:val="24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يجب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على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المديرية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وهيئة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الـ</w:t>
                      </w:r>
                      <w:r w:rsidR="00645375" w:rsidRPr="00645375">
                        <w:rPr>
                          <w:rFonts w:hint="eastAsia"/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645375" w:rsidRPr="00645375">
                        <w:rPr>
                          <w:color w:val="FFFFFF" w:themeColor="background1"/>
                          <w:szCs w:val="22"/>
                          <w:rtl w:val="0"/>
                        </w:rPr>
                        <w:t xml:space="preserve"> BSO </w:t>
                      </w:r>
                      <w:r w:rsidR="00645375" w:rsidRPr="00645375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وعيادات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التعاون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إجرار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مراجعة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للمدى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الذي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تتوفر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فيه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خدمات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بجميع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اشكالها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(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بما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ذلك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الأجهزة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والأدوات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المستخدمة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الترجمة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)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وتحديث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الإرشادات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بحيث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توضح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الحالات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‏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التي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يكون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فيها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استخدام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كل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طريقة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مناسبًا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.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كما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ينبغي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تدريب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موظفي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عيادات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الأطباء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العامين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وفقاً</w:t>
                      </w:r>
                      <w:r w:rsidR="00645375" w:rsidRPr="00645375">
                        <w:rPr>
                          <w:rFonts w:cs="Arial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645375" w:rsidRPr="00645375">
                        <w:rPr>
                          <w:rFonts w:cs="Arial" w:hint="eastAsia"/>
                          <w:color w:val="FFFFFF" w:themeColor="background1"/>
                          <w:szCs w:val="22"/>
                        </w:rPr>
                        <w:t>لذلك</w:t>
                      </w:r>
                      <w:r w:rsidR="00645375" w:rsidRPr="00645375">
                        <w:rPr>
                          <w:rFonts w:hint="eastAsia"/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  <w:r w:rsidR="00645375" w:rsidRPr="00645375">
                        <w:rPr>
                          <w:color w:val="FFFFFF" w:themeColor="background1"/>
                          <w:szCs w:val="22"/>
                          <w:rtl w:val="0"/>
                        </w:rPr>
                        <w:t>.</w:t>
                      </w:r>
                      <w:r w:rsidR="00645375" w:rsidRPr="00645375">
                        <w:rPr>
                          <w:color w:val="FFFFFF" w:themeColor="background1"/>
                          <w:szCs w:val="22"/>
                          <w:rtl w:val="0"/>
                          <w:cs/>
                        </w:rPr>
                        <w:t>‎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BA4DC5" w14:textId="3739CB48" w:rsidR="001B38D9" w:rsidRDefault="001B38D9">
      <w:pPr>
        <w:spacing w:line="360" w:lineRule="auto"/>
      </w:pPr>
    </w:p>
    <w:p w14:paraId="15E0B797" w14:textId="77777777" w:rsidR="001B38D9" w:rsidRDefault="001B38D9">
      <w:pPr>
        <w:spacing w:line="360" w:lineRule="auto"/>
      </w:pPr>
    </w:p>
    <w:p w14:paraId="5530DFF8" w14:textId="28C52468" w:rsidR="001B38D9" w:rsidRDefault="001B38D9">
      <w:pPr>
        <w:spacing w:line="360" w:lineRule="auto"/>
      </w:pPr>
    </w:p>
    <w:p w14:paraId="3C0CB870" w14:textId="77777777" w:rsidR="006305CD" w:rsidRDefault="006305CD">
      <w:pPr>
        <w:pStyle w:val="P68B1DB1-Normal27"/>
        <w:spacing w:after="320" w:line="259" w:lineRule="auto"/>
      </w:pPr>
      <w:bookmarkStart w:id="66" w:name="Section5Feedback"/>
      <w:bookmarkStart w:id="67" w:name="_Hlk166853984"/>
      <w:bookmarkEnd w:id="66"/>
    </w:p>
    <w:p w14:paraId="2950068D" w14:textId="77777777" w:rsidR="006305CD" w:rsidRDefault="006305CD">
      <w:pPr>
        <w:pStyle w:val="P68B1DB1-Normal27"/>
        <w:spacing w:after="320" w:line="259" w:lineRule="auto"/>
      </w:pPr>
    </w:p>
    <w:p w14:paraId="7A9999C8" w14:textId="77777777" w:rsidR="006305CD" w:rsidRDefault="006305CD">
      <w:pPr>
        <w:pStyle w:val="P68B1DB1-Normal27"/>
        <w:spacing w:after="320" w:line="259" w:lineRule="auto"/>
      </w:pPr>
    </w:p>
    <w:p w14:paraId="299E08E1" w14:textId="77777777" w:rsidR="006305CD" w:rsidRDefault="006305CD">
      <w:pPr>
        <w:pStyle w:val="P68B1DB1-Normal27"/>
        <w:spacing w:after="320" w:line="259" w:lineRule="auto"/>
      </w:pPr>
    </w:p>
    <w:p w14:paraId="167E4B35" w14:textId="77777777" w:rsidR="006305CD" w:rsidRDefault="006305CD">
      <w:pPr>
        <w:pStyle w:val="P68B1DB1-Normal27"/>
        <w:spacing w:after="320" w:line="259" w:lineRule="auto"/>
      </w:pPr>
    </w:p>
    <w:p w14:paraId="75CF1BB0" w14:textId="290B0AA1" w:rsidR="001B38D9" w:rsidRPr="000B4AC1" w:rsidRDefault="006F2414">
      <w:pPr>
        <w:pStyle w:val="P68B1DB1-Normal27"/>
        <w:spacing w:after="320" w:line="259" w:lineRule="auto"/>
        <w:rPr>
          <w:b w:val="0"/>
          <w:bCs/>
          <w:szCs w:val="48"/>
        </w:rPr>
      </w:pPr>
      <w:r w:rsidRPr="000B4AC1">
        <w:rPr>
          <w:b w:val="0"/>
          <w:bCs/>
          <w:szCs w:val="48"/>
        </w:rPr>
        <w:lastRenderedPageBreak/>
        <w:t xml:space="preserve">القسم 5: </w:t>
      </w:r>
      <w:r w:rsidR="000B4AC1" w:rsidRPr="000B4AC1">
        <w:rPr>
          <w:rFonts w:hint="eastAsia"/>
          <w:b w:val="0"/>
          <w:bCs/>
          <w:szCs w:val="48"/>
          <w:lang w:bidi="ar-JO"/>
        </w:rPr>
        <w:t>آراء</w:t>
      </w:r>
      <w:r w:rsidR="000B4AC1" w:rsidRPr="000B4AC1">
        <w:rPr>
          <w:b w:val="0"/>
          <w:bCs/>
          <w:szCs w:val="48"/>
          <w:lang w:bidi="ar-JO"/>
        </w:rPr>
        <w:t xml:space="preserve"> </w:t>
      </w:r>
      <w:r w:rsidR="000B4AC1" w:rsidRPr="000B4AC1">
        <w:rPr>
          <w:rFonts w:hint="eastAsia"/>
          <w:b w:val="0"/>
          <w:bCs/>
          <w:szCs w:val="48"/>
          <w:lang w:bidi="ar-JO"/>
        </w:rPr>
        <w:t>المستخدمين</w:t>
      </w:r>
      <w:r w:rsidR="000B4AC1" w:rsidRPr="000B4AC1">
        <w:rPr>
          <w:b w:val="0"/>
          <w:bCs/>
          <w:szCs w:val="48"/>
          <w:lang w:bidi="ar-JO"/>
        </w:rPr>
        <w:t xml:space="preserve"> </w:t>
      </w:r>
      <w:r w:rsidR="000B4AC1" w:rsidRPr="000B4AC1">
        <w:rPr>
          <w:rFonts w:hint="eastAsia"/>
          <w:b w:val="0"/>
          <w:bCs/>
          <w:szCs w:val="48"/>
          <w:lang w:bidi="ar-JO"/>
        </w:rPr>
        <w:t>وملاحظاتهم</w:t>
      </w:r>
      <w:r w:rsidR="000B4AC1" w:rsidRPr="000B4AC1">
        <w:rPr>
          <w:b w:val="0"/>
          <w:bCs/>
          <w:szCs w:val="48"/>
          <w:lang w:bidi="ar-JO"/>
        </w:rPr>
        <w:t xml:space="preserve"> </w:t>
      </w:r>
      <w:r w:rsidR="000B4AC1" w:rsidRPr="000B4AC1">
        <w:rPr>
          <w:rFonts w:hint="eastAsia"/>
          <w:b w:val="0"/>
          <w:bCs/>
          <w:szCs w:val="48"/>
          <w:lang w:bidi="ar-JO"/>
        </w:rPr>
        <w:t>حول</w:t>
      </w:r>
      <w:r w:rsidR="000B4AC1" w:rsidRPr="000B4AC1">
        <w:rPr>
          <w:b w:val="0"/>
          <w:bCs/>
          <w:szCs w:val="48"/>
          <w:lang w:bidi="ar-JO"/>
        </w:rPr>
        <w:t xml:space="preserve"> </w:t>
      </w:r>
      <w:r w:rsidR="000B4AC1" w:rsidRPr="000B4AC1">
        <w:rPr>
          <w:rFonts w:hint="eastAsia"/>
          <w:b w:val="0"/>
          <w:bCs/>
          <w:szCs w:val="48"/>
          <w:lang w:bidi="ar-JO"/>
        </w:rPr>
        <w:t>تجربتهم</w:t>
      </w:r>
      <w:r w:rsidR="000B4AC1" w:rsidRPr="000B4AC1">
        <w:rPr>
          <w:b w:val="0"/>
          <w:bCs/>
          <w:szCs w:val="48"/>
          <w:lang w:bidi="ar-JO"/>
        </w:rPr>
        <w:t xml:space="preserve"> </w:t>
      </w:r>
      <w:r w:rsidR="000B4AC1" w:rsidRPr="000B4AC1">
        <w:rPr>
          <w:rFonts w:hint="eastAsia"/>
          <w:b w:val="0"/>
          <w:bCs/>
          <w:szCs w:val="48"/>
          <w:lang w:bidi="ar-JO"/>
        </w:rPr>
        <w:t>في</w:t>
      </w:r>
      <w:r w:rsidR="000B4AC1" w:rsidRPr="000B4AC1">
        <w:rPr>
          <w:b w:val="0"/>
          <w:bCs/>
          <w:szCs w:val="48"/>
          <w:lang w:bidi="ar-JO"/>
        </w:rPr>
        <w:t xml:space="preserve"> </w:t>
      </w:r>
      <w:r w:rsidR="000B4AC1" w:rsidRPr="000B4AC1">
        <w:rPr>
          <w:rFonts w:hint="eastAsia"/>
          <w:b w:val="0"/>
          <w:bCs/>
          <w:szCs w:val="48"/>
          <w:lang w:bidi="ar-JO"/>
        </w:rPr>
        <w:t>استخدام</w:t>
      </w:r>
      <w:r w:rsidR="000B4AC1" w:rsidRPr="000B4AC1">
        <w:rPr>
          <w:b w:val="0"/>
          <w:bCs/>
          <w:szCs w:val="48"/>
          <w:lang w:bidi="ar-JO"/>
        </w:rPr>
        <w:t xml:space="preserve"> </w:t>
      </w:r>
      <w:r w:rsidR="000B4AC1" w:rsidRPr="000B4AC1">
        <w:rPr>
          <w:rFonts w:hint="eastAsia"/>
          <w:b w:val="0"/>
          <w:bCs/>
          <w:szCs w:val="48"/>
          <w:lang w:bidi="ar-JO"/>
        </w:rPr>
        <w:t>خدم</w:t>
      </w:r>
      <w:r w:rsidR="002A5757">
        <w:rPr>
          <w:rFonts w:hint="cs"/>
          <w:b w:val="0"/>
          <w:bCs/>
          <w:szCs w:val="48"/>
          <w:lang w:bidi="ar-JO"/>
        </w:rPr>
        <w:t>ات الترجمة</w:t>
      </w:r>
    </w:p>
    <w:bookmarkEnd w:id="67"/>
    <w:p w14:paraId="590F0DB9" w14:textId="542BE3AC" w:rsidR="001B38D9" w:rsidRPr="00F139E6" w:rsidRDefault="0069277B">
      <w:pPr>
        <w:pStyle w:val="P68B1DB1-Normal15"/>
        <w:autoSpaceDE/>
        <w:autoSpaceDN/>
        <w:adjustRightInd/>
        <w:spacing w:after="160" w:line="360" w:lineRule="auto"/>
        <w:rPr>
          <w:szCs w:val="22"/>
        </w:rPr>
      </w:pPr>
      <w:r w:rsidRPr="00F139E6">
        <w:rPr>
          <w:rFonts w:hint="eastAsia"/>
          <w:szCs w:val="22"/>
        </w:rPr>
        <w:t>أثناء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القيام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بعملية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التقييم،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أعربت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الجهات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التي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قامت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بتوفير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خدمة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الترجمة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الفورية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بانتظام</w:t>
      </w:r>
      <w:r w:rsidR="00CB511F" w:rsidRPr="00F139E6">
        <w:rPr>
          <w:rStyle w:val="FootnoteReference"/>
          <w:szCs w:val="22"/>
        </w:rPr>
        <w:footnoteReference w:id="23"/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عن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مخاوفها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بشأن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توفير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تلك</w:t>
      </w:r>
      <w:r w:rsidRPr="00F139E6">
        <w:rPr>
          <w:szCs w:val="22"/>
        </w:rPr>
        <w:t xml:space="preserve"> ‏</w:t>
      </w:r>
      <w:r w:rsidRPr="00F139E6">
        <w:rPr>
          <w:rFonts w:hint="eastAsia"/>
          <w:szCs w:val="22"/>
        </w:rPr>
        <w:t>الخدمة،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مشيرة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إلى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أن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ذلك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قد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أثر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سلباً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على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استخدامها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للخدمة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أو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قلل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من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حماسها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للاستفادة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منها</w:t>
      </w:r>
      <w:r w:rsidRPr="00F139E6">
        <w:rPr>
          <w:szCs w:val="22"/>
        </w:rPr>
        <w:t xml:space="preserve">. </w:t>
      </w:r>
      <w:r w:rsidRPr="00F139E6">
        <w:rPr>
          <w:rFonts w:hint="eastAsia"/>
          <w:szCs w:val="22"/>
        </w:rPr>
        <w:t>وشملت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هذه</w:t>
      </w:r>
      <w:r w:rsidRPr="00F139E6">
        <w:rPr>
          <w:szCs w:val="22"/>
        </w:rPr>
        <w:t xml:space="preserve"> </w:t>
      </w:r>
      <w:r w:rsidRPr="00F139E6">
        <w:rPr>
          <w:rFonts w:hint="eastAsia"/>
          <w:szCs w:val="22"/>
        </w:rPr>
        <w:t>المخاوف</w:t>
      </w:r>
      <w:r w:rsidRPr="00F139E6">
        <w:rPr>
          <w:rFonts w:hint="eastAsia"/>
          <w:szCs w:val="22"/>
          <w:rtl w:val="0"/>
          <w:cs/>
        </w:rPr>
        <w:t>‎</w:t>
      </w:r>
      <w:r w:rsidRPr="00F139E6">
        <w:rPr>
          <w:szCs w:val="22"/>
          <w:rtl w:val="0"/>
        </w:rPr>
        <w:t>:</w:t>
      </w:r>
      <w:r w:rsidRPr="00F139E6">
        <w:rPr>
          <w:szCs w:val="22"/>
          <w:rtl w:val="0"/>
          <w:cs/>
        </w:rPr>
        <w:t>‎</w:t>
      </w:r>
    </w:p>
    <w:p w14:paraId="318E502B" w14:textId="2BC6FBBB" w:rsidR="001B38D9" w:rsidRDefault="0069277B">
      <w:pPr>
        <w:rPr>
          <w:rFonts w:eastAsia="Calibri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19B1A71" wp14:editId="4C5FDFA9">
                <wp:simplePos x="0" y="0"/>
                <wp:positionH relativeFrom="margin">
                  <wp:posOffset>3142615</wp:posOffset>
                </wp:positionH>
                <wp:positionV relativeFrom="paragraph">
                  <wp:posOffset>186789</wp:posOffset>
                </wp:positionV>
                <wp:extent cx="2660015" cy="818515"/>
                <wp:effectExtent l="0" t="38100" r="64135" b="76835"/>
                <wp:wrapNone/>
                <wp:docPr id="17689068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015" cy="818515"/>
                          <a:chOff x="-116599" y="276226"/>
                          <a:chExt cx="2660424" cy="819150"/>
                        </a:xfrm>
                      </wpg:grpSpPr>
                      <pic:pic xmlns:pic="http://schemas.openxmlformats.org/drawingml/2006/picture">
                        <pic:nvPicPr>
                          <pic:cNvPr id="1013311006" name="Graphic 2" descr="Hourglass 30%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6599" y="367992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921446" name="Rectangle: Rounded Corners 6"/>
                        <wps:cNvSpPr/>
                        <wps:spPr>
                          <a:xfrm>
                            <a:off x="557267" y="276226"/>
                            <a:ext cx="1986558" cy="819150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C01ECBC" w14:textId="60DF1537" w:rsidR="001B38D9" w:rsidRPr="00F139E6" w:rsidRDefault="0069277B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F139E6">
                                <w:rPr>
                                  <w:rFonts w:cs="Arial" w:hint="cs"/>
                                  <w:b/>
                                  <w:color w:val="FFFFFF"/>
                                  <w:szCs w:val="22"/>
                                </w:rPr>
                                <w:t xml:space="preserve">الانتظار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الطويل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على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الهاتف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للحصول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على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مترجم</w:t>
                              </w:r>
                              <w:r w:rsidRPr="00F139E6">
                                <w:rPr>
                                  <w:rFonts w:cs="Arial" w:hint="cs"/>
                                  <w:b/>
                                  <w:color w:val="FFFFFF"/>
                                  <w:szCs w:val="22"/>
                                </w:rPr>
                                <w:t xml:space="preserve"> مما يتسبب في تأخير كبير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B1A71" id="Group 8" o:spid="_x0000_s1079" style="position:absolute;left:0;text-align:left;margin-left:247.45pt;margin-top:14.7pt;width:209.45pt;height:64.45pt;z-index:251851776;mso-position-horizontal-relative:margin;mso-width-relative:margin;mso-height-relative:margin" coordorigin="-1165,2762" coordsize="26604,81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80" type="#_x0000_t75" alt="Hourglass 30% with solid fill" style="position:absolute;left:-1165;top:3679;width:647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">
                  <v:imagedata r:id="rId38" o:title="Hourglass 30% with solid fill"/>
                </v:shape>
                <v:roundrect id="_x0000_s1081" style="position:absolute;left:5572;top:2762;width:19866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" fillcolor="#2f5597" stroked="f">
                  <v:shadow on="t" color="black" opacity="41287f" offset="0,1.5pt"/>
                  <v:textbox>
                    <w:txbxContent>
                      <w:p w14:paraId="5C01ECBC" w14:textId="60DF1537" w:rsidR="001B38D9" w:rsidRPr="00F139E6" w:rsidRDefault="0069277B">
                        <w:pPr>
                          <w:jc w:val="center"/>
                          <w:rPr>
                            <w:szCs w:val="22"/>
                          </w:rPr>
                        </w:pPr>
                        <w:r w:rsidRPr="00F139E6">
                          <w:rPr>
                            <w:rFonts w:cs="Arial" w:hint="cs"/>
                            <w:b/>
                            <w:color w:val="FFFFFF"/>
                            <w:szCs w:val="22"/>
                          </w:rPr>
                          <w:t xml:space="preserve">الانتظار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الطويل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على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الهاتف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للحصول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على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مترجم</w:t>
                        </w:r>
                        <w:r w:rsidRPr="00F139E6">
                          <w:rPr>
                            <w:rFonts w:cs="Arial" w:hint="cs"/>
                            <w:b/>
                            <w:color w:val="FFFFFF"/>
                            <w:szCs w:val="22"/>
                          </w:rPr>
                          <w:t xml:space="preserve"> مما يتسبب في تأخير كبير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E2551EB" wp14:editId="13AFBD45">
                <wp:simplePos x="0" y="0"/>
                <wp:positionH relativeFrom="margin">
                  <wp:align>left</wp:align>
                </wp:positionH>
                <wp:positionV relativeFrom="paragraph">
                  <wp:posOffset>202037</wp:posOffset>
                </wp:positionV>
                <wp:extent cx="2857500" cy="828675"/>
                <wp:effectExtent l="0" t="38100" r="57150" b="85725"/>
                <wp:wrapNone/>
                <wp:docPr id="24128124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828675"/>
                          <a:chOff x="0" y="-1"/>
                          <a:chExt cx="2857500" cy="828675"/>
                        </a:xfrm>
                        <a:solidFill>
                          <a:srgbClr val="4472C4">
                            <a:lumMod val="75000"/>
                          </a:srgbClr>
                        </a:solidFill>
                      </wpg:grpSpPr>
                      <pic:pic xmlns:pic="http://schemas.openxmlformats.org/drawingml/2006/picture">
                        <pic:nvPicPr>
                          <pic:cNvPr id="1098690702" name="Graphic 4" descr="Chat bubb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7128575" name="Rectangle: Rounded Corners 6"/>
                        <wps:cNvSpPr/>
                        <wps:spPr>
                          <a:xfrm>
                            <a:off x="787400" y="-1"/>
                            <a:ext cx="2070100" cy="828675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03EE07C" w14:textId="3A717E3E" w:rsidR="001B38D9" w:rsidRPr="00F139E6" w:rsidRDefault="0069277B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صعوبات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في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العثور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على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مترجمين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للغات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الأقل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شيوعًا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551EB" id="Group 7" o:spid="_x0000_s1082" style="position:absolute;left:0;text-align:left;margin-left:0;margin-top:15.9pt;width:225pt;height:65.25pt;z-index:251849728;mso-position-horizontal:left;mso-position-horizontal-relative:margin;mso-height-relative:margin" coordorigin="" coordsize="28575,82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">
                <v:shape id="Graphic 4" o:spid="_x0000_s1083" type="#_x0000_t75" alt="Chat bubble with solid fill" style="position:absolute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">
                  <v:imagedata r:id="rId41" o:title="Chat bubble with solid fill"/>
                </v:shape>
                <v:roundrect id="_x0000_s1084" style="position:absolute;left:7874;width:20701;height:8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" filled="f" stroked="f">
                  <v:shadow on="t" color="black" opacity="41287f" offset="0,1.5pt"/>
                  <v:textbox>
                    <w:txbxContent>
                      <w:p w14:paraId="503EE07C" w14:textId="3A717E3E" w:rsidR="001B38D9" w:rsidRPr="00F139E6" w:rsidRDefault="0069277B">
                        <w:pPr>
                          <w:jc w:val="center"/>
                          <w:rPr>
                            <w:szCs w:val="22"/>
                          </w:rPr>
                        </w:pP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صعوبات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في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العثور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على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مترجمين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للغات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الأقل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شيوعًا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3BA652EB" w14:textId="77777777" w:rsidR="001B38D9" w:rsidRDefault="001B38D9">
      <w:pPr>
        <w:rPr>
          <w:rFonts w:eastAsia="Calibri" w:cs="Times New Roman"/>
        </w:rPr>
      </w:pPr>
    </w:p>
    <w:p w14:paraId="76C7DE47" w14:textId="1CE8839F" w:rsidR="001B38D9" w:rsidRDefault="0069277B">
      <w:pPr>
        <w:pStyle w:val="P68B1DB1-Normal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EA554DA" wp14:editId="3FB1E587">
                <wp:simplePos x="0" y="0"/>
                <wp:positionH relativeFrom="margin">
                  <wp:align>left</wp:align>
                </wp:positionH>
                <wp:positionV relativeFrom="paragraph">
                  <wp:posOffset>45151</wp:posOffset>
                </wp:positionV>
                <wp:extent cx="2818130" cy="1225550"/>
                <wp:effectExtent l="0" t="0" r="58420" b="69850"/>
                <wp:wrapNone/>
                <wp:docPr id="168387809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130" cy="1225550"/>
                          <a:chOff x="-19050" y="-148515"/>
                          <a:chExt cx="2818575" cy="1226754"/>
                        </a:xfrm>
                      </wpg:grpSpPr>
                      <pic:pic xmlns:pic="http://schemas.openxmlformats.org/drawingml/2006/picture">
                        <pic:nvPicPr>
                          <pic:cNvPr id="696417730" name="Graphic 5" descr="Normal Distributio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050" y="-148515"/>
                            <a:ext cx="831850" cy="83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309404" name="Rectangle: Rounded Corners 6"/>
                        <wps:cNvSpPr/>
                        <wps:spPr>
                          <a:xfrm>
                            <a:off x="780225" y="237654"/>
                            <a:ext cx="2019300" cy="84058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ED275D3" w14:textId="6DC14DA3" w:rsidR="001B38D9" w:rsidRPr="00F139E6" w:rsidRDefault="0069277B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تفاوت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في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مهارات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eastAsia"/>
                                  <w:b/>
                                  <w:color w:val="FFFFFF"/>
                                  <w:szCs w:val="22"/>
                                </w:rPr>
                                <w:t>المترجمين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 xml:space="preserve"> </w:t>
                              </w:r>
                              <w:r w:rsidRPr="00F139E6">
                                <w:rPr>
                                  <w:rFonts w:cs="Arial" w:hint="cs"/>
                                  <w:b/>
                                  <w:color w:val="FFFFFF"/>
                                  <w:szCs w:val="22"/>
                                </w:rPr>
                                <w:t>من فرد إلى آخر</w:t>
                              </w:r>
                              <w:r w:rsidRPr="00F139E6">
                                <w:rPr>
                                  <w:rFonts w:cs="Arial"/>
                                  <w:b/>
                                  <w:color w:val="FFFFFF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554DA" id="Group 9" o:spid="_x0000_s1085" style="position:absolute;left:0;text-align:left;margin-left:0;margin-top:3.55pt;width:221.9pt;height:96.5pt;z-index:251850752;mso-position-horizontal:left;mso-position-horizontal-relative:margin;mso-width-relative:margin;mso-height-relative:margin" coordorigin="-190,-1485" coordsize="28185,122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">
                <v:shape id="Graphic 5" o:spid="_x0000_s1086" type="#_x0000_t75" alt="Normal Distribution with solid fill" style="position:absolute;left:-190;top:-1485;width:8318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">
                  <v:imagedata r:id="rId44" o:title="Normal Distribution with solid fill"/>
                </v:shape>
                <v:roundrect id="_x0000_s1087" style="position:absolute;left:7802;top:2376;width:20193;height:84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" fillcolor="#2f5597" stroked="f">
                  <v:shadow on="t" color="black" opacity="41287f" offset="0,1.5pt"/>
                  <v:textbox>
                    <w:txbxContent>
                      <w:p w14:paraId="4ED275D3" w14:textId="6DC14DA3" w:rsidR="001B38D9" w:rsidRPr="00F139E6" w:rsidRDefault="0069277B">
                        <w:pPr>
                          <w:jc w:val="center"/>
                          <w:rPr>
                            <w:szCs w:val="22"/>
                          </w:rPr>
                        </w:pP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تفاوت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في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مهارات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eastAsia"/>
                            <w:b/>
                            <w:color w:val="FFFFFF"/>
                            <w:szCs w:val="22"/>
                          </w:rPr>
                          <w:t>المترجمين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 xml:space="preserve"> </w:t>
                        </w:r>
                        <w:r w:rsidRPr="00F139E6">
                          <w:rPr>
                            <w:rFonts w:cs="Arial" w:hint="cs"/>
                            <w:b/>
                            <w:color w:val="FFFFFF"/>
                            <w:szCs w:val="22"/>
                          </w:rPr>
                          <w:t>من فرد إلى آخر</w:t>
                        </w:r>
                        <w:r w:rsidRPr="00F139E6">
                          <w:rPr>
                            <w:rFonts w:cs="Arial"/>
                            <w:b/>
                            <w:color w:val="FFFFFF"/>
                            <w:szCs w:val="22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1697BF04" wp14:editId="33C82452">
            <wp:simplePos x="0" y="0"/>
            <wp:positionH relativeFrom="column">
              <wp:posOffset>2955356</wp:posOffset>
            </wp:positionH>
            <wp:positionV relativeFrom="paragraph">
              <wp:posOffset>385593</wp:posOffset>
            </wp:positionV>
            <wp:extent cx="802550" cy="802272"/>
            <wp:effectExtent l="0" t="0" r="0" b="0"/>
            <wp:wrapNone/>
            <wp:docPr id="1662368080" name="Graphic 9" descr="Clo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68080" name="Graphic 9" descr="Clock with solid fill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50" cy="80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752FC" w14:textId="13354D6D" w:rsidR="001B38D9" w:rsidRDefault="0069277B">
      <w:pPr>
        <w:spacing w:line="360" w:lineRule="auto"/>
        <w:rPr>
          <w:rFonts w:eastAsia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2888030" wp14:editId="12E0B336">
                <wp:simplePos x="0" y="0"/>
                <wp:positionH relativeFrom="margin">
                  <wp:posOffset>3860784</wp:posOffset>
                </wp:positionH>
                <wp:positionV relativeFrom="paragraph">
                  <wp:posOffset>27775</wp:posOffset>
                </wp:positionV>
                <wp:extent cx="1964690" cy="847725"/>
                <wp:effectExtent l="57150" t="38100" r="54610" b="85725"/>
                <wp:wrapNone/>
                <wp:docPr id="179266488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90" cy="8477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36D5EF" w14:textId="0A660D74" w:rsidR="001B38D9" w:rsidRPr="00F139E6" w:rsidRDefault="0069277B">
                            <w:pPr>
                              <w:pStyle w:val="P68B1DB1-Normal28"/>
                              <w:spacing w:before="240" w:line="27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139E6">
                              <w:rPr>
                                <w:rFonts w:cs="Arial" w:hint="eastAsia"/>
                                <w:sz w:val="22"/>
                                <w:szCs w:val="22"/>
                              </w:rPr>
                              <w:t>التأثير</w:t>
                            </w:r>
                            <w:r w:rsidRPr="00F139E6">
                              <w:rPr>
                                <w:rFonts w:cs="Arial" w:hint="cs"/>
                                <w:sz w:val="22"/>
                                <w:szCs w:val="22"/>
                              </w:rPr>
                              <w:t xml:space="preserve"> السلبي</w:t>
                            </w:r>
                            <w:r w:rsidRPr="00F139E6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sz w:val="22"/>
                                <w:szCs w:val="22"/>
                              </w:rPr>
                              <w:t>على</w:t>
                            </w:r>
                            <w:r w:rsidRPr="00F139E6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sz w:val="22"/>
                                <w:szCs w:val="22"/>
                              </w:rPr>
                              <w:t>قدر</w:t>
                            </w:r>
                            <w:r w:rsidRPr="00F139E6">
                              <w:rPr>
                                <w:rFonts w:cs="Arial" w:hint="cs"/>
                                <w:sz w:val="22"/>
                                <w:szCs w:val="22"/>
                              </w:rPr>
                              <w:t>ات</w:t>
                            </w:r>
                            <w:r w:rsidRPr="00F139E6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sz w:val="22"/>
                                <w:szCs w:val="22"/>
                              </w:rPr>
                              <w:t>وموارد</w:t>
                            </w:r>
                            <w:r w:rsidRPr="00F139E6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sz w:val="22"/>
                                <w:szCs w:val="22"/>
                              </w:rPr>
                              <w:t>عيادات</w:t>
                            </w:r>
                            <w:r w:rsidRPr="00F139E6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sz w:val="22"/>
                                <w:szCs w:val="22"/>
                              </w:rPr>
                              <w:t>الأطباء</w:t>
                            </w:r>
                            <w:r w:rsidRPr="00F139E6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9E6">
                              <w:rPr>
                                <w:rFonts w:cs="Arial" w:hint="eastAsia"/>
                                <w:sz w:val="22"/>
                                <w:szCs w:val="22"/>
                              </w:rPr>
                              <w:t>العامين</w:t>
                            </w:r>
                            <w:r w:rsidRPr="00F139E6">
                              <w:rPr>
                                <w:rFonts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88030" id="Rectangle: Rounded Corners 6" o:spid="_x0000_s1088" style="position:absolute;left:0;text-align:left;margin-left:304pt;margin-top:2.2pt;width:154.7pt;height:66.75pt;z-index:251852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" fillcolor="#2f5597" stroked="f">
                <v:shadow on="t" color="black" opacity="41287f" offset="0,1.5pt"/>
                <v:textbox>
                  <w:txbxContent>
                    <w:p w14:paraId="1736D5EF" w14:textId="0A660D74" w:rsidR="001B38D9" w:rsidRPr="00F139E6" w:rsidRDefault="0069277B">
                      <w:pPr>
                        <w:pStyle w:val="P68B1DB1-Normal28"/>
                        <w:spacing w:before="240" w:line="276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139E6">
                        <w:rPr>
                          <w:rFonts w:cs="Arial" w:hint="eastAsia"/>
                          <w:sz w:val="22"/>
                          <w:szCs w:val="22"/>
                        </w:rPr>
                        <w:t>التأثير</w:t>
                      </w:r>
                      <w:r w:rsidRPr="00F139E6">
                        <w:rPr>
                          <w:rFonts w:cs="Arial" w:hint="cs"/>
                          <w:sz w:val="22"/>
                          <w:szCs w:val="22"/>
                        </w:rPr>
                        <w:t xml:space="preserve"> السلبي</w:t>
                      </w:r>
                      <w:r w:rsidRPr="00F139E6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sz w:val="22"/>
                          <w:szCs w:val="22"/>
                        </w:rPr>
                        <w:t>على</w:t>
                      </w:r>
                      <w:r w:rsidRPr="00F139E6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sz w:val="22"/>
                          <w:szCs w:val="22"/>
                        </w:rPr>
                        <w:t>قدر</w:t>
                      </w:r>
                      <w:r w:rsidRPr="00F139E6">
                        <w:rPr>
                          <w:rFonts w:cs="Arial" w:hint="cs"/>
                          <w:sz w:val="22"/>
                          <w:szCs w:val="22"/>
                        </w:rPr>
                        <w:t>ات</w:t>
                      </w:r>
                      <w:r w:rsidRPr="00F139E6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sz w:val="22"/>
                          <w:szCs w:val="22"/>
                        </w:rPr>
                        <w:t>وموارد</w:t>
                      </w:r>
                      <w:r w:rsidRPr="00F139E6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sz w:val="22"/>
                          <w:szCs w:val="22"/>
                        </w:rPr>
                        <w:t>عيادات</w:t>
                      </w:r>
                      <w:r w:rsidRPr="00F139E6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sz w:val="22"/>
                          <w:szCs w:val="22"/>
                        </w:rPr>
                        <w:t>الأطباء</w:t>
                      </w:r>
                      <w:r w:rsidRPr="00F139E6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Pr="00F139E6">
                        <w:rPr>
                          <w:rFonts w:cs="Arial" w:hint="eastAsia"/>
                          <w:sz w:val="22"/>
                          <w:szCs w:val="22"/>
                        </w:rPr>
                        <w:t>العامين</w:t>
                      </w:r>
                      <w:r w:rsidRPr="00F139E6">
                        <w:rPr>
                          <w:rFonts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277DDD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49D2A90C" w14:textId="77777777" w:rsidR="0069277B" w:rsidRDefault="0069277B">
      <w:pPr>
        <w:pStyle w:val="P68B1DB1-Normal15"/>
        <w:spacing w:line="360" w:lineRule="auto"/>
      </w:pPr>
    </w:p>
    <w:p w14:paraId="1A7D6F52" w14:textId="77777777" w:rsidR="00736295" w:rsidRDefault="001C7AD5">
      <w:pPr>
        <w:pStyle w:val="P68B1DB1-Normal15"/>
        <w:spacing w:line="360" w:lineRule="auto"/>
        <w:rPr>
          <w:cs/>
        </w:rPr>
      </w:pPr>
      <w:r w:rsidRPr="001C7AD5">
        <w:rPr>
          <w:rFonts w:hint="eastAsia"/>
          <w:szCs w:val="22"/>
        </w:rPr>
        <w:t>لم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تتناسب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وتيرة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إثارة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هذه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القضايا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مع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الأمبودزمان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مع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معدل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المخاوف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التي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تم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الإبلاغ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عنها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للمؤسسات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المعنية</w:t>
      </w:r>
      <w:r w:rsidRPr="001C7AD5">
        <w:rPr>
          <w:szCs w:val="22"/>
        </w:rPr>
        <w:t xml:space="preserve">. </w:t>
      </w:r>
      <w:r w:rsidRPr="001C7AD5">
        <w:rPr>
          <w:rFonts w:hint="eastAsia"/>
          <w:szCs w:val="22"/>
        </w:rPr>
        <w:t>فعلى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سبيل</w:t>
      </w:r>
      <w:r w:rsidRPr="001C7AD5">
        <w:rPr>
          <w:szCs w:val="22"/>
        </w:rPr>
        <w:t xml:space="preserve"> ‏</w:t>
      </w:r>
      <w:r w:rsidRPr="001C7AD5">
        <w:rPr>
          <w:rFonts w:hint="eastAsia"/>
          <w:szCs w:val="22"/>
        </w:rPr>
        <w:t>المثال،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خلال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تسع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سنوات،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أبلغت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عيادات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الأطباء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العامين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عن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مخاوفها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بشأن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الترجمة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الوجاهية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في</w:t>
      </w:r>
      <w:r w:rsidRPr="001C7AD5">
        <w:rPr>
          <w:szCs w:val="22"/>
        </w:rPr>
        <w:t xml:space="preserve"> 9 </w:t>
      </w:r>
      <w:r w:rsidRPr="001C7AD5">
        <w:rPr>
          <w:rFonts w:hint="eastAsia"/>
          <w:szCs w:val="22"/>
        </w:rPr>
        <w:t>مناسبات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فقط،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أي</w:t>
      </w:r>
      <w:r w:rsidRPr="001C7AD5">
        <w:rPr>
          <w:szCs w:val="22"/>
        </w:rPr>
        <w:t xml:space="preserve"> ‏</w:t>
      </w:r>
      <w:r w:rsidRPr="001C7AD5">
        <w:rPr>
          <w:rFonts w:hint="eastAsia"/>
          <w:szCs w:val="22"/>
        </w:rPr>
        <w:t>بمعدل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مرة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واحدة</w:t>
      </w:r>
      <w:r w:rsidRPr="001C7AD5">
        <w:rPr>
          <w:szCs w:val="22"/>
        </w:rPr>
        <w:t xml:space="preserve"> </w:t>
      </w:r>
      <w:r w:rsidRPr="001C7AD5">
        <w:rPr>
          <w:rFonts w:hint="eastAsia"/>
          <w:szCs w:val="22"/>
        </w:rPr>
        <w:t>سنويًا</w:t>
      </w:r>
      <w:r w:rsidRPr="001C7AD5">
        <w:rPr>
          <w:rFonts w:hint="eastAsia"/>
          <w:rtl w:val="0"/>
          <w:cs/>
        </w:rPr>
        <w:t>‎</w:t>
      </w:r>
    </w:p>
    <w:p w14:paraId="5AB7661B" w14:textId="4898F25E" w:rsidR="00736295" w:rsidRDefault="0063506B" w:rsidP="0063506B">
      <w:pPr>
        <w:pStyle w:val="P68B1DB1-Normal15"/>
        <w:spacing w:line="360" w:lineRule="auto"/>
      </w:pPr>
      <w:r>
        <w:rPr>
          <w:noProof/>
        </w:rPr>
        <w:drawing>
          <wp:inline distT="0" distB="0" distL="0" distR="0" wp14:anchorId="7CEC93EA" wp14:editId="1AF36435">
            <wp:extent cx="6000750" cy="2179617"/>
            <wp:effectExtent l="0" t="0" r="0" b="0"/>
            <wp:docPr id="75479726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5539C71E" w14:textId="03C2B484" w:rsidR="00271918" w:rsidRPr="000B4AC1" w:rsidRDefault="000F1760" w:rsidP="000B4AC1">
      <w:pPr>
        <w:pStyle w:val="P68B1DB1-Normal29"/>
        <w:spacing w:line="360" w:lineRule="auto"/>
        <w:rPr>
          <w:szCs w:val="22"/>
          <w:rtl w:val="0"/>
        </w:rPr>
      </w:pPr>
      <w:r w:rsidRPr="00271918">
        <w:rPr>
          <w:rFonts w:hint="eastAsia"/>
          <w:b w:val="0"/>
          <w:i w:val="0"/>
          <w:szCs w:val="22"/>
        </w:rPr>
        <w:t>تشير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هذه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الأرقام،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إلى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جانب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الإفادة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المقدمة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من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نقابة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الأطباء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البريطانية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في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إيرلندا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الشمالية</w:t>
      </w:r>
      <w:r w:rsidRPr="00271918">
        <w:rPr>
          <w:b w:val="0"/>
          <w:i w:val="0"/>
          <w:szCs w:val="22"/>
        </w:rPr>
        <w:t xml:space="preserve"> (</w:t>
      </w:r>
      <w:r w:rsidRPr="00271918">
        <w:rPr>
          <w:rFonts w:hint="eastAsia"/>
          <w:b w:val="0"/>
          <w:i w:val="0"/>
          <w:szCs w:val="22"/>
        </w:rPr>
        <w:t>بي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أم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أي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إن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آي</w:t>
      </w:r>
      <w:r w:rsidRPr="00271918">
        <w:rPr>
          <w:b w:val="0"/>
          <w:i w:val="0"/>
          <w:szCs w:val="22"/>
        </w:rPr>
        <w:t xml:space="preserve"> ‏</w:t>
      </w:r>
      <w:r w:rsidRPr="00271918">
        <w:rPr>
          <w:b w:val="0"/>
          <w:i w:val="0"/>
          <w:szCs w:val="22"/>
          <w:rtl w:val="0"/>
        </w:rPr>
        <w:t>BMA NI</w:t>
      </w:r>
      <w:r w:rsidRPr="00271918">
        <w:rPr>
          <w:b w:val="0"/>
          <w:i w:val="0"/>
          <w:szCs w:val="22"/>
        </w:rPr>
        <w:t>‏) ‏</w:t>
      </w:r>
      <w:r w:rsidRPr="00271918">
        <w:rPr>
          <w:rFonts w:hint="eastAsia"/>
          <w:b w:val="0"/>
          <w:i w:val="0"/>
          <w:szCs w:val="22"/>
        </w:rPr>
        <w:t>للأومبدزمان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أنه</w:t>
      </w:r>
      <w:r w:rsidRPr="00271918">
        <w:rPr>
          <w:b w:val="0"/>
          <w:i w:val="0"/>
          <w:szCs w:val="22"/>
        </w:rPr>
        <w:t xml:space="preserve"> "</w:t>
      </w:r>
      <w:r w:rsidRPr="00271918">
        <w:rPr>
          <w:rFonts w:hint="eastAsia"/>
          <w:b w:val="0"/>
          <w:i w:val="0"/>
          <w:szCs w:val="22"/>
        </w:rPr>
        <w:t>لا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يوجد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آلية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واضحة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لعيادات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الأطباء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العامين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لتقديم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الملاحظات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على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تجربتها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مع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الخدمة</w:t>
      </w:r>
      <w:r w:rsidRPr="00271918">
        <w:rPr>
          <w:b w:val="0"/>
          <w:i w:val="0"/>
          <w:szCs w:val="22"/>
        </w:rPr>
        <w:t>"</w:t>
      </w:r>
      <w:r w:rsidRPr="00271918">
        <w:rPr>
          <w:rFonts w:hint="eastAsia"/>
          <w:b w:val="0"/>
          <w:i w:val="0"/>
          <w:szCs w:val="22"/>
        </w:rPr>
        <w:t>،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إلى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احتمالية</w:t>
      </w:r>
      <w:r w:rsidRPr="00271918">
        <w:rPr>
          <w:b w:val="0"/>
          <w:i w:val="0"/>
          <w:szCs w:val="22"/>
        </w:rPr>
        <w:t xml:space="preserve"> ‏</w:t>
      </w:r>
      <w:r w:rsidRPr="00271918">
        <w:rPr>
          <w:rFonts w:hint="eastAsia"/>
          <w:b w:val="0"/>
          <w:i w:val="0"/>
          <w:szCs w:val="22"/>
        </w:rPr>
        <w:t>وجود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قصور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في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آليات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تمكين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م</w:t>
      </w:r>
      <w:r w:rsidR="00641680">
        <w:rPr>
          <w:rFonts w:hint="cs"/>
          <w:b w:val="0"/>
          <w:i w:val="0"/>
          <w:szCs w:val="22"/>
        </w:rPr>
        <w:t>ستخدمي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الترجمة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الفورية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من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مشاركة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آرائه</w:t>
      </w:r>
      <w:r w:rsidR="00641680">
        <w:rPr>
          <w:rFonts w:hint="cs"/>
          <w:b w:val="0"/>
          <w:i w:val="0"/>
          <w:szCs w:val="22"/>
        </w:rPr>
        <w:t>م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حول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تجربته</w:t>
      </w:r>
      <w:r w:rsidR="00641680">
        <w:rPr>
          <w:rFonts w:hint="cs"/>
          <w:b w:val="0"/>
          <w:i w:val="0"/>
          <w:szCs w:val="22"/>
        </w:rPr>
        <w:t>م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في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استخدامها</w:t>
      </w:r>
      <w:r w:rsidRPr="00271918">
        <w:rPr>
          <w:b w:val="0"/>
          <w:i w:val="0"/>
          <w:szCs w:val="22"/>
        </w:rPr>
        <w:t>. ‏</w:t>
      </w:r>
      <w:r w:rsidRPr="00271918">
        <w:rPr>
          <w:rFonts w:hint="eastAsia"/>
          <w:b w:val="0"/>
          <w:i w:val="0"/>
          <w:szCs w:val="22"/>
        </w:rPr>
        <w:t>وبناءً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على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ذلك،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قام</w:t>
      </w:r>
      <w:r w:rsidRPr="00271918">
        <w:rPr>
          <w:rFonts w:hint="eastAsia"/>
          <w:b w:val="0"/>
          <w:i w:val="0"/>
          <w:szCs w:val="22"/>
          <w:rtl w:val="0"/>
          <w:cs/>
        </w:rPr>
        <w:t>‎</w:t>
      </w:r>
      <w:r w:rsidRPr="00271918">
        <w:rPr>
          <w:b w:val="0"/>
          <w:i w:val="0"/>
          <w:szCs w:val="22"/>
          <w:rtl w:val="0"/>
        </w:rPr>
        <w:t xml:space="preserve"> </w:t>
      </w:r>
      <w:r w:rsidRPr="00271918">
        <w:rPr>
          <w:b w:val="0"/>
          <w:i w:val="0"/>
          <w:szCs w:val="22"/>
          <w:rtl w:val="0"/>
          <w:cs/>
        </w:rPr>
        <w:t>‎</w:t>
      </w:r>
      <w:r w:rsidRPr="00271918">
        <w:rPr>
          <w:rFonts w:hint="eastAsia"/>
          <w:b w:val="0"/>
          <w:i w:val="0"/>
          <w:szCs w:val="22"/>
        </w:rPr>
        <w:t>الأومبدزمان</w:t>
      </w:r>
      <w:r w:rsidRPr="00271918">
        <w:rPr>
          <w:rFonts w:hint="eastAsia"/>
          <w:b w:val="0"/>
          <w:i w:val="0"/>
          <w:szCs w:val="22"/>
          <w:rtl w:val="0"/>
          <w:cs/>
        </w:rPr>
        <w:t>‎</w:t>
      </w:r>
      <w:r w:rsidRPr="00271918">
        <w:rPr>
          <w:b w:val="0"/>
          <w:i w:val="0"/>
          <w:szCs w:val="22"/>
          <w:rtl w:val="0"/>
        </w:rPr>
        <w:t xml:space="preserve"> </w:t>
      </w:r>
      <w:r w:rsidRPr="00271918">
        <w:rPr>
          <w:b w:val="0"/>
          <w:i w:val="0"/>
          <w:szCs w:val="22"/>
          <w:rtl w:val="0"/>
          <w:cs/>
        </w:rPr>
        <w:t>‎</w:t>
      </w:r>
      <w:r w:rsidRPr="00271918">
        <w:rPr>
          <w:rFonts w:hint="eastAsia"/>
          <w:b w:val="0"/>
          <w:i w:val="0"/>
          <w:szCs w:val="22"/>
        </w:rPr>
        <w:t>بمراجعة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آليات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تقديم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الآراء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والملاحظات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المتاحة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وكيفية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إعلام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الأفراد</w:t>
      </w:r>
      <w:r w:rsidRPr="00271918">
        <w:rPr>
          <w:b w:val="0"/>
          <w:i w:val="0"/>
          <w:szCs w:val="22"/>
        </w:rPr>
        <w:t xml:space="preserve"> </w:t>
      </w:r>
      <w:r w:rsidRPr="00271918">
        <w:rPr>
          <w:rFonts w:hint="eastAsia"/>
          <w:b w:val="0"/>
          <w:i w:val="0"/>
          <w:szCs w:val="22"/>
        </w:rPr>
        <w:t>بوجودها</w:t>
      </w:r>
      <w:r w:rsidRPr="00271918">
        <w:rPr>
          <w:b w:val="0"/>
          <w:i w:val="0"/>
          <w:szCs w:val="22"/>
        </w:rPr>
        <w:t>.‏</w:t>
      </w:r>
      <w:r w:rsidRPr="00271918">
        <w:rPr>
          <w:szCs w:val="22"/>
        </w:rPr>
        <w:t xml:space="preserve"> </w:t>
      </w:r>
    </w:p>
    <w:p w14:paraId="5804FF41" w14:textId="1436DEC5" w:rsidR="001B38D9" w:rsidRDefault="006F2414">
      <w:pPr>
        <w:pStyle w:val="P68B1DB1-Normal29"/>
        <w:spacing w:line="360" w:lineRule="auto"/>
        <w:rPr>
          <w:rtl w:val="0"/>
        </w:rPr>
      </w:pPr>
      <w:r w:rsidRPr="00C73F2B">
        <w:rPr>
          <w:b w:val="0"/>
          <w:bCs/>
          <w:i w:val="0"/>
          <w:iCs/>
          <w:szCs w:val="22"/>
        </w:rPr>
        <w:lastRenderedPageBreak/>
        <w:t xml:space="preserve">الترجمة الفورية </w:t>
      </w:r>
      <w:r w:rsidR="00C73F2B" w:rsidRPr="00C73F2B">
        <w:rPr>
          <w:rFonts w:hint="cs"/>
          <w:b w:val="0"/>
          <w:bCs/>
          <w:i w:val="0"/>
          <w:iCs/>
          <w:szCs w:val="22"/>
        </w:rPr>
        <w:t>الوجاهية المقدمة من ال</w:t>
      </w:r>
      <w:r w:rsidR="00C73F2B">
        <w:rPr>
          <w:rFonts w:hint="cs"/>
        </w:rPr>
        <w:t xml:space="preserve"> </w:t>
      </w:r>
      <w:r w:rsidR="00C73F2B">
        <w:rPr>
          <w:rtl w:val="0"/>
        </w:rPr>
        <w:t>BSO</w:t>
      </w:r>
    </w:p>
    <w:p w14:paraId="6D2145FA" w14:textId="353157F6" w:rsidR="0063506B" w:rsidRPr="00F60674" w:rsidRDefault="0063506B">
      <w:pPr>
        <w:pStyle w:val="P68B1DB1-Normal15"/>
        <w:spacing w:line="360" w:lineRule="auto"/>
        <w:rPr>
          <w:szCs w:val="22"/>
        </w:rPr>
      </w:pPr>
      <w:r w:rsidRPr="00F60674">
        <w:rPr>
          <w:rFonts w:hint="eastAsia"/>
          <w:szCs w:val="22"/>
        </w:rPr>
        <w:t>كما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تم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ذكره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سابقاً،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قامت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هيئة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الـ</w:t>
      </w:r>
      <w:r w:rsidRPr="00F60674">
        <w:rPr>
          <w:szCs w:val="22"/>
        </w:rPr>
        <w:t xml:space="preserve"> ‏</w:t>
      </w:r>
      <w:r w:rsidRPr="00F60674">
        <w:rPr>
          <w:szCs w:val="22"/>
          <w:rtl w:val="0"/>
        </w:rPr>
        <w:t>BSO</w:t>
      </w:r>
      <w:r w:rsidRPr="00F60674">
        <w:rPr>
          <w:szCs w:val="22"/>
        </w:rPr>
        <w:t xml:space="preserve">‏ </w:t>
      </w:r>
      <w:r w:rsidRPr="00F60674">
        <w:rPr>
          <w:rFonts w:hint="eastAsia"/>
          <w:szCs w:val="22"/>
        </w:rPr>
        <w:t>بإجراء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عدة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تحديثات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على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موقعها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الإلكتروني،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حيث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أصبح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يتضمن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صفحة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مخصصة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لتقديم</w:t>
      </w:r>
      <w:r w:rsidRPr="00F60674">
        <w:rPr>
          <w:szCs w:val="22"/>
        </w:rPr>
        <w:t xml:space="preserve"> ‏</w:t>
      </w:r>
      <w:r w:rsidRPr="00F60674">
        <w:rPr>
          <w:rFonts w:hint="eastAsia"/>
          <w:szCs w:val="22"/>
        </w:rPr>
        <w:t>الشكاوى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وقابلة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للترجمة،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توفر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معلومات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موجزة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عن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الآلية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التي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يمكن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خلالها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تقديم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الشكاوى،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بما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في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ذلك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البريد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إلكتروني</w:t>
      </w:r>
      <w:r w:rsidRPr="00F60674">
        <w:rPr>
          <w:szCs w:val="22"/>
        </w:rPr>
        <w:t xml:space="preserve"> ‏</w:t>
      </w:r>
      <w:r w:rsidRPr="00F60674">
        <w:rPr>
          <w:rFonts w:hint="eastAsia"/>
          <w:szCs w:val="22"/>
        </w:rPr>
        <w:t>المخصص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لتقديم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الشكاوى</w:t>
      </w:r>
      <w:r w:rsidR="009E296E">
        <w:rPr>
          <w:rStyle w:val="FootnoteReference"/>
          <w:szCs w:val="22"/>
        </w:rPr>
        <w:footnoteReference w:id="24"/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ورابط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للنماذج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المخصصة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لإبداء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الآراء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والملاحظات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قبل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مستخدمي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الخدمة</w:t>
      </w:r>
      <w:r w:rsidR="009E296E">
        <w:rPr>
          <w:rStyle w:val="FootnoteReference"/>
          <w:szCs w:val="22"/>
        </w:rPr>
        <w:footnoteReference w:id="25"/>
      </w:r>
      <w:r w:rsidRPr="00F60674">
        <w:rPr>
          <w:szCs w:val="22"/>
        </w:rPr>
        <w:t xml:space="preserve">. </w:t>
      </w:r>
      <w:r w:rsidRPr="00F60674">
        <w:rPr>
          <w:rFonts w:hint="eastAsia"/>
          <w:szCs w:val="22"/>
        </w:rPr>
        <w:t>بالإضافة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إلى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ذلك،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فقد</w:t>
      </w:r>
      <w:r w:rsidRPr="00F60674">
        <w:rPr>
          <w:szCs w:val="22"/>
        </w:rPr>
        <w:t xml:space="preserve"> ‏</w:t>
      </w:r>
      <w:r w:rsidRPr="00F60674">
        <w:rPr>
          <w:rFonts w:hint="eastAsia"/>
          <w:szCs w:val="22"/>
        </w:rPr>
        <w:t>أصدرت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الهيئة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نشرة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إخبارية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عن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خدمات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الترجمة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الفورية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موجهة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لموظفي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قطاع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الرعاية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الصحية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والعاملين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الصحيين،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تتضمن</w:t>
      </w:r>
      <w:r w:rsidRPr="00F60674">
        <w:rPr>
          <w:szCs w:val="22"/>
        </w:rPr>
        <w:t xml:space="preserve"> ‏</w:t>
      </w:r>
      <w:r w:rsidRPr="00F60674">
        <w:rPr>
          <w:rFonts w:hint="eastAsia"/>
          <w:szCs w:val="22"/>
        </w:rPr>
        <w:t>إرشادات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حول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كيفية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تقديم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الآراء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والملاحظات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عن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تجربتهم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في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استخدام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خدمة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الترجمة</w:t>
      </w:r>
      <w:r w:rsidRPr="00F60674">
        <w:rPr>
          <w:szCs w:val="22"/>
        </w:rPr>
        <w:t xml:space="preserve"> </w:t>
      </w:r>
      <w:r w:rsidRPr="00F60674">
        <w:rPr>
          <w:rFonts w:hint="eastAsia"/>
          <w:szCs w:val="22"/>
        </w:rPr>
        <w:t>الفورية</w:t>
      </w:r>
      <w:r w:rsidRPr="00F60674">
        <w:rPr>
          <w:szCs w:val="22"/>
        </w:rPr>
        <w:t>.‏</w:t>
      </w:r>
    </w:p>
    <w:p w14:paraId="7ED746C1" w14:textId="26E80DD3" w:rsidR="00F60674" w:rsidRPr="00F60674" w:rsidRDefault="00F60674">
      <w:pPr>
        <w:pStyle w:val="P68B1DB1-Normal29"/>
        <w:spacing w:line="360" w:lineRule="auto"/>
        <w:rPr>
          <w:b w:val="0"/>
          <w:i w:val="0"/>
          <w:szCs w:val="22"/>
          <w:cs/>
        </w:rPr>
      </w:pPr>
      <w:r>
        <w:rPr>
          <w:rFonts w:hint="cs"/>
          <w:b w:val="0"/>
          <w:i w:val="0"/>
          <w:szCs w:val="22"/>
        </w:rPr>
        <w:t xml:space="preserve">كما أنه </w:t>
      </w:r>
      <w:r w:rsidRPr="00F60674">
        <w:rPr>
          <w:rFonts w:hint="eastAsia"/>
          <w:b w:val="0"/>
          <w:i w:val="0"/>
          <w:szCs w:val="22"/>
        </w:rPr>
        <w:t>من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المرجح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أن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تسهم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هذه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التحسينات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في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زيادة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الوعي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لدى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مستخدمي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الترجمة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الفورية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بآليات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تقديم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الشكاوى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والآراء</w:t>
      </w:r>
      <w:r w:rsidRPr="00F60674">
        <w:rPr>
          <w:b w:val="0"/>
          <w:i w:val="0"/>
          <w:szCs w:val="22"/>
        </w:rPr>
        <w:t xml:space="preserve"> ‏</w:t>
      </w:r>
      <w:r w:rsidRPr="00F60674">
        <w:rPr>
          <w:rFonts w:hint="eastAsia"/>
          <w:b w:val="0"/>
          <w:i w:val="0"/>
          <w:szCs w:val="22"/>
        </w:rPr>
        <w:t>والملاحظات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حول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تجربتهم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في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استخدامها،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بالإضافة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إلى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تعزيز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قدرتهم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على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الاستفادة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من</w:t>
      </w:r>
      <w:r>
        <w:rPr>
          <w:rFonts w:hint="cs"/>
          <w:b w:val="0"/>
          <w:i w:val="0"/>
          <w:szCs w:val="22"/>
        </w:rPr>
        <w:t xml:space="preserve"> تلك الخدمات</w:t>
      </w:r>
      <w:r w:rsidRPr="00F60674">
        <w:rPr>
          <w:b w:val="0"/>
          <w:i w:val="0"/>
          <w:szCs w:val="22"/>
        </w:rPr>
        <w:t xml:space="preserve">. </w:t>
      </w:r>
      <w:r w:rsidRPr="00F60674">
        <w:rPr>
          <w:rFonts w:hint="eastAsia"/>
          <w:b w:val="0"/>
          <w:i w:val="0"/>
          <w:szCs w:val="22"/>
        </w:rPr>
        <w:t>ومع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ذلك،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فإن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البدء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باستخدام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نموذج</w:t>
      </w:r>
      <w:r w:rsidRPr="00F60674">
        <w:rPr>
          <w:b w:val="0"/>
          <w:i w:val="0"/>
          <w:szCs w:val="22"/>
        </w:rPr>
        <w:t xml:space="preserve"> ‏</w:t>
      </w:r>
      <w:r w:rsidRPr="00F60674">
        <w:rPr>
          <w:rFonts w:hint="eastAsia"/>
          <w:b w:val="0"/>
          <w:i w:val="0"/>
          <w:szCs w:val="22"/>
        </w:rPr>
        <w:t>للشكاوى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يُطلَب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فيه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من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المستخدمين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تقديم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المعلومات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ذات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الصلة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قد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يقلل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من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الوقت</w:t>
      </w:r>
      <w:r w:rsidRPr="00F60674">
        <w:rPr>
          <w:b w:val="0"/>
          <w:i w:val="0"/>
          <w:szCs w:val="22"/>
        </w:rPr>
        <w:t xml:space="preserve"> </w:t>
      </w:r>
      <w:r>
        <w:rPr>
          <w:rFonts w:hint="cs"/>
          <w:b w:val="0"/>
          <w:i w:val="0"/>
          <w:szCs w:val="22"/>
        </w:rPr>
        <w:t>الذي يحتاجونه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لذكر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مخاوفهم،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مما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يسهل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في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النهاية</w:t>
      </w:r>
      <w:r w:rsidRPr="00F60674">
        <w:rPr>
          <w:b w:val="0"/>
          <w:i w:val="0"/>
          <w:szCs w:val="22"/>
        </w:rPr>
        <w:t xml:space="preserve"> ‏</w:t>
      </w:r>
      <w:r w:rsidRPr="00F60674">
        <w:rPr>
          <w:rFonts w:hint="eastAsia"/>
          <w:b w:val="0"/>
          <w:i w:val="0"/>
          <w:szCs w:val="22"/>
        </w:rPr>
        <w:t>الاهتمام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في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القضايا</w:t>
      </w:r>
      <w:r>
        <w:rPr>
          <w:rFonts w:hint="cs"/>
          <w:b w:val="0"/>
          <w:i w:val="0"/>
          <w:szCs w:val="22"/>
        </w:rPr>
        <w:t xml:space="preserve"> المتعلقة بتوفير الخدمة والتي </w:t>
      </w:r>
      <w:r w:rsidRPr="00F60674">
        <w:rPr>
          <w:rFonts w:hint="eastAsia"/>
          <w:b w:val="0"/>
          <w:i w:val="0"/>
          <w:szCs w:val="22"/>
        </w:rPr>
        <w:t>قد</w:t>
      </w:r>
      <w:r w:rsidRPr="00F60674">
        <w:rPr>
          <w:b w:val="0"/>
          <w:i w:val="0"/>
          <w:szCs w:val="22"/>
        </w:rPr>
        <w:t xml:space="preserve"> </w:t>
      </w:r>
      <w:r w:rsidRPr="00F60674">
        <w:rPr>
          <w:rFonts w:hint="eastAsia"/>
          <w:b w:val="0"/>
          <w:i w:val="0"/>
          <w:szCs w:val="22"/>
        </w:rPr>
        <w:t>تستجد</w:t>
      </w:r>
      <w:r w:rsidRPr="00F60674">
        <w:rPr>
          <w:b w:val="0"/>
          <w:i w:val="0"/>
          <w:szCs w:val="22"/>
        </w:rPr>
        <w:t xml:space="preserve"> </w:t>
      </w:r>
      <w:r>
        <w:rPr>
          <w:rFonts w:hint="cs"/>
          <w:b w:val="0"/>
          <w:i w:val="0"/>
          <w:szCs w:val="22"/>
        </w:rPr>
        <w:t>لاحقاً</w:t>
      </w:r>
      <w:r w:rsidRPr="00F60674">
        <w:rPr>
          <w:rFonts w:hint="eastAsia"/>
          <w:b w:val="0"/>
          <w:i w:val="0"/>
          <w:szCs w:val="22"/>
          <w:rtl w:val="0"/>
          <w:cs/>
        </w:rPr>
        <w:t>‎</w:t>
      </w:r>
      <w:r w:rsidRPr="00F60674">
        <w:rPr>
          <w:b w:val="0"/>
          <w:i w:val="0"/>
          <w:szCs w:val="22"/>
          <w:rtl w:val="0"/>
        </w:rPr>
        <w:t>.</w:t>
      </w:r>
      <w:r w:rsidRPr="00F60674">
        <w:rPr>
          <w:b w:val="0"/>
          <w:i w:val="0"/>
          <w:szCs w:val="22"/>
          <w:rtl w:val="0"/>
          <w:cs/>
        </w:rPr>
        <w:t>‎</w:t>
      </w:r>
    </w:p>
    <w:p w14:paraId="2CD30229" w14:textId="2ACE4A58" w:rsidR="001B38D9" w:rsidRPr="00AE6BE3" w:rsidRDefault="006F2414">
      <w:pPr>
        <w:pStyle w:val="P68B1DB1-Normal29"/>
        <w:spacing w:line="360" w:lineRule="auto"/>
        <w:rPr>
          <w:b w:val="0"/>
          <w:bCs/>
          <w:i w:val="0"/>
          <w:iCs/>
          <w:szCs w:val="22"/>
        </w:rPr>
      </w:pPr>
      <w:r w:rsidRPr="00AE6BE3">
        <w:rPr>
          <w:b w:val="0"/>
          <w:bCs/>
          <w:i w:val="0"/>
          <w:iCs/>
          <w:szCs w:val="22"/>
        </w:rPr>
        <w:t xml:space="preserve">مديرية الرعاية الأولية (الترجمة </w:t>
      </w:r>
      <w:r w:rsidR="00AE6BE3" w:rsidRPr="00AE6BE3">
        <w:rPr>
          <w:rFonts w:hint="cs"/>
          <w:b w:val="0"/>
          <w:bCs/>
          <w:i w:val="0"/>
          <w:iCs/>
          <w:szCs w:val="22"/>
          <w:lang w:bidi="ar-JO"/>
        </w:rPr>
        <w:t>عبر الهاتف</w:t>
      </w:r>
      <w:r w:rsidRPr="00AE6BE3">
        <w:rPr>
          <w:b w:val="0"/>
          <w:bCs/>
          <w:i w:val="0"/>
          <w:iCs/>
          <w:szCs w:val="22"/>
        </w:rPr>
        <w:t>)</w:t>
      </w:r>
    </w:p>
    <w:p w14:paraId="1F8EB8E2" w14:textId="778ACB5C" w:rsidR="00D57428" w:rsidRPr="00F719DE" w:rsidRDefault="007251EA">
      <w:pPr>
        <w:pStyle w:val="P68B1DB1-Normal15"/>
        <w:spacing w:line="360" w:lineRule="auto"/>
        <w:rPr>
          <w:szCs w:val="22"/>
        </w:rPr>
      </w:pPr>
      <w:r w:rsidRPr="00F719DE">
        <w:rPr>
          <w:rFonts w:hint="eastAsia"/>
          <w:szCs w:val="22"/>
        </w:rPr>
        <w:t>ردًا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على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الاستفسارات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التي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قام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بها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الأومبدزمان،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فقد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أوضحت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مديرية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الرعاية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الأولية</w:t>
      </w:r>
      <w:r w:rsidRPr="00F719DE">
        <w:rPr>
          <w:szCs w:val="22"/>
        </w:rPr>
        <w:t xml:space="preserve"> (</w:t>
      </w:r>
      <w:r w:rsidRPr="00F719DE">
        <w:rPr>
          <w:rFonts w:hint="eastAsia"/>
          <w:szCs w:val="22"/>
        </w:rPr>
        <w:t>دي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أو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بي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سي</w:t>
      </w:r>
      <w:r w:rsidRPr="00F719DE">
        <w:rPr>
          <w:szCs w:val="22"/>
        </w:rPr>
        <w:t xml:space="preserve"> ‏</w:t>
      </w:r>
      <w:r w:rsidR="00D57428" w:rsidRPr="00F719DE">
        <w:rPr>
          <w:szCs w:val="22"/>
          <w:rtl w:val="0"/>
        </w:rPr>
        <w:t>(</w:t>
      </w:r>
      <w:r w:rsidRPr="00F719DE">
        <w:rPr>
          <w:szCs w:val="22"/>
          <w:rtl w:val="0"/>
        </w:rPr>
        <w:t xml:space="preserve">DoPC </w:t>
      </w:r>
      <w:r w:rsidRPr="00F719DE">
        <w:rPr>
          <w:szCs w:val="22"/>
          <w:rtl w:val="0"/>
          <w:cs/>
        </w:rPr>
        <w:t>‎</w:t>
      </w:r>
      <w:r w:rsidRPr="00F719DE">
        <w:rPr>
          <w:szCs w:val="22"/>
        </w:rPr>
        <w:t>‏ ‏</w:t>
      </w:r>
      <w:r w:rsidRPr="00F719DE">
        <w:rPr>
          <w:szCs w:val="22"/>
          <w:rtl w:val="0"/>
          <w:cs/>
        </w:rPr>
        <w:t>‎</w:t>
      </w:r>
      <w:r w:rsidRPr="00F719DE">
        <w:rPr>
          <w:szCs w:val="22"/>
        </w:rPr>
        <w:t xml:space="preserve"> </w:t>
      </w:r>
      <w:r w:rsidRPr="00F719DE">
        <w:rPr>
          <w:szCs w:val="22"/>
          <w:rtl w:val="0"/>
          <w:cs/>
        </w:rPr>
        <w:t>‎</w:t>
      </w:r>
      <w:r w:rsidRPr="00F719DE">
        <w:rPr>
          <w:rFonts w:hint="eastAsia"/>
          <w:szCs w:val="22"/>
        </w:rPr>
        <w:t>أنه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وعلى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الرغم</w:t>
      </w:r>
      <w:r w:rsidRPr="00F719DE">
        <w:rPr>
          <w:szCs w:val="22"/>
        </w:rPr>
        <w:t xml:space="preserve"> ‏</w:t>
      </w:r>
      <w:r w:rsidRPr="00F719DE">
        <w:rPr>
          <w:rFonts w:hint="eastAsia"/>
          <w:szCs w:val="22"/>
        </w:rPr>
        <w:t>من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تلقيها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بعض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المكالمات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المتعلقة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بتجارب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المستخدمين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لخدمة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الترجمة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الفورية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عبر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منصة</w:t>
      </w:r>
      <w:r w:rsidRPr="00F719DE">
        <w:rPr>
          <w:szCs w:val="22"/>
        </w:rPr>
        <w:t xml:space="preserve"> ‏</w:t>
      </w:r>
      <w:r w:rsidRPr="00F719DE">
        <w:rPr>
          <w:szCs w:val="22"/>
          <w:rtl w:val="0"/>
          <w:cs/>
        </w:rPr>
        <w:t>‎</w:t>
      </w:r>
      <w:r w:rsidR="00D57428" w:rsidRPr="00F719DE">
        <w:rPr>
          <w:szCs w:val="22"/>
          <w:rtl w:val="0"/>
        </w:rPr>
        <w:t>)</w:t>
      </w:r>
      <w:r w:rsidRPr="00F719DE">
        <w:rPr>
          <w:rFonts w:hint="eastAsia"/>
          <w:szCs w:val="22"/>
        </w:rPr>
        <w:t>بيج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وورد</w:t>
      </w:r>
      <w:r w:rsidRPr="00F719DE">
        <w:rPr>
          <w:szCs w:val="22"/>
        </w:rPr>
        <w:t xml:space="preserve"> ‏</w:t>
      </w:r>
      <w:r w:rsidRPr="00F719DE">
        <w:rPr>
          <w:szCs w:val="22"/>
          <w:rtl w:val="0"/>
        </w:rPr>
        <w:t>Big Word</w:t>
      </w:r>
      <w:r w:rsidRPr="00F719DE">
        <w:rPr>
          <w:szCs w:val="22"/>
        </w:rPr>
        <w:t xml:space="preserve">‏) </w:t>
      </w:r>
      <w:r w:rsidRPr="00F719DE">
        <w:rPr>
          <w:rFonts w:hint="eastAsia"/>
          <w:szCs w:val="22"/>
        </w:rPr>
        <w:t>في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بعض</w:t>
      </w:r>
      <w:r w:rsidRPr="00F719DE">
        <w:rPr>
          <w:szCs w:val="22"/>
        </w:rPr>
        <w:t xml:space="preserve"> ‏</w:t>
      </w:r>
      <w:r w:rsidRPr="00F719DE">
        <w:rPr>
          <w:rFonts w:hint="eastAsia"/>
          <w:szCs w:val="22"/>
        </w:rPr>
        <w:t>الأحيان،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إلا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أن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هذه</w:t>
      </w:r>
      <w:r w:rsidRPr="00F719DE">
        <w:rPr>
          <w:szCs w:val="22"/>
        </w:rPr>
        <w:t xml:space="preserve"> "</w:t>
      </w:r>
      <w:r w:rsidRPr="00F719DE">
        <w:rPr>
          <w:rFonts w:hint="eastAsia"/>
          <w:szCs w:val="22"/>
        </w:rPr>
        <w:t>الشكاوى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غير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الرسمية</w:t>
      </w:r>
      <w:r w:rsidRPr="00F719DE">
        <w:rPr>
          <w:szCs w:val="22"/>
        </w:rPr>
        <w:t xml:space="preserve">" </w:t>
      </w:r>
      <w:r w:rsidRPr="00F719DE">
        <w:rPr>
          <w:rFonts w:hint="eastAsia"/>
          <w:szCs w:val="22"/>
        </w:rPr>
        <w:t>لا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يتم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توثيقها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في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العادة</w:t>
      </w:r>
      <w:r w:rsidRPr="00F719DE">
        <w:rPr>
          <w:szCs w:val="22"/>
        </w:rPr>
        <w:t xml:space="preserve">. </w:t>
      </w:r>
      <w:r w:rsidRPr="00F719DE">
        <w:rPr>
          <w:rFonts w:hint="eastAsia"/>
          <w:szCs w:val="22"/>
        </w:rPr>
        <w:t>كما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أشارت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إلى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أنها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غير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قادرة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على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تقديم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أرقاماً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محددة</w:t>
      </w:r>
      <w:r w:rsidRPr="00F719DE">
        <w:rPr>
          <w:szCs w:val="22"/>
        </w:rPr>
        <w:t xml:space="preserve"> ‏</w:t>
      </w:r>
      <w:r w:rsidRPr="00F719DE">
        <w:rPr>
          <w:rFonts w:hint="eastAsia"/>
          <w:szCs w:val="22"/>
        </w:rPr>
        <w:t>للشكاوى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المقدمة،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نظراً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لأنه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يتم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التعامل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مع</w:t>
      </w:r>
      <w:r w:rsidR="00D57428" w:rsidRPr="00F719DE">
        <w:rPr>
          <w:rFonts w:hint="cs"/>
          <w:szCs w:val="22"/>
        </w:rPr>
        <w:t xml:space="preserve"> تلك الشكاوى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من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قبل</w:t>
      </w:r>
      <w:r w:rsidRPr="00F719DE">
        <w:rPr>
          <w:szCs w:val="22"/>
        </w:rPr>
        <w:t xml:space="preserve"> (</w:t>
      </w:r>
      <w:r w:rsidRPr="00F719DE">
        <w:rPr>
          <w:rFonts w:hint="eastAsia"/>
          <w:szCs w:val="22"/>
        </w:rPr>
        <w:t>بيج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وورد</w:t>
      </w:r>
      <w:r w:rsidRPr="00F719DE">
        <w:rPr>
          <w:szCs w:val="22"/>
        </w:rPr>
        <w:t>)</w:t>
      </w:r>
      <w:r w:rsidR="00D57428" w:rsidRPr="00F719DE">
        <w:rPr>
          <w:rFonts w:hint="cs"/>
          <w:szCs w:val="22"/>
        </w:rPr>
        <w:t xml:space="preserve"> مباشرة</w:t>
      </w:r>
      <w:r w:rsidRPr="00F719DE">
        <w:rPr>
          <w:szCs w:val="22"/>
        </w:rPr>
        <w:t>.‏</w:t>
      </w:r>
    </w:p>
    <w:p w14:paraId="3215DEEF" w14:textId="04E02212" w:rsidR="00710654" w:rsidRPr="00F719DE" w:rsidRDefault="00710654">
      <w:pPr>
        <w:pStyle w:val="P68B1DB1-Normal15"/>
        <w:spacing w:line="360" w:lineRule="auto"/>
        <w:rPr>
          <w:szCs w:val="22"/>
        </w:rPr>
      </w:pPr>
      <w:r w:rsidRPr="00F719DE">
        <w:rPr>
          <w:rFonts w:hint="eastAsia"/>
          <w:szCs w:val="22"/>
        </w:rPr>
        <w:t>لم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يتمكن</w:t>
      </w:r>
      <w:r w:rsidRPr="00F719DE">
        <w:rPr>
          <w:rFonts w:hint="eastAsia"/>
          <w:szCs w:val="22"/>
          <w:rtl w:val="0"/>
          <w:cs/>
        </w:rPr>
        <w:t>‎</w:t>
      </w:r>
      <w:r w:rsidRPr="00F719DE">
        <w:rPr>
          <w:szCs w:val="22"/>
          <w:rtl w:val="0"/>
        </w:rPr>
        <w:t xml:space="preserve"> </w:t>
      </w:r>
      <w:r w:rsidRPr="00F719DE">
        <w:rPr>
          <w:szCs w:val="22"/>
          <w:rtl w:val="0"/>
          <w:cs/>
        </w:rPr>
        <w:t>‎</w:t>
      </w:r>
      <w:r w:rsidRPr="00F719DE">
        <w:rPr>
          <w:rFonts w:hint="eastAsia"/>
          <w:szCs w:val="22"/>
        </w:rPr>
        <w:t>الأومبدزمان</w:t>
      </w:r>
      <w:r w:rsidRPr="00F719DE">
        <w:rPr>
          <w:rFonts w:hint="eastAsia"/>
          <w:szCs w:val="22"/>
          <w:rtl w:val="0"/>
          <w:cs/>
        </w:rPr>
        <w:t>‎</w:t>
      </w:r>
      <w:r w:rsidRPr="00F719DE">
        <w:rPr>
          <w:szCs w:val="22"/>
          <w:rtl w:val="0"/>
        </w:rPr>
        <w:t xml:space="preserve"> </w:t>
      </w:r>
      <w:r w:rsidRPr="00F719DE">
        <w:rPr>
          <w:szCs w:val="22"/>
          <w:rtl w:val="0"/>
          <w:cs/>
        </w:rPr>
        <w:t>‎</w:t>
      </w:r>
      <w:r w:rsidRPr="00F719DE">
        <w:rPr>
          <w:rFonts w:hint="eastAsia"/>
          <w:szCs w:val="22"/>
        </w:rPr>
        <w:t>من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العثور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على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أي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معلومات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ضمن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المواقع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الالكترونية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الخاصة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بمديرية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الصحة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والرعاية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الاجتماعية</w:t>
      </w:r>
      <w:r w:rsidRPr="00F719DE">
        <w:rPr>
          <w:szCs w:val="22"/>
        </w:rPr>
        <w:t xml:space="preserve"> ‏</w:t>
      </w:r>
      <w:r w:rsidRPr="00F719DE">
        <w:rPr>
          <w:rFonts w:hint="eastAsia"/>
          <w:szCs w:val="22"/>
        </w:rPr>
        <w:t>أو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عيادات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الأطباء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العامين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تتعلق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بضرورة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أن</w:t>
      </w:r>
      <w:r w:rsidRPr="00F719DE">
        <w:rPr>
          <w:rFonts w:hint="cs"/>
          <w:szCs w:val="22"/>
        </w:rPr>
        <w:t xml:space="preserve"> </w:t>
      </w:r>
      <w:r w:rsidR="00641680">
        <w:rPr>
          <w:rFonts w:hint="cs"/>
          <w:szCs w:val="22"/>
        </w:rPr>
        <w:t>ي</w:t>
      </w:r>
      <w:r w:rsidRPr="00F719DE">
        <w:rPr>
          <w:rFonts w:hint="cs"/>
          <w:szCs w:val="22"/>
        </w:rPr>
        <w:t xml:space="preserve">قوم </w:t>
      </w:r>
      <w:r w:rsidR="00641680">
        <w:rPr>
          <w:rFonts w:hint="cs"/>
          <w:szCs w:val="22"/>
        </w:rPr>
        <w:t>مستخدمو</w:t>
      </w:r>
      <w:r w:rsidRPr="00F719DE">
        <w:rPr>
          <w:rFonts w:hint="cs"/>
          <w:szCs w:val="22"/>
        </w:rPr>
        <w:t xml:space="preserve"> </w:t>
      </w:r>
      <w:r w:rsidRPr="00F719DE">
        <w:rPr>
          <w:rFonts w:hint="eastAsia"/>
          <w:szCs w:val="22"/>
        </w:rPr>
        <w:t>الترجمة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الفورية</w:t>
      </w:r>
      <w:r w:rsidRPr="00F719DE">
        <w:rPr>
          <w:rFonts w:hint="cs"/>
          <w:szCs w:val="22"/>
        </w:rPr>
        <w:t xml:space="preserve"> بتقديم شكاواه</w:t>
      </w:r>
      <w:r w:rsidR="00641680">
        <w:rPr>
          <w:rFonts w:hint="cs"/>
          <w:szCs w:val="22"/>
        </w:rPr>
        <w:t>م</w:t>
      </w:r>
      <w:r w:rsidRPr="00F719DE">
        <w:rPr>
          <w:rFonts w:hint="cs"/>
          <w:szCs w:val="22"/>
        </w:rPr>
        <w:t xml:space="preserve"> </w:t>
      </w:r>
      <w:r w:rsidRPr="00F719DE">
        <w:rPr>
          <w:rFonts w:hint="eastAsia"/>
          <w:szCs w:val="22"/>
        </w:rPr>
        <w:t>إلى</w:t>
      </w:r>
      <w:r w:rsidRPr="00F719DE">
        <w:rPr>
          <w:rFonts w:hint="cs"/>
          <w:szCs w:val="22"/>
        </w:rPr>
        <w:t xml:space="preserve"> منصة ال</w:t>
      </w:r>
      <w:r w:rsidRPr="00F719DE">
        <w:rPr>
          <w:szCs w:val="22"/>
        </w:rPr>
        <w:t xml:space="preserve"> "</w:t>
      </w:r>
      <w:r w:rsidRPr="00F719DE">
        <w:rPr>
          <w:rFonts w:hint="eastAsia"/>
          <w:szCs w:val="22"/>
        </w:rPr>
        <w:t>بيج</w:t>
      </w:r>
      <w:r w:rsidRPr="00F719DE">
        <w:rPr>
          <w:szCs w:val="22"/>
        </w:rPr>
        <w:t xml:space="preserve"> ‏</w:t>
      </w:r>
      <w:r w:rsidRPr="00F719DE">
        <w:rPr>
          <w:rFonts w:hint="eastAsia"/>
          <w:szCs w:val="22"/>
        </w:rPr>
        <w:t>وورد</w:t>
      </w:r>
      <w:r w:rsidRPr="00F719DE">
        <w:rPr>
          <w:szCs w:val="22"/>
        </w:rPr>
        <w:t xml:space="preserve">" </w:t>
      </w:r>
      <w:r w:rsidRPr="00F719DE">
        <w:rPr>
          <w:rFonts w:hint="eastAsia"/>
          <w:szCs w:val="22"/>
        </w:rPr>
        <w:t>مباشرة</w:t>
      </w:r>
      <w:r w:rsidRPr="00F719DE">
        <w:rPr>
          <w:rFonts w:hint="cs"/>
          <w:szCs w:val="22"/>
        </w:rPr>
        <w:t xml:space="preserve"> أو </w:t>
      </w:r>
      <w:r w:rsidRPr="00F719DE">
        <w:rPr>
          <w:rFonts w:hint="eastAsia"/>
          <w:szCs w:val="22"/>
        </w:rPr>
        <w:t>القدرة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على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القيام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بذلك</w:t>
      </w:r>
      <w:r w:rsidRPr="00F719DE">
        <w:rPr>
          <w:szCs w:val="22"/>
        </w:rPr>
        <w:t xml:space="preserve"> </w:t>
      </w:r>
      <w:r w:rsidRPr="00F719DE">
        <w:rPr>
          <w:rFonts w:hint="eastAsia"/>
          <w:szCs w:val="22"/>
        </w:rPr>
        <w:t>وكيفيته</w:t>
      </w:r>
      <w:r w:rsidRPr="00F719DE">
        <w:rPr>
          <w:rFonts w:hint="eastAsia"/>
          <w:szCs w:val="22"/>
          <w:rtl w:val="0"/>
          <w:cs/>
        </w:rPr>
        <w:t>‎</w:t>
      </w:r>
      <w:r w:rsidRPr="00F719DE">
        <w:rPr>
          <w:szCs w:val="22"/>
          <w:rtl w:val="0"/>
        </w:rPr>
        <w:t>.</w:t>
      </w:r>
      <w:r w:rsidRPr="00F719DE">
        <w:rPr>
          <w:szCs w:val="22"/>
          <w:rtl w:val="0"/>
          <w:cs/>
        </w:rPr>
        <w:t>‎</w:t>
      </w:r>
    </w:p>
    <w:p w14:paraId="0D301C71" w14:textId="06B6B2B6" w:rsidR="001B38D9" w:rsidRPr="007E2137" w:rsidRDefault="00F719DE">
      <w:pPr>
        <w:pStyle w:val="P68B1DB1-Normal30"/>
        <w:autoSpaceDE/>
        <w:autoSpaceDN/>
        <w:adjustRightInd/>
        <w:spacing w:after="160" w:line="360" w:lineRule="auto"/>
        <w:rPr>
          <w:b w:val="0"/>
          <w:bCs/>
          <w:szCs w:val="28"/>
        </w:rPr>
      </w:pPr>
      <w:r w:rsidRPr="007E2137">
        <w:rPr>
          <w:rFonts w:hint="eastAsia"/>
          <w:b w:val="0"/>
          <w:bCs/>
          <w:szCs w:val="28"/>
        </w:rPr>
        <w:t>آراء</w:t>
      </w:r>
      <w:r w:rsidRPr="007E2137">
        <w:rPr>
          <w:b w:val="0"/>
          <w:bCs/>
          <w:szCs w:val="28"/>
        </w:rPr>
        <w:t xml:space="preserve"> </w:t>
      </w:r>
      <w:r w:rsidRPr="007E2137">
        <w:rPr>
          <w:rFonts w:hint="eastAsia"/>
          <w:b w:val="0"/>
          <w:bCs/>
          <w:szCs w:val="28"/>
        </w:rPr>
        <w:t>المستخدمين</w:t>
      </w:r>
      <w:r w:rsidRPr="007E2137">
        <w:rPr>
          <w:b w:val="0"/>
          <w:bCs/>
          <w:szCs w:val="28"/>
        </w:rPr>
        <w:t xml:space="preserve"> </w:t>
      </w:r>
      <w:r w:rsidRPr="007E2137">
        <w:rPr>
          <w:rFonts w:hint="eastAsia"/>
          <w:b w:val="0"/>
          <w:bCs/>
          <w:szCs w:val="28"/>
        </w:rPr>
        <w:t>وملاحظاتهم</w:t>
      </w:r>
      <w:r w:rsidRPr="007E2137">
        <w:rPr>
          <w:b w:val="0"/>
          <w:bCs/>
          <w:szCs w:val="28"/>
        </w:rPr>
        <w:t xml:space="preserve"> </w:t>
      </w:r>
      <w:r w:rsidRPr="007E2137">
        <w:rPr>
          <w:rFonts w:hint="eastAsia"/>
          <w:b w:val="0"/>
          <w:bCs/>
          <w:szCs w:val="28"/>
        </w:rPr>
        <w:t>حول</w:t>
      </w:r>
      <w:r w:rsidRPr="007E2137">
        <w:rPr>
          <w:b w:val="0"/>
          <w:bCs/>
          <w:szCs w:val="28"/>
        </w:rPr>
        <w:t xml:space="preserve"> </w:t>
      </w:r>
      <w:r w:rsidRPr="007E2137">
        <w:rPr>
          <w:rFonts w:hint="eastAsia"/>
          <w:b w:val="0"/>
          <w:bCs/>
          <w:szCs w:val="28"/>
        </w:rPr>
        <w:t>تجربتهم</w:t>
      </w:r>
      <w:r w:rsidRPr="007E2137">
        <w:rPr>
          <w:b w:val="0"/>
          <w:bCs/>
          <w:szCs w:val="28"/>
        </w:rPr>
        <w:t xml:space="preserve"> </w:t>
      </w:r>
      <w:r w:rsidRPr="007E2137">
        <w:rPr>
          <w:rFonts w:hint="eastAsia"/>
          <w:b w:val="0"/>
          <w:bCs/>
          <w:szCs w:val="28"/>
        </w:rPr>
        <w:t>في</w:t>
      </w:r>
      <w:r w:rsidRPr="007E2137">
        <w:rPr>
          <w:b w:val="0"/>
          <w:bCs/>
          <w:szCs w:val="28"/>
        </w:rPr>
        <w:t xml:space="preserve"> </w:t>
      </w:r>
      <w:r w:rsidRPr="007E2137">
        <w:rPr>
          <w:rFonts w:hint="eastAsia"/>
          <w:b w:val="0"/>
          <w:bCs/>
          <w:szCs w:val="28"/>
        </w:rPr>
        <w:t>استخدام</w:t>
      </w:r>
      <w:r w:rsidRPr="007E2137">
        <w:rPr>
          <w:b w:val="0"/>
          <w:bCs/>
          <w:szCs w:val="28"/>
        </w:rPr>
        <w:t xml:space="preserve"> ‏</w:t>
      </w:r>
      <w:r w:rsidRPr="007E2137">
        <w:rPr>
          <w:rFonts w:hint="eastAsia"/>
          <w:b w:val="0"/>
          <w:bCs/>
          <w:szCs w:val="28"/>
        </w:rPr>
        <w:t>الخدمة</w:t>
      </w:r>
      <w:r w:rsidRPr="007E2137">
        <w:rPr>
          <w:b w:val="0"/>
          <w:bCs/>
          <w:szCs w:val="28"/>
        </w:rPr>
        <w:t xml:space="preserve"> – </w:t>
      </w:r>
      <w:r w:rsidRPr="007E2137">
        <w:rPr>
          <w:rFonts w:hint="cs"/>
          <w:b w:val="0"/>
          <w:bCs/>
          <w:szCs w:val="28"/>
        </w:rPr>
        <w:t>النتائج والتوصيات</w:t>
      </w:r>
    </w:p>
    <w:p w14:paraId="09BFC5C3" w14:textId="1CBE5B96" w:rsidR="001B38D9" w:rsidRPr="007E2137" w:rsidRDefault="007E2137">
      <w:pPr>
        <w:pStyle w:val="P68B1DB1-Normal15"/>
        <w:spacing w:line="360" w:lineRule="auto"/>
        <w:rPr>
          <w:szCs w:val="22"/>
        </w:rPr>
      </w:pPr>
      <w:r w:rsidRPr="007E2137">
        <w:rPr>
          <w:rFonts w:hint="eastAsia"/>
          <w:szCs w:val="22"/>
        </w:rPr>
        <w:t>هناك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عوائق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واضحة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و</w:t>
      </w:r>
      <w:r w:rsidRPr="007E2137">
        <w:rPr>
          <w:szCs w:val="22"/>
        </w:rPr>
        <w:t>/</w:t>
      </w:r>
      <w:r w:rsidRPr="007E2137">
        <w:rPr>
          <w:rFonts w:hint="eastAsia"/>
          <w:szCs w:val="22"/>
        </w:rPr>
        <w:t>أو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نقص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في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الفرص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المتاحة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لمستخدمي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خدمات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الترجمة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الفورية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لتقديم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ملاحظاتهم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وآرائهم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حول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تجاربهم</w:t>
      </w:r>
      <w:r w:rsidRPr="007E2137">
        <w:rPr>
          <w:szCs w:val="22"/>
        </w:rPr>
        <w:t xml:space="preserve"> ‏</w:t>
      </w:r>
      <w:r w:rsidRPr="007E2137">
        <w:rPr>
          <w:rFonts w:hint="eastAsia"/>
          <w:szCs w:val="22"/>
        </w:rPr>
        <w:t>المتعلقة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باستخدام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خدمات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الترجمة،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لا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سيما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فيما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يتعلق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بالترجمة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عبر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الهاتف</w:t>
      </w:r>
      <w:r w:rsidRPr="007E2137">
        <w:rPr>
          <w:szCs w:val="22"/>
        </w:rPr>
        <w:t xml:space="preserve">. </w:t>
      </w:r>
      <w:r w:rsidRPr="007E2137">
        <w:rPr>
          <w:rFonts w:hint="eastAsia"/>
          <w:szCs w:val="22"/>
        </w:rPr>
        <w:t>فقد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يحد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ذلك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من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القدرة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على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تحديد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المشكلات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و</w:t>
      </w:r>
      <w:r w:rsidRPr="007E2137">
        <w:rPr>
          <w:szCs w:val="22"/>
        </w:rPr>
        <w:t>/</w:t>
      </w:r>
      <w:r w:rsidRPr="007E2137">
        <w:rPr>
          <w:rFonts w:hint="eastAsia"/>
          <w:szCs w:val="22"/>
        </w:rPr>
        <w:t>أو</w:t>
      </w:r>
      <w:r w:rsidRPr="007E2137">
        <w:rPr>
          <w:szCs w:val="22"/>
        </w:rPr>
        <w:t xml:space="preserve"> ‏</w:t>
      </w:r>
      <w:r w:rsidRPr="007E2137">
        <w:rPr>
          <w:rFonts w:hint="eastAsia"/>
          <w:szCs w:val="22"/>
        </w:rPr>
        <w:t>المجالات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التي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تحتاج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إلى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تطوير</w:t>
      </w:r>
      <w:r w:rsidRPr="007E2137">
        <w:rPr>
          <w:szCs w:val="22"/>
        </w:rPr>
        <w:t xml:space="preserve">. </w:t>
      </w:r>
      <w:r w:rsidRPr="007E2137">
        <w:rPr>
          <w:rFonts w:hint="eastAsia"/>
          <w:szCs w:val="22"/>
        </w:rPr>
        <w:t>وإذا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استمرت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القضايا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المتعلقة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باستخدام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هذه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الخدمات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دون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طرح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أو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معالجة،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فقد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يؤدي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ذلك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في</w:t>
      </w:r>
      <w:r w:rsidRPr="007E2137">
        <w:rPr>
          <w:szCs w:val="22"/>
        </w:rPr>
        <w:t xml:space="preserve"> ‏</w:t>
      </w:r>
      <w:r w:rsidRPr="007E2137">
        <w:rPr>
          <w:rFonts w:hint="eastAsia"/>
          <w:szCs w:val="22"/>
        </w:rPr>
        <w:t>النهاية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إلى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ضعف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التفاعل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مع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هذه</w:t>
      </w:r>
      <w:r w:rsidRPr="007E2137">
        <w:rPr>
          <w:szCs w:val="22"/>
        </w:rPr>
        <w:t xml:space="preserve"> </w:t>
      </w:r>
      <w:r w:rsidRPr="007E2137">
        <w:rPr>
          <w:rFonts w:hint="eastAsia"/>
          <w:szCs w:val="22"/>
        </w:rPr>
        <w:t>الخدمات</w:t>
      </w:r>
      <w:r w:rsidRPr="007E2137">
        <w:rPr>
          <w:rFonts w:hint="eastAsia"/>
          <w:szCs w:val="22"/>
          <w:rtl w:val="0"/>
          <w:cs/>
        </w:rPr>
        <w:t>‎</w:t>
      </w:r>
      <w:r w:rsidRPr="007E2137">
        <w:rPr>
          <w:rFonts w:hint="cs"/>
          <w:szCs w:val="22"/>
          <w:cs/>
        </w:rPr>
        <w:t xml:space="preserve"> وقلة استخدامها</w:t>
      </w:r>
      <w:r w:rsidRPr="007E2137">
        <w:rPr>
          <w:szCs w:val="22"/>
          <w:rtl w:val="0"/>
        </w:rPr>
        <w:t>.</w:t>
      </w:r>
      <w:r w:rsidRPr="007E2137">
        <w:rPr>
          <w:szCs w:val="22"/>
          <w:rtl w:val="0"/>
          <w:cs/>
        </w:rPr>
        <w:t>‎</w:t>
      </w:r>
    </w:p>
    <w:p w14:paraId="42F6C557" w14:textId="77777777" w:rsidR="009E296E" w:rsidRDefault="009E296E">
      <w:pPr>
        <w:pStyle w:val="P68B1DB1-Normal15"/>
        <w:spacing w:line="360" w:lineRule="auto"/>
      </w:pPr>
    </w:p>
    <w:p w14:paraId="53DAB099" w14:textId="6573F548" w:rsidR="00F16CD0" w:rsidRPr="00FA794E" w:rsidRDefault="00F16CD0">
      <w:pPr>
        <w:pStyle w:val="P68B1DB1-Normal15"/>
        <w:spacing w:line="360" w:lineRule="auto"/>
        <w:rPr>
          <w:szCs w:val="22"/>
        </w:rPr>
      </w:pPr>
      <w:r w:rsidRPr="00FA794E">
        <w:rPr>
          <w:rFonts w:hint="eastAsia"/>
          <w:szCs w:val="22"/>
        </w:rPr>
        <w:lastRenderedPageBreak/>
        <w:t>ومع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ذلك،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فإن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التحسينات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التي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قامت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بها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هيئة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الـ</w:t>
      </w:r>
      <w:r w:rsidRPr="00FA794E">
        <w:rPr>
          <w:rFonts w:hint="eastAsia"/>
          <w:szCs w:val="22"/>
          <w:rtl w:val="0"/>
          <w:cs/>
        </w:rPr>
        <w:t>‎</w:t>
      </w:r>
      <w:r w:rsidRPr="00FA794E">
        <w:rPr>
          <w:szCs w:val="22"/>
          <w:rtl w:val="0"/>
        </w:rPr>
        <w:t xml:space="preserve"> BSO </w:t>
      </w:r>
      <w:r w:rsidRPr="00FA794E">
        <w:rPr>
          <w:szCs w:val="22"/>
          <w:rtl w:val="0"/>
          <w:cs/>
        </w:rPr>
        <w:t>‎</w:t>
      </w:r>
      <w:r w:rsidRPr="00FA794E">
        <w:rPr>
          <w:rFonts w:hint="eastAsia"/>
          <w:szCs w:val="22"/>
        </w:rPr>
        <w:t>على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آليات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تقديم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الشكاوى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والملاحظات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لكل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من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عيادات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الأطباء</w:t>
      </w:r>
      <w:r w:rsidRPr="00FA794E">
        <w:rPr>
          <w:szCs w:val="22"/>
        </w:rPr>
        <w:t xml:space="preserve"> ‏</w:t>
      </w:r>
      <w:r w:rsidRPr="00FA794E">
        <w:rPr>
          <w:rFonts w:hint="eastAsia"/>
          <w:szCs w:val="22"/>
        </w:rPr>
        <w:t>العامين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والمرضى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تعد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خطوة</w:t>
      </w:r>
      <w:r w:rsidRPr="00FA794E">
        <w:rPr>
          <w:szCs w:val="22"/>
        </w:rPr>
        <w:t xml:space="preserve"> </w:t>
      </w:r>
      <w:r w:rsidRPr="00FA794E">
        <w:rPr>
          <w:rFonts w:hint="eastAsia"/>
          <w:szCs w:val="22"/>
        </w:rPr>
        <w:t>مشجعة</w:t>
      </w:r>
      <w:r w:rsidRPr="00FA794E">
        <w:rPr>
          <w:rFonts w:hint="eastAsia"/>
          <w:szCs w:val="22"/>
          <w:rtl w:val="0"/>
          <w:cs/>
        </w:rPr>
        <w:t>‎</w:t>
      </w:r>
      <w:r w:rsidRPr="00FA794E">
        <w:rPr>
          <w:szCs w:val="22"/>
          <w:rtl w:val="0"/>
        </w:rPr>
        <w:t>.</w:t>
      </w:r>
      <w:r w:rsidRPr="00FA794E">
        <w:rPr>
          <w:szCs w:val="22"/>
          <w:rtl w:val="0"/>
          <w:cs/>
        </w:rPr>
        <w:t>‎</w:t>
      </w:r>
    </w:p>
    <w:p w14:paraId="27FD9B89" w14:textId="38532826" w:rsidR="00F16CD0" w:rsidRDefault="00F16CD0">
      <w:pPr>
        <w:pStyle w:val="P68B1DB1-Normal15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964104" wp14:editId="6938003C">
                <wp:simplePos x="0" y="0"/>
                <wp:positionH relativeFrom="margin">
                  <wp:align>left</wp:align>
                </wp:positionH>
                <wp:positionV relativeFrom="paragraph">
                  <wp:posOffset>383417</wp:posOffset>
                </wp:positionV>
                <wp:extent cx="6076950" cy="3505200"/>
                <wp:effectExtent l="0" t="0" r="19050" b="19050"/>
                <wp:wrapNone/>
                <wp:docPr id="58183654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5052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FF1117" w14:textId="5DBF3902" w:rsidR="001B38D9" w:rsidRPr="00F16CD0" w:rsidRDefault="006F2414">
                            <w:pPr>
                              <w:pStyle w:val="P68B1DB1-Normal18"/>
                              <w:rPr>
                                <w:b w:val="0"/>
                                <w:bCs/>
                                <w:color w:val="ED7D31"/>
                                <w:szCs w:val="28"/>
                              </w:rPr>
                            </w:pPr>
                            <w:r w:rsidRPr="00F16CD0">
                              <w:rPr>
                                <w:b w:val="0"/>
                                <w:bCs/>
                                <w:szCs w:val="28"/>
                              </w:rPr>
                              <w:t xml:space="preserve">القسم 5 التوصيات: 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آراء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المستخدمين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وملاحظاتهم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حول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تجربتهم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في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استخدام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‏</w:t>
                            </w:r>
                            <w:r w:rsidR="00F16CD0" w:rsidRPr="00F16CD0">
                              <w:rPr>
                                <w:rFonts w:cs="Arial" w:hint="eastAsia"/>
                                <w:b w:val="0"/>
                                <w:bCs/>
                                <w:szCs w:val="28"/>
                              </w:rPr>
                              <w:t>الخدمة</w:t>
                            </w:r>
                            <w:r w:rsidR="00F16CD0" w:rsidRPr="00F16CD0">
                              <w:rPr>
                                <w:rFonts w:cs="Arial"/>
                                <w:b w:val="0"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  <w:p w14:paraId="263F9FB6" w14:textId="1581E9D4" w:rsidR="001B38D9" w:rsidRDefault="006F2414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  <w:r w:rsidRPr="00F16CD0">
                              <w:rPr>
                                <w:bCs/>
                                <w:color w:val="ED7D31"/>
                                <w:sz w:val="24"/>
                                <w:szCs w:val="24"/>
                              </w:rPr>
                              <w:t>التوصية 9:</w:t>
                            </w:r>
                            <w:r>
                              <w:rPr>
                                <w:color w:val="ED7D31"/>
                                <w:sz w:val="24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يجب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على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المديرية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القيام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بمراجعة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العملية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الحالية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لاستقبال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الآراء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والملاحظات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والشكاوى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المتعلقة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بخدمات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الترجمة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الفورية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‏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عبر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الهاتف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.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كما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يجب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أن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تتضمن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هذه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المراجعة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نشر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إجراءات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تقديم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الشكاوى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ذات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العلاقة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ومراجعة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دورها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في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المتابعة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‏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والرقابة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لتلك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الخدمة</w:t>
                            </w:r>
                            <w:r w:rsidR="00FA794E" w:rsidRPr="00FA794E">
                              <w:rPr>
                                <w:rFonts w:hint="eastAsia"/>
                                <w:color w:val="FFFFFF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FA794E" w:rsidRPr="00FA794E">
                              <w:rPr>
                                <w:color w:val="FFFFFF"/>
                                <w:szCs w:val="22"/>
                                <w:rtl w:val="0"/>
                              </w:rPr>
                              <w:t>.</w:t>
                            </w:r>
                            <w:r w:rsidR="00FA794E" w:rsidRPr="00FA794E">
                              <w:rPr>
                                <w:color w:val="FFFFFF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71DEC26F" w14:textId="0360F904" w:rsidR="001B38D9" w:rsidRPr="00FA794E" w:rsidRDefault="006F2414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FA794E">
                              <w:rPr>
                                <w:bCs/>
                                <w:color w:val="ED7D31"/>
                                <w:sz w:val="24"/>
                                <w:szCs w:val="24"/>
                              </w:rPr>
                              <w:t xml:space="preserve">التوصية 10: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يجب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على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المديرية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وهيئة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الـ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color w:val="FFFFFF"/>
                                <w:szCs w:val="22"/>
                                <w:rtl w:val="0"/>
                              </w:rPr>
                              <w:t>BSO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>
                              <w:rPr>
                                <w:rFonts w:cs="Arial" w:hint="cs"/>
                                <w:color w:val="FFFFFF"/>
                                <w:szCs w:val="22"/>
                              </w:rPr>
                              <w:t>التفكير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في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تطوير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استبيان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لقياس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درجة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الرضا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لدى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مستخدمي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خدمات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الترجمة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بشأن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تجربتهم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في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استخدام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تلك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FA794E" w:rsidRPr="00FA794E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الخدمة</w:t>
                            </w:r>
                            <w:r w:rsidR="00FA794E" w:rsidRPr="00FA794E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>.</w:t>
                            </w:r>
                          </w:p>
                          <w:p w14:paraId="09D61ACF" w14:textId="6F374127" w:rsidR="001B38D9" w:rsidRDefault="006F2414">
                            <w:pPr>
                              <w:spacing w:line="360" w:lineRule="auto"/>
                              <w:rPr>
                                <w:color w:val="FFFFFF"/>
                              </w:rPr>
                            </w:pPr>
                            <w:r w:rsidRPr="004945CB">
                              <w:rPr>
                                <w:bCs/>
                                <w:color w:val="ED7D31"/>
                                <w:sz w:val="24"/>
                                <w:szCs w:val="24"/>
                              </w:rPr>
                              <w:t>التوصية 11:</w:t>
                            </w:r>
                            <w:r w:rsidR="004945CB" w:rsidRPr="004945C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ينبغي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على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عيادات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الأطباء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العامين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التفكير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في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تضمين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مواقعها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الالكترونية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معلومات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وروابط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للمرضى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حول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كيفية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تقديم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الشكاوى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‏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أو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إبداء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الملاحظات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إلى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هيئة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‏</w:t>
                            </w:r>
                            <w:r w:rsidR="004945CB" w:rsidRPr="004945CB">
                              <w:rPr>
                                <w:color w:val="FFFFFF"/>
                                <w:szCs w:val="22"/>
                                <w:rtl w:val="0"/>
                              </w:rPr>
                              <w:t>BSO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‏/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منصة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ال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بيج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="004945CB" w:rsidRPr="004945CB">
                              <w:rPr>
                                <w:rFonts w:cs="Arial" w:hint="eastAsia"/>
                                <w:color w:val="FFFFFF"/>
                                <w:szCs w:val="22"/>
                              </w:rPr>
                              <w:t>وورد</w:t>
                            </w:r>
                            <w:r w:rsidR="004945CB" w:rsidRPr="004945CB">
                              <w:rPr>
                                <w:rFonts w:cs="Arial"/>
                                <w:color w:val="FFFFFF"/>
                                <w:szCs w:val="22"/>
                              </w:rPr>
                              <w:t xml:space="preserve"> ‏</w:t>
                            </w:r>
                            <w:r w:rsidR="004945CB" w:rsidRPr="004945CB">
                              <w:rPr>
                                <w:color w:val="FFFFFF"/>
                                <w:szCs w:val="22"/>
                                <w:rtl w:val="0"/>
                                <w:cs/>
                              </w:rPr>
                              <w:t>‎</w:t>
                            </w:r>
                            <w:r w:rsidR="004945CB" w:rsidRPr="004945CB">
                              <w:rPr>
                                <w:color w:val="FFFFFF"/>
                                <w:szCs w:val="22"/>
                                <w:rtl w:val="0"/>
                              </w:rPr>
                              <w:t>.The Big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64104" id="_x0000_s1089" style="position:absolute;left:0;text-align:left;margin-left:0;margin-top:30.2pt;width:478.5pt;height:276pt;z-index:251853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" fillcolor="#2f5597" strokecolor="window" strokeweight="1.5pt">
                <v:textbox>
                  <w:txbxContent>
                    <w:p w14:paraId="7AFF1117" w14:textId="5DBF3902" w:rsidR="001B38D9" w:rsidRPr="00F16CD0" w:rsidRDefault="006F2414">
                      <w:pPr>
                        <w:pStyle w:val="P68B1DB1-Normal18"/>
                        <w:rPr>
                          <w:b w:val="0"/>
                          <w:bCs/>
                          <w:color w:val="ED7D31"/>
                          <w:szCs w:val="28"/>
                        </w:rPr>
                      </w:pPr>
                      <w:r w:rsidRPr="00F16CD0">
                        <w:rPr>
                          <w:b w:val="0"/>
                          <w:bCs/>
                          <w:szCs w:val="28"/>
                        </w:rPr>
                        <w:t xml:space="preserve">القسم 5 التوصيات: 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آراء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المستخدمين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وملاحظاتهم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حول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تجربتهم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في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استخدام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‏</w:t>
                      </w:r>
                      <w:r w:rsidR="00F16CD0" w:rsidRPr="00F16CD0">
                        <w:rPr>
                          <w:rFonts w:cs="Arial" w:hint="eastAsia"/>
                          <w:b w:val="0"/>
                          <w:bCs/>
                          <w:szCs w:val="28"/>
                        </w:rPr>
                        <w:t>الخدمة</w:t>
                      </w:r>
                      <w:r w:rsidR="00F16CD0" w:rsidRPr="00F16CD0">
                        <w:rPr>
                          <w:rFonts w:cs="Arial"/>
                          <w:b w:val="0"/>
                          <w:bCs/>
                          <w:szCs w:val="28"/>
                        </w:rPr>
                        <w:t xml:space="preserve"> </w:t>
                      </w:r>
                    </w:p>
                    <w:p w14:paraId="263F9FB6" w14:textId="1581E9D4" w:rsidR="001B38D9" w:rsidRDefault="006F2414">
                      <w:pPr>
                        <w:spacing w:line="360" w:lineRule="auto"/>
                        <w:rPr>
                          <w:color w:val="FFFFFF"/>
                        </w:rPr>
                      </w:pPr>
                      <w:r w:rsidRPr="00F16CD0">
                        <w:rPr>
                          <w:bCs/>
                          <w:color w:val="ED7D31"/>
                          <w:sz w:val="24"/>
                          <w:szCs w:val="24"/>
                        </w:rPr>
                        <w:t>التوصية 9:</w:t>
                      </w:r>
                      <w:r>
                        <w:rPr>
                          <w:color w:val="ED7D31"/>
                          <w:sz w:val="24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يجب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على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المديرية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القيام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بمراجعة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العملية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الحالية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لاستقبال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الآراء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والملاحظات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والشكاوى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المتعلقة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بخدمات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الترجمة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الفورية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‏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عبر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الهاتف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.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كما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يجب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أن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تتضمن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هذه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المراجعة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نشر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إجراءات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تقديم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الشكاوى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ذات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العلاقة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ومراجعة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دورها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في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المتابعة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‏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والرقابة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لتلك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الخدمة</w:t>
                      </w:r>
                      <w:r w:rsidR="00FA794E" w:rsidRPr="00FA794E">
                        <w:rPr>
                          <w:rFonts w:hint="eastAsia"/>
                          <w:color w:val="FFFFFF"/>
                          <w:szCs w:val="22"/>
                          <w:rtl w:val="0"/>
                          <w:cs/>
                        </w:rPr>
                        <w:t>‎</w:t>
                      </w:r>
                      <w:r w:rsidR="00FA794E" w:rsidRPr="00FA794E">
                        <w:rPr>
                          <w:color w:val="FFFFFF"/>
                          <w:szCs w:val="22"/>
                          <w:rtl w:val="0"/>
                        </w:rPr>
                        <w:t>.</w:t>
                      </w:r>
                      <w:r w:rsidR="00FA794E" w:rsidRPr="00FA794E">
                        <w:rPr>
                          <w:color w:val="FFFFFF"/>
                          <w:szCs w:val="22"/>
                          <w:rtl w:val="0"/>
                          <w:cs/>
                        </w:rPr>
                        <w:t>‎</w:t>
                      </w:r>
                    </w:p>
                    <w:p w14:paraId="71DEC26F" w14:textId="0360F904" w:rsidR="001B38D9" w:rsidRPr="00FA794E" w:rsidRDefault="006F2414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FA794E">
                        <w:rPr>
                          <w:bCs/>
                          <w:color w:val="ED7D31"/>
                          <w:sz w:val="24"/>
                          <w:szCs w:val="24"/>
                        </w:rPr>
                        <w:t xml:space="preserve">التوصية 10: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يجب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على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المديرية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وهيئة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الـ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color w:val="FFFFFF"/>
                          <w:szCs w:val="22"/>
                          <w:rtl w:val="0"/>
                        </w:rPr>
                        <w:t>BSO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>
                        <w:rPr>
                          <w:rFonts w:cs="Arial" w:hint="cs"/>
                          <w:color w:val="FFFFFF"/>
                          <w:szCs w:val="22"/>
                        </w:rPr>
                        <w:t>التفكير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في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تطوير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استبيان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لقياس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درجة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الرضا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لدى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مستخدمي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خدمات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الترجمة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بشأن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تجربتهم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في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استخدام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تلك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FA794E" w:rsidRPr="00FA794E">
                        <w:rPr>
                          <w:rFonts w:cs="Arial" w:hint="eastAsia"/>
                          <w:color w:val="FFFFFF"/>
                          <w:szCs w:val="22"/>
                        </w:rPr>
                        <w:t>الخدمة</w:t>
                      </w:r>
                      <w:r w:rsidR="00FA794E" w:rsidRPr="00FA794E">
                        <w:rPr>
                          <w:rFonts w:cs="Arial"/>
                          <w:color w:val="FFFFFF"/>
                          <w:szCs w:val="22"/>
                        </w:rPr>
                        <w:t>.</w:t>
                      </w:r>
                    </w:p>
                    <w:p w14:paraId="09D61ACF" w14:textId="6F374127" w:rsidR="001B38D9" w:rsidRDefault="006F2414">
                      <w:pPr>
                        <w:spacing w:line="360" w:lineRule="auto"/>
                        <w:rPr>
                          <w:color w:val="FFFFFF"/>
                        </w:rPr>
                      </w:pPr>
                      <w:r w:rsidRPr="004945CB">
                        <w:rPr>
                          <w:bCs/>
                          <w:color w:val="ED7D31"/>
                          <w:sz w:val="24"/>
                          <w:szCs w:val="24"/>
                        </w:rPr>
                        <w:t>التوصية 11:</w:t>
                      </w:r>
                      <w:r w:rsidR="004945CB" w:rsidRPr="004945CB">
                        <w:rPr>
                          <w:rFonts w:hint="eastAsia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ينبغي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على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عيادات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الأطباء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العامين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التفكير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في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تضمين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مواقعها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الالكترونية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معلومات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وروابط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للمرضى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حول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كيفية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تقديم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الشكاوى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‏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أو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إبداء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الملاحظات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إلى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هيئة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‏</w:t>
                      </w:r>
                      <w:r w:rsidR="004945CB" w:rsidRPr="004945CB">
                        <w:rPr>
                          <w:color w:val="FFFFFF"/>
                          <w:szCs w:val="22"/>
                          <w:rtl w:val="0"/>
                        </w:rPr>
                        <w:t>BSO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‏/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منصة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ال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بيج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</w:t>
                      </w:r>
                      <w:r w:rsidR="004945CB" w:rsidRPr="004945CB">
                        <w:rPr>
                          <w:rFonts w:cs="Arial" w:hint="eastAsia"/>
                          <w:color w:val="FFFFFF"/>
                          <w:szCs w:val="22"/>
                        </w:rPr>
                        <w:t>وورد</w:t>
                      </w:r>
                      <w:r w:rsidR="004945CB" w:rsidRPr="004945CB">
                        <w:rPr>
                          <w:rFonts w:cs="Arial"/>
                          <w:color w:val="FFFFFF"/>
                          <w:szCs w:val="22"/>
                        </w:rPr>
                        <w:t xml:space="preserve"> ‏</w:t>
                      </w:r>
                      <w:r w:rsidR="004945CB" w:rsidRPr="004945CB">
                        <w:rPr>
                          <w:color w:val="FFFFFF"/>
                          <w:szCs w:val="22"/>
                          <w:rtl w:val="0"/>
                          <w:cs/>
                        </w:rPr>
                        <w:t>‎</w:t>
                      </w:r>
                      <w:r w:rsidR="004945CB" w:rsidRPr="004945CB">
                        <w:rPr>
                          <w:color w:val="FFFFFF"/>
                          <w:szCs w:val="22"/>
                          <w:rtl w:val="0"/>
                        </w:rPr>
                        <w:t>.The Big Word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C889EB" w14:textId="77777777" w:rsidR="00F16CD0" w:rsidRDefault="00F16CD0">
      <w:pPr>
        <w:pStyle w:val="P68B1DB1-Normal15"/>
        <w:spacing w:line="360" w:lineRule="auto"/>
      </w:pPr>
    </w:p>
    <w:p w14:paraId="6C71FAA9" w14:textId="39A9618B" w:rsidR="001B38D9" w:rsidRDefault="001B38D9">
      <w:pPr>
        <w:pStyle w:val="P68B1DB1-Normal31"/>
        <w:spacing w:line="360" w:lineRule="auto"/>
      </w:pPr>
    </w:p>
    <w:p w14:paraId="6BAA1483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76E1CDD0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4FA197E0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054C5B33" w14:textId="77777777" w:rsidR="001B38D9" w:rsidRDefault="001B38D9">
      <w:pPr>
        <w:spacing w:line="360" w:lineRule="auto"/>
        <w:rPr>
          <w:rFonts w:eastAsia="Calibri" w:cs="Times New Roman"/>
        </w:rPr>
      </w:pPr>
    </w:p>
    <w:p w14:paraId="5D535971" w14:textId="77777777" w:rsidR="001B38D9" w:rsidRDefault="001B38D9">
      <w:pPr>
        <w:autoSpaceDE/>
        <w:autoSpaceDN/>
        <w:adjustRightInd/>
        <w:spacing w:after="160" w:line="259" w:lineRule="auto"/>
        <w:rPr>
          <w:rFonts w:ascii="Aptos" w:eastAsia="Aptos" w:hAnsi="Aptos" w:cs="Times New Roman"/>
          <w:color w:val="auto"/>
          <w:kern w:val="2"/>
          <w14:ligatures w14:val="standardContextual"/>
        </w:rPr>
      </w:pPr>
    </w:p>
    <w:p w14:paraId="535BD569" w14:textId="4ADF0890" w:rsidR="001B38D9" w:rsidRDefault="001B38D9"/>
    <w:p w14:paraId="5B8F984C" w14:textId="77777777" w:rsidR="001B38D9" w:rsidRDefault="001B38D9"/>
    <w:p w14:paraId="357117CA" w14:textId="77777777" w:rsidR="00067C6E" w:rsidRDefault="00067C6E">
      <w:pPr>
        <w:pStyle w:val="P68B1DB1-H2Blue13"/>
        <w:spacing w:after="320"/>
        <w:rPr>
          <w:lang w:bidi="ar-JO"/>
        </w:rPr>
      </w:pPr>
      <w:bookmarkStart w:id="68" w:name="Section6Conclusion"/>
      <w:bookmarkEnd w:id="68"/>
    </w:p>
    <w:p w14:paraId="78FAFE19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36F98BE5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1348874D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758B8A74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3C4F1F3B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105D864D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6D5EB50A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69AD417E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0CF96AA2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5D615832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4FBB92F4" w14:textId="77777777" w:rsidR="00067C6E" w:rsidRDefault="00067C6E">
      <w:pPr>
        <w:pStyle w:val="P68B1DB1-H2Blue13"/>
        <w:spacing w:after="320"/>
        <w:rPr>
          <w:lang w:bidi="ar-JO"/>
        </w:rPr>
      </w:pPr>
    </w:p>
    <w:p w14:paraId="1723FBCF" w14:textId="7A815C37" w:rsidR="001B38D9" w:rsidRPr="00067C6E" w:rsidRDefault="006F2414">
      <w:pPr>
        <w:pStyle w:val="P68B1DB1-H2Blue13"/>
        <w:spacing w:after="320"/>
        <w:rPr>
          <w:b w:val="0"/>
          <w:bCs/>
          <w:szCs w:val="48"/>
        </w:rPr>
      </w:pPr>
      <w:r w:rsidRPr="00067C6E">
        <w:rPr>
          <w:b w:val="0"/>
          <w:bCs/>
          <w:szCs w:val="48"/>
        </w:rPr>
        <w:lastRenderedPageBreak/>
        <w:t>القسم 6: الخاتمة</w:t>
      </w:r>
    </w:p>
    <w:p w14:paraId="775A2FEE" w14:textId="6624CB3A" w:rsidR="001B38D9" w:rsidRPr="00BB7E07" w:rsidRDefault="006F2414">
      <w:pPr>
        <w:pStyle w:val="P68B1DB1-Normal11"/>
        <w:rPr>
          <w:b w:val="0"/>
          <w:bCs/>
          <w:szCs w:val="22"/>
        </w:rPr>
      </w:pPr>
      <w:r w:rsidRPr="00BB7E07">
        <w:rPr>
          <w:b w:val="0"/>
          <w:bCs/>
          <w:szCs w:val="22"/>
        </w:rPr>
        <w:t xml:space="preserve">النظر في </w:t>
      </w:r>
      <w:r w:rsidR="00BB7E07" w:rsidRPr="00BB7E07">
        <w:rPr>
          <w:rFonts w:cs="Arial" w:hint="eastAsia"/>
          <w:b w:val="0"/>
          <w:bCs/>
          <w:szCs w:val="22"/>
        </w:rPr>
        <w:t>فتح</w:t>
      </w:r>
      <w:r w:rsidR="00BB7E07" w:rsidRPr="00BB7E07">
        <w:rPr>
          <w:rFonts w:cs="Arial"/>
          <w:b w:val="0"/>
          <w:bCs/>
          <w:szCs w:val="22"/>
        </w:rPr>
        <w:t xml:space="preserve"> </w:t>
      </w:r>
      <w:r w:rsidR="00BB7E07" w:rsidRPr="00BB7E07">
        <w:rPr>
          <w:rFonts w:cs="Arial" w:hint="eastAsia"/>
          <w:b w:val="0"/>
          <w:bCs/>
          <w:szCs w:val="22"/>
        </w:rPr>
        <w:t>تحقيق</w:t>
      </w:r>
      <w:r w:rsidR="00BB7E07" w:rsidRPr="00BB7E07">
        <w:rPr>
          <w:rFonts w:cs="Arial"/>
          <w:b w:val="0"/>
          <w:bCs/>
          <w:szCs w:val="22"/>
        </w:rPr>
        <w:t xml:space="preserve"> </w:t>
      </w:r>
      <w:r w:rsidR="00BB7E07" w:rsidRPr="00BB7E07">
        <w:rPr>
          <w:rFonts w:cs="Arial" w:hint="cs"/>
          <w:b w:val="0"/>
          <w:bCs/>
          <w:szCs w:val="22"/>
        </w:rPr>
        <w:t>بناء</w:t>
      </w:r>
      <w:r w:rsidR="00BB7E07" w:rsidRPr="00BB7E07">
        <w:rPr>
          <w:rFonts w:cs="Arial"/>
          <w:b w:val="0"/>
          <w:bCs/>
          <w:szCs w:val="22"/>
        </w:rPr>
        <w:t xml:space="preserve"> </w:t>
      </w:r>
      <w:r w:rsidR="00BB7E07" w:rsidRPr="00BB7E07">
        <w:rPr>
          <w:rFonts w:cs="Arial" w:hint="eastAsia"/>
          <w:b w:val="0"/>
          <w:bCs/>
          <w:szCs w:val="22"/>
        </w:rPr>
        <w:t>على</w:t>
      </w:r>
      <w:r w:rsidR="00BB7E07" w:rsidRPr="00BB7E07">
        <w:rPr>
          <w:rFonts w:cs="Arial"/>
          <w:b w:val="0"/>
          <w:bCs/>
          <w:szCs w:val="22"/>
        </w:rPr>
        <w:t xml:space="preserve"> </w:t>
      </w:r>
      <w:r w:rsidR="00BB7E07" w:rsidRPr="00BB7E07">
        <w:rPr>
          <w:rFonts w:cs="Arial" w:hint="cs"/>
          <w:b w:val="0"/>
          <w:bCs/>
          <w:szCs w:val="22"/>
        </w:rPr>
        <w:t>ال</w:t>
      </w:r>
      <w:r w:rsidR="00BB7E07" w:rsidRPr="00BB7E07">
        <w:rPr>
          <w:rFonts w:cs="Arial" w:hint="eastAsia"/>
          <w:b w:val="0"/>
          <w:bCs/>
          <w:szCs w:val="22"/>
        </w:rPr>
        <w:t>مبادر</w:t>
      </w:r>
      <w:r w:rsidR="00BB7E07" w:rsidRPr="00BB7E07">
        <w:rPr>
          <w:rFonts w:cs="Arial" w:hint="cs"/>
          <w:b w:val="0"/>
          <w:bCs/>
          <w:szCs w:val="22"/>
        </w:rPr>
        <w:t>ة</w:t>
      </w:r>
      <w:r w:rsidR="00BB7E07" w:rsidRPr="00BB7E07">
        <w:rPr>
          <w:rFonts w:cs="Arial"/>
          <w:b w:val="0"/>
          <w:bCs/>
          <w:szCs w:val="22"/>
        </w:rPr>
        <w:t xml:space="preserve"> </w:t>
      </w:r>
      <w:r w:rsidR="00BB7E07" w:rsidRPr="00BB7E07">
        <w:rPr>
          <w:rFonts w:cs="Arial" w:hint="eastAsia"/>
          <w:b w:val="0"/>
          <w:bCs/>
          <w:szCs w:val="22"/>
        </w:rPr>
        <w:t>الذاتية</w:t>
      </w:r>
      <w:r w:rsidR="00BB7E07" w:rsidRPr="00BB7E07">
        <w:rPr>
          <w:rFonts w:cs="Arial" w:hint="cs"/>
          <w:b w:val="0"/>
          <w:bCs/>
          <w:szCs w:val="22"/>
        </w:rPr>
        <w:t xml:space="preserve"> الخاصة </w:t>
      </w:r>
      <w:r w:rsidR="00BB7E07">
        <w:rPr>
          <w:rFonts w:cs="Arial" w:hint="cs"/>
          <w:b w:val="0"/>
          <w:bCs/>
          <w:szCs w:val="22"/>
        </w:rPr>
        <w:t>بنا</w:t>
      </w:r>
    </w:p>
    <w:p w14:paraId="3EBF9354" w14:textId="77777777" w:rsidR="004A1CEB" w:rsidRPr="004A1CEB" w:rsidRDefault="004A1CEB">
      <w:pPr>
        <w:spacing w:line="360" w:lineRule="auto"/>
        <w:rPr>
          <w:rFonts w:cs="Arial"/>
          <w:szCs w:val="22"/>
        </w:rPr>
      </w:pPr>
      <w:r w:rsidRPr="004A1CEB">
        <w:rPr>
          <w:rFonts w:cs="Arial" w:hint="eastAsia"/>
          <w:szCs w:val="22"/>
        </w:rPr>
        <w:t>خلال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قيام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الأومبدزمان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بتقييم</w:t>
      </w:r>
      <w:r w:rsidRPr="004A1CEB">
        <w:rPr>
          <w:rFonts w:hint="eastAsia"/>
          <w:szCs w:val="22"/>
          <w:rtl w:val="0"/>
          <w:cs/>
        </w:rPr>
        <w:t>‎</w:t>
      </w:r>
      <w:r w:rsidRPr="004A1CEB">
        <w:rPr>
          <w:szCs w:val="22"/>
          <w:rtl w:val="0"/>
        </w:rPr>
        <w:t xml:space="preserve"> </w:t>
      </w:r>
      <w:r w:rsidRPr="004A1CEB">
        <w:rPr>
          <w:szCs w:val="22"/>
          <w:rtl w:val="0"/>
          <w:cs/>
        </w:rPr>
        <w:t>‎</w:t>
      </w:r>
      <w:r w:rsidRPr="004A1CEB">
        <w:rPr>
          <w:rFonts w:cs="Arial" w:hint="eastAsia"/>
          <w:szCs w:val="22"/>
        </w:rPr>
        <w:t>استخدام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خدمات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الترجمة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من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قبل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عيادات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الأطباء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العامين،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كان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هناك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استعداد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ضمن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نظام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الصحة</w:t>
      </w:r>
      <w:r w:rsidRPr="004A1CEB">
        <w:rPr>
          <w:rFonts w:cs="Arial"/>
          <w:szCs w:val="22"/>
        </w:rPr>
        <w:t xml:space="preserve"> ‏</w:t>
      </w:r>
      <w:r w:rsidRPr="004A1CEB">
        <w:rPr>
          <w:rFonts w:cs="Arial" w:hint="eastAsia"/>
          <w:szCs w:val="22"/>
        </w:rPr>
        <w:t>والرعاية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الاجتماعية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لإجراء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تحسينات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في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هذا</w:t>
      </w:r>
      <w:r w:rsidRPr="004A1CEB">
        <w:rPr>
          <w:rFonts w:cs="Arial"/>
          <w:szCs w:val="22"/>
        </w:rPr>
        <w:t xml:space="preserve"> </w:t>
      </w:r>
      <w:r w:rsidRPr="004A1CEB">
        <w:rPr>
          <w:rFonts w:cs="Arial" w:hint="eastAsia"/>
          <w:szCs w:val="22"/>
        </w:rPr>
        <w:t>المجال</w:t>
      </w:r>
      <w:r w:rsidRPr="004A1CEB">
        <w:rPr>
          <w:rFonts w:cs="Arial" w:hint="cs"/>
          <w:szCs w:val="22"/>
        </w:rPr>
        <w:t>.</w:t>
      </w:r>
    </w:p>
    <w:p w14:paraId="6389FC81" w14:textId="090CFF1F" w:rsidR="001B38D9" w:rsidRPr="009B195C" w:rsidRDefault="00974CEB">
      <w:pPr>
        <w:spacing w:line="360" w:lineRule="auto"/>
        <w:rPr>
          <w:szCs w:val="22"/>
        </w:rPr>
      </w:pPr>
      <w:r w:rsidRPr="009B195C">
        <w:rPr>
          <w:rFonts w:cs="Arial" w:hint="eastAsia"/>
          <w:szCs w:val="22"/>
        </w:rPr>
        <w:t>تم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اتخاذ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إجراءات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سريعة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من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قبل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هيئة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الـ</w:t>
      </w:r>
      <w:r w:rsidRPr="009B195C">
        <w:rPr>
          <w:rFonts w:cs="Arial"/>
          <w:szCs w:val="22"/>
        </w:rPr>
        <w:t xml:space="preserve"> ‏</w:t>
      </w:r>
      <w:r w:rsidRPr="009B195C">
        <w:rPr>
          <w:szCs w:val="22"/>
          <w:rtl w:val="0"/>
        </w:rPr>
        <w:t>BSO</w:t>
      </w:r>
      <w:r w:rsidRPr="009B195C">
        <w:rPr>
          <w:rFonts w:cs="Arial"/>
          <w:szCs w:val="22"/>
        </w:rPr>
        <w:t xml:space="preserve">‏ </w:t>
      </w:r>
      <w:r w:rsidRPr="009B195C">
        <w:rPr>
          <w:rFonts w:cs="Arial" w:hint="eastAsia"/>
          <w:szCs w:val="22"/>
        </w:rPr>
        <w:t>لتحسين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بعض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جوانب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خدمات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الترجمة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الفورية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التي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توفرها،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كما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قامت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مديرية</w:t>
      </w:r>
      <w:r w:rsidRPr="009B195C">
        <w:rPr>
          <w:rFonts w:cs="Arial"/>
          <w:szCs w:val="22"/>
        </w:rPr>
        <w:t xml:space="preserve"> ‏</w:t>
      </w:r>
      <w:r w:rsidRPr="009B195C">
        <w:rPr>
          <w:rFonts w:cs="Arial" w:hint="eastAsia"/>
          <w:szCs w:val="22"/>
        </w:rPr>
        <w:t>الصحة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بإدراج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عملية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مراجعة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لكيفية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استفادة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غير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الناطقين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باللغة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الإنجليزية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من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الخدمات</w:t>
      </w:r>
      <w:r w:rsidRPr="009B195C">
        <w:rPr>
          <w:rFonts w:cs="Arial"/>
          <w:szCs w:val="22"/>
        </w:rPr>
        <w:t xml:space="preserve"> ‏</w:t>
      </w:r>
      <w:r w:rsidRPr="009B195C">
        <w:rPr>
          <w:rFonts w:cs="Arial" w:hint="eastAsia"/>
          <w:szCs w:val="22"/>
        </w:rPr>
        <w:t>الصحية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ضمن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جدول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أعمال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مجموعة</w:t>
      </w:r>
      <w:r w:rsidRPr="009B195C">
        <w:rPr>
          <w:rFonts w:cs="Arial"/>
          <w:szCs w:val="22"/>
        </w:rPr>
        <w:t xml:space="preserve"> ‏</w:t>
      </w:r>
      <w:r w:rsidRPr="009B195C">
        <w:rPr>
          <w:rFonts w:cs="Arial" w:hint="eastAsia"/>
          <w:szCs w:val="22"/>
        </w:rPr>
        <w:t>العمل</w:t>
      </w:r>
      <w:r w:rsidRPr="009B195C">
        <w:rPr>
          <w:rFonts w:cs="Arial"/>
          <w:szCs w:val="22"/>
        </w:rPr>
        <w:t xml:space="preserve"> </w:t>
      </w:r>
      <w:r w:rsidR="009B195C" w:rsidRPr="009B195C">
        <w:rPr>
          <w:rFonts w:cs="Arial" w:hint="cs"/>
          <w:szCs w:val="22"/>
        </w:rPr>
        <w:t>المعنية بالاستفادة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من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خدمات</w:t>
      </w:r>
      <w:r w:rsidRPr="009B195C">
        <w:rPr>
          <w:rFonts w:cs="Arial"/>
          <w:szCs w:val="22"/>
        </w:rPr>
        <w:t xml:space="preserve"> </w:t>
      </w:r>
      <w:r w:rsidRPr="009B195C">
        <w:rPr>
          <w:rFonts w:cs="Arial" w:hint="eastAsia"/>
          <w:szCs w:val="22"/>
        </w:rPr>
        <w:t>الأطباء</w:t>
      </w:r>
      <w:r w:rsidRPr="009B195C">
        <w:rPr>
          <w:rFonts w:cs="Arial"/>
          <w:szCs w:val="22"/>
        </w:rPr>
        <w:t xml:space="preserve"> </w:t>
      </w:r>
      <w:r w:rsidR="009B195C" w:rsidRPr="009B195C">
        <w:rPr>
          <w:rFonts w:cs="Arial" w:hint="cs"/>
          <w:szCs w:val="22"/>
        </w:rPr>
        <w:t>العامين (‏</w:t>
      </w:r>
      <w:r w:rsidRPr="009B195C">
        <w:rPr>
          <w:szCs w:val="22"/>
          <w:rtl w:val="0"/>
        </w:rPr>
        <w:t>GP Access Working Group</w:t>
      </w:r>
      <w:r w:rsidRPr="009B195C">
        <w:rPr>
          <w:rFonts w:cs="Arial"/>
          <w:szCs w:val="22"/>
        </w:rPr>
        <w:t>‏)</w:t>
      </w:r>
      <w:r w:rsidRPr="009B195C">
        <w:rPr>
          <w:rStyle w:val="FootnoteReference"/>
          <w:rFonts w:cs="Arial"/>
          <w:szCs w:val="22"/>
        </w:rPr>
        <w:footnoteReference w:id="26"/>
      </w:r>
      <w:r w:rsidRPr="009B195C">
        <w:rPr>
          <w:rFonts w:cs="Arial"/>
          <w:szCs w:val="22"/>
        </w:rPr>
        <w:t>.‏</w:t>
      </w:r>
    </w:p>
    <w:p w14:paraId="4B948EF0" w14:textId="310A41BB" w:rsidR="001B38D9" w:rsidRPr="00DB7EF4" w:rsidRDefault="009B195C">
      <w:pPr>
        <w:spacing w:line="360" w:lineRule="auto"/>
        <w:rPr>
          <w:szCs w:val="22"/>
        </w:rPr>
      </w:pPr>
      <w:r w:rsidRPr="00DB7EF4">
        <w:rPr>
          <w:rFonts w:cs="Arial" w:hint="eastAsia"/>
          <w:szCs w:val="22"/>
        </w:rPr>
        <w:t>أظهرت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جلسات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الاتصال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والتواصل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التي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عقدها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cs"/>
          <w:szCs w:val="22"/>
        </w:rPr>
        <w:t>الأومبدزمان مع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عيادات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الأطباء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العامين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استعداد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موظفي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الإدارة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في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العيادات</w:t>
      </w:r>
      <w:r w:rsidRPr="00DB7EF4">
        <w:rPr>
          <w:rFonts w:cs="Arial"/>
          <w:szCs w:val="22"/>
        </w:rPr>
        <w:t xml:space="preserve"> ‏</w:t>
      </w:r>
      <w:r w:rsidRPr="00DB7EF4">
        <w:rPr>
          <w:rFonts w:cs="Arial" w:hint="eastAsia"/>
          <w:szCs w:val="22"/>
        </w:rPr>
        <w:t>للتفكير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في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cs"/>
          <w:szCs w:val="22"/>
        </w:rPr>
        <w:t xml:space="preserve">إجراء </w:t>
      </w:r>
      <w:r w:rsidRPr="00DB7EF4">
        <w:rPr>
          <w:rFonts w:cs="Arial" w:hint="eastAsia"/>
          <w:szCs w:val="22"/>
        </w:rPr>
        <w:t>التحسينات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الم</w:t>
      </w:r>
      <w:r w:rsidRPr="00DB7EF4">
        <w:rPr>
          <w:rFonts w:cs="Arial" w:hint="cs"/>
          <w:szCs w:val="22"/>
        </w:rPr>
        <w:t>توقعة</w:t>
      </w:r>
      <w:r w:rsidRPr="00DB7EF4">
        <w:rPr>
          <w:rFonts w:cs="Arial" w:hint="eastAsia"/>
          <w:szCs w:val="22"/>
        </w:rPr>
        <w:t>،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بالإضافة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إلى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cs"/>
          <w:szCs w:val="22"/>
        </w:rPr>
        <w:t>تبادل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أفضل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الممارسات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في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تقديم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الخدمات</w:t>
      </w:r>
      <w:r w:rsidRPr="00DB7EF4">
        <w:rPr>
          <w:rFonts w:cs="Arial"/>
          <w:szCs w:val="22"/>
        </w:rPr>
        <w:t>.‏</w:t>
      </w:r>
    </w:p>
    <w:p w14:paraId="591C12A3" w14:textId="4486D9D4" w:rsidR="001B38D9" w:rsidRPr="00DB7EF4" w:rsidRDefault="009663DF">
      <w:pPr>
        <w:spacing w:line="360" w:lineRule="auto"/>
        <w:rPr>
          <w:szCs w:val="22"/>
        </w:rPr>
      </w:pPr>
      <w:r w:rsidRPr="00DB7EF4">
        <w:rPr>
          <w:rFonts w:cs="Arial" w:hint="eastAsia"/>
          <w:szCs w:val="22"/>
        </w:rPr>
        <w:t>بناءً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على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ذلك،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قررت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عدم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المضي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قدمًا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في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اقتراح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فتح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تحقيق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مبني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على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مبادرتنا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الذاتية</w:t>
      </w:r>
      <w:r w:rsidRPr="00DB7EF4">
        <w:rPr>
          <w:rFonts w:cs="Arial"/>
          <w:szCs w:val="22"/>
        </w:rPr>
        <w:t xml:space="preserve">. </w:t>
      </w:r>
      <w:r w:rsidRPr="00DB7EF4">
        <w:rPr>
          <w:rFonts w:cs="Arial" w:hint="cs"/>
          <w:szCs w:val="22"/>
        </w:rPr>
        <w:t>و</w:t>
      </w:r>
      <w:r w:rsidRPr="00DB7EF4">
        <w:rPr>
          <w:rFonts w:cs="Arial" w:hint="eastAsia"/>
          <w:szCs w:val="22"/>
        </w:rPr>
        <w:t>بدلاً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من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ذلك،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cs"/>
          <w:szCs w:val="22"/>
        </w:rPr>
        <w:t xml:space="preserve">فقد </w:t>
      </w:r>
      <w:r w:rsidRPr="00DB7EF4">
        <w:rPr>
          <w:rFonts w:cs="Arial" w:hint="eastAsia"/>
          <w:szCs w:val="22"/>
        </w:rPr>
        <w:t>تقدمت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بمجموعة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من</w:t>
      </w:r>
      <w:r w:rsidRPr="00DB7EF4">
        <w:rPr>
          <w:rFonts w:cs="Arial"/>
          <w:szCs w:val="22"/>
        </w:rPr>
        <w:t xml:space="preserve"> ‏</w:t>
      </w:r>
      <w:r w:rsidRPr="00DB7EF4">
        <w:rPr>
          <w:rFonts w:cs="Arial" w:hint="eastAsia"/>
          <w:szCs w:val="22"/>
        </w:rPr>
        <w:t>التوصيات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التي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آمل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أن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تسهم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في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تحسين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مستوى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الوعي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والاستفادة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من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الخدمات</w:t>
      </w:r>
      <w:r w:rsidRPr="00DB7EF4">
        <w:rPr>
          <w:rFonts w:cs="Arial"/>
          <w:szCs w:val="22"/>
        </w:rPr>
        <w:t xml:space="preserve"> </w:t>
      </w:r>
      <w:r w:rsidRPr="00DB7EF4">
        <w:rPr>
          <w:rFonts w:cs="Arial" w:hint="eastAsia"/>
          <w:szCs w:val="22"/>
        </w:rPr>
        <w:t>واستخدامها</w:t>
      </w:r>
      <w:r w:rsidRPr="00DB7EF4">
        <w:rPr>
          <w:rFonts w:hint="eastAsia"/>
          <w:szCs w:val="22"/>
          <w:rtl w:val="0"/>
          <w:cs/>
        </w:rPr>
        <w:t>‎</w:t>
      </w:r>
      <w:r w:rsidRPr="00DB7EF4">
        <w:rPr>
          <w:szCs w:val="22"/>
          <w:rtl w:val="0"/>
        </w:rPr>
        <w:t>.</w:t>
      </w:r>
      <w:r w:rsidRPr="00DB7EF4">
        <w:rPr>
          <w:szCs w:val="22"/>
          <w:rtl w:val="0"/>
          <w:cs/>
        </w:rPr>
        <w:t>‎</w:t>
      </w:r>
    </w:p>
    <w:p w14:paraId="34B046C2" w14:textId="3EA457B0" w:rsidR="001B38D9" w:rsidRDefault="001B38D9">
      <w:pPr>
        <w:spacing w:line="360" w:lineRule="auto"/>
      </w:pPr>
    </w:p>
    <w:p w14:paraId="1E8AD3A1" w14:textId="7CFCED9B" w:rsidR="001B38D9" w:rsidRDefault="001B38D9">
      <w:pPr>
        <w:spacing w:line="360" w:lineRule="auto"/>
      </w:pPr>
    </w:p>
    <w:p w14:paraId="4E773649" w14:textId="745D3701" w:rsidR="001B38D9" w:rsidRDefault="001B38D9">
      <w:pPr>
        <w:spacing w:line="360" w:lineRule="auto"/>
      </w:pPr>
    </w:p>
    <w:p w14:paraId="3151AB85" w14:textId="6FDFA9D8" w:rsidR="001B38D9" w:rsidRDefault="001B38D9">
      <w:pPr>
        <w:spacing w:line="360" w:lineRule="auto"/>
        <w:sectPr w:rsidR="001B38D9" w:rsidSect="00181191">
          <w:headerReference w:type="default" r:id="rId48"/>
          <w:footerReference w:type="default" r:id="rId49"/>
          <w:headerReference w:type="first" r:id="rId50"/>
          <w:pgSz w:w="11906" w:h="16838" w:code="9"/>
          <w:pgMar w:top="1440" w:right="1134" w:bottom="851" w:left="1134" w:header="680" w:footer="57" w:gutter="0"/>
          <w:cols w:space="708"/>
          <w:docGrid w:linePitch="360"/>
        </w:sectPr>
      </w:pPr>
    </w:p>
    <w:p w14:paraId="252DE13D" w14:textId="1F8E3FCB" w:rsidR="001B38D9" w:rsidRDefault="007D6E78">
      <w:pPr>
        <w:pStyle w:val="WhiteBody"/>
      </w:pPr>
      <w:r>
        <w:rPr>
          <w:noProof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2920FF0" wp14:editId="3BE963AF">
                <wp:simplePos x="0" y="0"/>
                <wp:positionH relativeFrom="column">
                  <wp:posOffset>-363830</wp:posOffset>
                </wp:positionH>
                <wp:positionV relativeFrom="paragraph">
                  <wp:posOffset>5438899</wp:posOffset>
                </wp:positionV>
                <wp:extent cx="3822700" cy="3764280"/>
                <wp:effectExtent l="0" t="0" r="25400" b="26670"/>
                <wp:wrapNone/>
                <wp:docPr id="1051503023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376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E63C8" w14:textId="4B402709" w:rsidR="007D6E78" w:rsidRDefault="00216E65">
                            <w:pPr>
                              <w:rPr>
                                <w:cs/>
                              </w:rPr>
                            </w:pP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المحقق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في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الشكاوى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المرفوعة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ضد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‏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الدوائر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المقدمة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للخدمات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العامة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في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‏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أيرلندا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الشمالية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0634E">
                              <w:rPr>
                                <w:rFonts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الأومبدزمان</w:t>
                            </w:r>
                            <w:r w:rsidRPr="0000634E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‏</w:t>
                            </w:r>
                            <w:r w:rsidRPr="0000634E">
                              <w:rPr>
                                <w:b/>
                                <w:bCs/>
                                <w:sz w:val="24"/>
                                <w:szCs w:val="24"/>
                                <w:rtl w:val="0"/>
                                <w:cs/>
                              </w:rPr>
                              <w:t>‎</w:t>
                            </w:r>
                            <w:r w:rsidRPr="0000634E">
                              <w:rPr>
                                <w:b/>
                                <w:bCs/>
                                <w:sz w:val="24"/>
                                <w:szCs w:val="24"/>
                                <w:rtl w:val="0"/>
                              </w:rPr>
                              <w:t>(Ombudsman</w:t>
                            </w:r>
                            <w:r w:rsidRPr="00216E65">
                              <w:rPr>
                                <w:rtl w:val="0"/>
                                <w:cs/>
                              </w:rPr>
                              <w:t>‎</w:t>
                            </w:r>
                          </w:p>
                          <w:p w14:paraId="4843CC83" w14:textId="25DA9D9E" w:rsidR="00216E65" w:rsidRDefault="00216E65" w:rsidP="00216E65">
                            <w:pPr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العنوان:</w:t>
                            </w:r>
                            <w:r>
                              <w:rPr>
                                <w:rtl w:val="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13FB409C" w14:textId="71FB1439" w:rsidR="00216E65" w:rsidRDefault="00216E65" w:rsidP="00216E65">
                            <w:pPr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tl w:val="0"/>
                              </w:rPr>
                              <w:t>Progressive House</w:t>
                            </w:r>
                          </w:p>
                          <w:p w14:paraId="067470B6" w14:textId="2E4E114A" w:rsidR="00216E65" w:rsidRDefault="00216E65" w:rsidP="00216E65">
                            <w:pPr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tl w:val="0"/>
                              </w:rPr>
                              <w:t>33 Wellington Place</w:t>
                            </w:r>
                          </w:p>
                          <w:p w14:paraId="2C75BDD7" w14:textId="5805CFA0" w:rsidR="00216E65" w:rsidRDefault="00216E65" w:rsidP="00216E65">
                            <w:pPr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tl w:val="0"/>
                              </w:rPr>
                              <w:t>Belfast BT1 6HN</w:t>
                            </w:r>
                          </w:p>
                          <w:p w14:paraId="246F0BC8" w14:textId="3C27CA64" w:rsidR="00216E65" w:rsidRDefault="00216E65" w:rsidP="00216E65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lang w:bidi="ar-JO"/>
                              </w:rPr>
                              <w:t>الهاتف: 02890233821 الهاتف المجاني: 0800343424</w:t>
                            </w:r>
                          </w:p>
                          <w:p w14:paraId="677339DE" w14:textId="0A763FF5" w:rsidR="00216E65" w:rsidRDefault="00216E65" w:rsidP="00216E65">
                            <w:pPr>
                              <w:jc w:val="right"/>
                              <w:rPr>
                                <w:rtl w:val="0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lang w:bidi="ar-JO"/>
                              </w:rPr>
                              <w:t xml:space="preserve">البريد الالكتروني: </w:t>
                            </w:r>
                            <w:hyperlink r:id="rId51" w:history="1">
                              <w:r w:rsidR="00EB5AE2" w:rsidRPr="005A5BE0">
                                <w:rPr>
                                  <w:rStyle w:val="Hyperlink"/>
                                  <w:rtl w:val="0"/>
                                  <w:lang w:bidi="ar-JO"/>
                                </w:rPr>
                                <w:t>nipso@nipso.0rg.uk</w:t>
                              </w:r>
                            </w:hyperlink>
                          </w:p>
                          <w:p w14:paraId="4CC11673" w14:textId="208982D8" w:rsidR="00216E65" w:rsidRDefault="00216E65" w:rsidP="00216E65">
                            <w:pPr>
                              <w:jc w:val="right"/>
                              <w:rPr>
                                <w:rtl w:val="0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lang w:bidi="ar-JO"/>
                              </w:rPr>
                              <w:t xml:space="preserve">البريد المجاني: </w:t>
                            </w:r>
                            <w:r>
                              <w:rPr>
                                <w:rtl w:val="0"/>
                                <w:lang w:bidi="ar-JO"/>
                              </w:rPr>
                              <w:t>Freepost NIPSO</w:t>
                            </w:r>
                          </w:p>
                          <w:p w14:paraId="553B70AF" w14:textId="7395287F" w:rsidR="00216E65" w:rsidRDefault="00216E65" w:rsidP="00216E65">
                            <w:pPr>
                              <w:jc w:val="right"/>
                              <w:rPr>
                                <w:rtl w:val="0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lang w:bidi="ar-JO"/>
                              </w:rPr>
                              <w:t xml:space="preserve">الموقع الالكتروني: </w:t>
                            </w:r>
                            <w:r>
                              <w:rPr>
                                <w:rtl w:val="0"/>
                                <w:lang w:bidi="ar-JO"/>
                              </w:rPr>
                              <w:t>www.nipso.org.uk</w:t>
                            </w:r>
                          </w:p>
                          <w:p w14:paraId="4A68B4A9" w14:textId="77777777" w:rsidR="00216E65" w:rsidRPr="00216E65" w:rsidRDefault="00216E65" w:rsidP="00216E65">
                            <w:pPr>
                              <w:jc w:val="right"/>
                              <w:rPr>
                                <w:rtl w:val="0"/>
                                <w:lang w:bidi="ar-JO"/>
                              </w:rPr>
                            </w:pPr>
                          </w:p>
                          <w:p w14:paraId="1481FF75" w14:textId="77777777" w:rsidR="00216E65" w:rsidRDefault="00216E65" w:rsidP="00216E65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</w:p>
                          <w:p w14:paraId="46E0AA2F" w14:textId="77777777" w:rsidR="00216E65" w:rsidRDefault="00216E65" w:rsidP="00216E65">
                            <w:pPr>
                              <w:jc w:val="right"/>
                              <w:rPr>
                                <w:rtl w:val="0"/>
                              </w:rPr>
                            </w:pPr>
                          </w:p>
                          <w:p w14:paraId="7AA22B07" w14:textId="77777777" w:rsidR="00216E65" w:rsidRDefault="00216E65">
                            <w:pPr>
                              <w:rPr>
                                <w:rtl w:val="0"/>
                              </w:rPr>
                            </w:pPr>
                          </w:p>
                          <w:p w14:paraId="4E5D0831" w14:textId="77777777" w:rsidR="00216E65" w:rsidRPr="00216E65" w:rsidRDefault="00216E65"/>
                          <w:p w14:paraId="7D6331B4" w14:textId="77777777" w:rsidR="00216E65" w:rsidRDefault="00216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0FF0" id="_x0000_s1090" type="#_x0000_t202" style="position:absolute;left:0;text-align:left;margin-left:-28.65pt;margin-top:428.25pt;width:301pt;height:296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" fillcolor="white [3201]" strokeweight=".5pt">
                <v:textbox>
                  <w:txbxContent>
                    <w:p w14:paraId="34AE63C8" w14:textId="4B402709" w:rsidR="007D6E78" w:rsidRDefault="00216E65">
                      <w:pPr>
                        <w:rPr>
                          <w:cs/>
                        </w:rPr>
                      </w:pP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المحقق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في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الشكاوى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المرفوعة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ضد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‏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الدوائر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المقدمة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للخدمات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العامة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في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‏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أيرلندا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الشمالية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Pr="0000634E">
                        <w:rPr>
                          <w:rFonts w:cs="Arial" w:hint="eastAsia"/>
                          <w:b/>
                          <w:bCs/>
                          <w:sz w:val="24"/>
                          <w:szCs w:val="24"/>
                        </w:rPr>
                        <w:t>الأومبدزمان</w:t>
                      </w:r>
                      <w:r w:rsidRPr="0000634E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‏</w:t>
                      </w:r>
                      <w:r w:rsidRPr="0000634E">
                        <w:rPr>
                          <w:b/>
                          <w:bCs/>
                          <w:sz w:val="24"/>
                          <w:szCs w:val="24"/>
                          <w:rtl w:val="0"/>
                          <w:cs/>
                        </w:rPr>
                        <w:t>‎</w:t>
                      </w:r>
                      <w:r w:rsidRPr="0000634E">
                        <w:rPr>
                          <w:b/>
                          <w:bCs/>
                          <w:sz w:val="24"/>
                          <w:szCs w:val="24"/>
                          <w:rtl w:val="0"/>
                        </w:rPr>
                        <w:t>(Ombudsman</w:t>
                      </w:r>
                      <w:r w:rsidRPr="00216E65">
                        <w:rPr>
                          <w:rtl w:val="0"/>
                          <w:cs/>
                        </w:rPr>
                        <w:t>‎</w:t>
                      </w:r>
                    </w:p>
                    <w:p w14:paraId="4843CC83" w14:textId="25DA9D9E" w:rsidR="00216E65" w:rsidRDefault="00216E65" w:rsidP="00216E65">
                      <w:pPr>
                        <w:jc w:val="right"/>
                        <w:rPr>
                          <w:rtl w:val="0"/>
                        </w:rPr>
                      </w:pPr>
                      <w:r>
                        <w:rPr>
                          <w:rFonts w:hint="cs"/>
                          <w:cs/>
                        </w:rPr>
                        <w:t>العنوان:</w:t>
                      </w:r>
                      <w:r>
                        <w:rPr>
                          <w:rtl w:val="0"/>
                        </w:rPr>
                        <w:t xml:space="preserve">                  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13FB409C" w14:textId="71FB1439" w:rsidR="00216E65" w:rsidRDefault="00216E65" w:rsidP="00216E65">
                      <w:pPr>
                        <w:jc w:val="right"/>
                        <w:rPr>
                          <w:rtl w:val="0"/>
                        </w:rPr>
                      </w:pPr>
                      <w:r>
                        <w:rPr>
                          <w:rtl w:val="0"/>
                        </w:rPr>
                        <w:t>Progressive House</w:t>
                      </w:r>
                    </w:p>
                    <w:p w14:paraId="067470B6" w14:textId="2E4E114A" w:rsidR="00216E65" w:rsidRDefault="00216E65" w:rsidP="00216E65">
                      <w:pPr>
                        <w:jc w:val="right"/>
                        <w:rPr>
                          <w:rtl w:val="0"/>
                        </w:rPr>
                      </w:pPr>
                      <w:r>
                        <w:rPr>
                          <w:rtl w:val="0"/>
                        </w:rPr>
                        <w:t>33 Wellington Place</w:t>
                      </w:r>
                    </w:p>
                    <w:p w14:paraId="2C75BDD7" w14:textId="5805CFA0" w:rsidR="00216E65" w:rsidRDefault="00216E65" w:rsidP="00216E65">
                      <w:pPr>
                        <w:jc w:val="right"/>
                        <w:rPr>
                          <w:rtl w:val="0"/>
                        </w:rPr>
                      </w:pPr>
                      <w:r>
                        <w:rPr>
                          <w:rtl w:val="0"/>
                        </w:rPr>
                        <w:t>Belfast BT1 6HN</w:t>
                      </w:r>
                    </w:p>
                    <w:p w14:paraId="246F0BC8" w14:textId="3C27CA64" w:rsidR="00216E65" w:rsidRDefault="00216E65" w:rsidP="00216E65">
                      <w:pPr>
                        <w:jc w:val="right"/>
                        <w:rPr>
                          <w:lang w:bidi="ar-JO"/>
                        </w:rPr>
                      </w:pP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Fonts w:hint="cs"/>
                          <w:lang w:bidi="ar-JO"/>
                        </w:rPr>
                        <w:t>الهاتف: 02890233821 الهاتف المجاني: 0800343424</w:t>
                      </w:r>
                    </w:p>
                    <w:p w14:paraId="677339DE" w14:textId="0A763FF5" w:rsidR="00216E65" w:rsidRDefault="00216E65" w:rsidP="00216E65">
                      <w:pPr>
                        <w:jc w:val="right"/>
                        <w:rPr>
                          <w:rtl w:val="0"/>
                          <w:lang w:bidi="ar-JO"/>
                        </w:rPr>
                      </w:pPr>
                      <w:r>
                        <w:rPr>
                          <w:rFonts w:hint="cs"/>
                          <w:lang w:bidi="ar-JO"/>
                        </w:rPr>
                        <w:t xml:space="preserve">البريد الالكتروني: </w:t>
                      </w:r>
                      <w:hyperlink r:id="rId52" w:history="1">
                        <w:r w:rsidR="00EB5AE2" w:rsidRPr="005A5BE0">
                          <w:rPr>
                            <w:rStyle w:val="Hyperlink"/>
                            <w:rtl w:val="0"/>
                            <w:lang w:bidi="ar-JO"/>
                          </w:rPr>
                          <w:t>nipso@nipso.0rg.uk</w:t>
                        </w:r>
                      </w:hyperlink>
                    </w:p>
                    <w:p w14:paraId="4CC11673" w14:textId="208982D8" w:rsidR="00216E65" w:rsidRDefault="00216E65" w:rsidP="00216E65">
                      <w:pPr>
                        <w:jc w:val="right"/>
                        <w:rPr>
                          <w:rtl w:val="0"/>
                          <w:lang w:bidi="ar-JO"/>
                        </w:rPr>
                      </w:pPr>
                      <w:r>
                        <w:rPr>
                          <w:rFonts w:hint="cs"/>
                          <w:lang w:bidi="ar-JO"/>
                        </w:rPr>
                        <w:t xml:space="preserve">البريد المجاني: </w:t>
                      </w:r>
                      <w:r>
                        <w:rPr>
                          <w:rtl w:val="0"/>
                          <w:lang w:bidi="ar-JO"/>
                        </w:rPr>
                        <w:t>Freepost NIPSO</w:t>
                      </w:r>
                    </w:p>
                    <w:p w14:paraId="553B70AF" w14:textId="7395287F" w:rsidR="00216E65" w:rsidRDefault="00216E65" w:rsidP="00216E65">
                      <w:pPr>
                        <w:jc w:val="right"/>
                        <w:rPr>
                          <w:rtl w:val="0"/>
                          <w:lang w:bidi="ar-JO"/>
                        </w:rPr>
                      </w:pPr>
                      <w:r>
                        <w:rPr>
                          <w:rFonts w:hint="cs"/>
                          <w:lang w:bidi="ar-JO"/>
                        </w:rPr>
                        <w:t xml:space="preserve">الموقع الالكتروني: </w:t>
                      </w:r>
                      <w:r>
                        <w:rPr>
                          <w:rtl w:val="0"/>
                          <w:lang w:bidi="ar-JO"/>
                        </w:rPr>
                        <w:t>www.nipso.org.uk</w:t>
                      </w:r>
                    </w:p>
                    <w:p w14:paraId="4A68B4A9" w14:textId="77777777" w:rsidR="00216E65" w:rsidRPr="00216E65" w:rsidRDefault="00216E65" w:rsidP="00216E65">
                      <w:pPr>
                        <w:jc w:val="right"/>
                        <w:rPr>
                          <w:rtl w:val="0"/>
                          <w:lang w:bidi="ar-JO"/>
                        </w:rPr>
                      </w:pPr>
                    </w:p>
                    <w:p w14:paraId="1481FF75" w14:textId="77777777" w:rsidR="00216E65" w:rsidRDefault="00216E65" w:rsidP="00216E65">
                      <w:pPr>
                        <w:jc w:val="right"/>
                        <w:rPr>
                          <w:lang w:bidi="ar-JO"/>
                        </w:rPr>
                      </w:pPr>
                    </w:p>
                    <w:p w14:paraId="46E0AA2F" w14:textId="77777777" w:rsidR="00216E65" w:rsidRDefault="00216E65" w:rsidP="00216E65">
                      <w:pPr>
                        <w:jc w:val="right"/>
                        <w:rPr>
                          <w:rtl w:val="0"/>
                        </w:rPr>
                      </w:pPr>
                    </w:p>
                    <w:p w14:paraId="7AA22B07" w14:textId="77777777" w:rsidR="00216E65" w:rsidRDefault="00216E65">
                      <w:pPr>
                        <w:rPr>
                          <w:rtl w:val="0"/>
                        </w:rPr>
                      </w:pPr>
                    </w:p>
                    <w:p w14:paraId="4E5D0831" w14:textId="77777777" w:rsidR="00216E65" w:rsidRPr="00216E65" w:rsidRDefault="00216E65"/>
                    <w:p w14:paraId="7D6331B4" w14:textId="77777777" w:rsidR="00216E65" w:rsidRDefault="00216E65"/>
                  </w:txbxContent>
                </v:textbox>
              </v:shape>
            </w:pict>
          </mc:Fallback>
        </mc:AlternateContent>
      </w:r>
    </w:p>
    <w:sectPr w:rsidR="001B38D9">
      <w:headerReference w:type="default" r:id="rId53"/>
      <w:footerReference w:type="default" r:id="rId54"/>
      <w:pgSz w:w="11906" w:h="16838" w:code="9"/>
      <w:pgMar w:top="1440" w:right="1134" w:bottom="851" w:left="1134" w:header="68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2A773" w14:textId="77777777" w:rsidR="006828F4" w:rsidRDefault="006828F4">
      <w:r>
        <w:separator/>
      </w:r>
    </w:p>
  </w:endnote>
  <w:endnote w:type="continuationSeparator" w:id="0">
    <w:p w14:paraId="22DC9648" w14:textId="77777777" w:rsidR="006828F4" w:rsidRDefault="006828F4">
      <w:r>
        <w:continuationSeparator/>
      </w:r>
    </w:p>
  </w:endnote>
  <w:endnote w:type="continuationNotice" w:id="1">
    <w:p w14:paraId="1475EFA8" w14:textId="77777777" w:rsidR="006828F4" w:rsidRDefault="006828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imes New Roman"/>
    <w:charset w:val="00"/>
    <w:family w:val="auto"/>
    <w:pitch w:val="variable"/>
    <w:sig w:usb0="A00002FF" w:usb1="5000205B" w:usb2="00000000" w:usb3="00000000" w:csb0="00000197" w:csb1="00000000"/>
    <w:embedRegular r:id="rId1" w:fontKey="{48658FA6-AD65-4DF4-979D-47B4D1DBBC81}"/>
    <w:embedBold r:id="rId2" w:fontKey="{E3A9A724-2826-44D5-AE2A-DF8A01BACBE7}"/>
    <w:embedItalic r:id="rId3" w:fontKey="{77139D7D-D3FE-4FCC-8D99-03AD83DA9730}"/>
    <w:embedBoldItalic r:id="rId4" w:fontKey="{9BA94478-7D09-4919-BFDC-A0ECB9AEC2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5" w:fontKey="{353C9C46-93BC-4276-9FFA-0CE0B4C09D34}"/>
    <w:embedBold r:id="rId6" w:fontKey="{6A44AC50-CAD1-4D0F-9DC3-66C82D5735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36443F5-1DDB-4880-B7B6-A439172690F7}"/>
    <w:embedBold r:id="rId8" w:fontKey="{DCC39A38-B96F-483B-B3A1-99422E45D068}"/>
    <w:embedBoldItalic r:id="rId9" w:fontKey="{4E6F128F-AF55-4528-942A-772A06EB8181}"/>
  </w:font>
  <w:font w:name="Arial Body">
    <w:altName w:val="Arial"/>
    <w:panose1 w:val="00000000000000000000"/>
    <w:charset w:val="00"/>
    <w:family w:val="roman"/>
    <w:notTrueType/>
    <w:pitch w:val="default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10" w:fontKey="{C32FCA47-E890-4111-B120-0C00B74E85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59D27E0-2313-4C7B-8202-C59617648E0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BCD81342-D9CA-4277-B1C2-989CA46107F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80CD6" w14:textId="77777777" w:rsidR="001B38D9" w:rsidRDefault="001B38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A37DB" w14:textId="77777777" w:rsidR="001B38D9" w:rsidRDefault="001B38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45458" w14:textId="77777777" w:rsidR="006828F4" w:rsidRDefault="006828F4">
      <w:r>
        <w:separator/>
      </w:r>
    </w:p>
  </w:footnote>
  <w:footnote w:type="continuationSeparator" w:id="0">
    <w:p w14:paraId="2CF17BB3" w14:textId="77777777" w:rsidR="006828F4" w:rsidRDefault="006828F4">
      <w:r>
        <w:continuationSeparator/>
      </w:r>
    </w:p>
  </w:footnote>
  <w:footnote w:type="continuationNotice" w:id="1">
    <w:p w14:paraId="2E215804" w14:textId="77777777" w:rsidR="006828F4" w:rsidRDefault="006828F4">
      <w:pPr>
        <w:spacing w:after="0" w:line="240" w:lineRule="auto"/>
      </w:pPr>
    </w:p>
  </w:footnote>
  <w:footnote w:id="2">
    <w:p w14:paraId="7541CE8C" w14:textId="4E1C189C" w:rsidR="00BF1C39" w:rsidRDefault="00BF1C39" w:rsidP="00A55E78">
      <w:pPr>
        <w:pStyle w:val="FootnoteText"/>
        <w:rPr>
          <w:rtl w:val="0"/>
        </w:rPr>
      </w:pPr>
      <w:r>
        <w:rPr>
          <w:rStyle w:val="FootnoteReference"/>
        </w:rPr>
        <w:footnoteRef/>
      </w:r>
      <w:r w:rsidR="00A55E78" w:rsidRPr="00A55E78">
        <w:rPr>
          <w:rFonts w:hint="cs"/>
          <w:szCs w:val="16"/>
        </w:rPr>
        <w:t>الإحصاء السكاني لعام 2021.</w:t>
      </w:r>
      <w:r>
        <w:t xml:space="preserve"> </w:t>
      </w:r>
      <w:r w:rsidRPr="00BF1C39">
        <w:rPr>
          <w:rFonts w:hint="eastAsia"/>
          <w:rtl w:val="0"/>
          <w:cs/>
        </w:rPr>
        <w:t>‎</w:t>
      </w:r>
      <w:hyperlink r:id="rId1" w:history="1">
        <w:r w:rsidRPr="00A55E78">
          <w:rPr>
            <w:rStyle w:val="Hyperlink"/>
            <w:rtl w:val="0"/>
          </w:rPr>
          <w:t>2021 Census | Northern Ireland Statistics and Research Agency (nisra.gov.uk)</w:t>
        </w:r>
        <w:r w:rsidRPr="00A55E78">
          <w:rPr>
            <w:rStyle w:val="Hyperlink"/>
            <w:rtl w:val="0"/>
            <w:cs/>
          </w:rPr>
          <w:t>‎</w:t>
        </w:r>
      </w:hyperlink>
    </w:p>
  </w:footnote>
  <w:footnote w:id="3">
    <w:p w14:paraId="3F24E854" w14:textId="1CF67302" w:rsidR="00A55E78" w:rsidRDefault="00A55E78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t xml:space="preserve"> </w:t>
      </w:r>
      <w:r w:rsidRPr="00A55E78">
        <w:rPr>
          <w:rtl w:val="0"/>
        </w:rPr>
        <w:t>BSO, the Department for Health (SPPG and the Department for Primary Care); Equality Commission NI; Patient &amp; Client Council</w:t>
      </w:r>
    </w:p>
  </w:footnote>
  <w:footnote w:id="4">
    <w:p w14:paraId="073D82E2" w14:textId="736FEE34" w:rsidR="00A55E78" w:rsidRDefault="00A55E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55E78">
        <w:rPr>
          <w:rtl w:val="0"/>
        </w:rPr>
        <w:t>Migrant CentreNI; Armagh Roma Traveller Support Group; Barnardos NI; The Welcome Project; Forward South</w:t>
      </w:r>
    </w:p>
  </w:footnote>
  <w:footnote w:id="5">
    <w:p w14:paraId="78270BF2" w14:textId="362D3D38" w:rsidR="00A55E78" w:rsidRDefault="00A55E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55E78">
        <w:rPr>
          <w:rtl w:val="0"/>
        </w:rPr>
        <w:t xml:space="preserve">Royal College of General Practitioners NI; British Medical Association NI; NI General Practitioner Council </w:t>
      </w:r>
      <w:r w:rsidRPr="00A55E78">
        <w:rPr>
          <w:rtl w:val="0"/>
          <w:cs/>
        </w:rPr>
        <w:t>‎</w:t>
      </w:r>
    </w:p>
  </w:footnote>
  <w:footnote w:id="6">
    <w:p w14:paraId="01929CA3" w14:textId="49F06971" w:rsidR="00094AD1" w:rsidRDefault="00094AD1">
      <w:pPr>
        <w:pStyle w:val="FootnoteText"/>
        <w:rPr>
          <w:rtl w:val="0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094AD1">
          <w:rPr>
            <w:rStyle w:val="Hyperlink"/>
            <w:rtl w:val="0"/>
          </w:rPr>
          <w:t>HSCR-1-ENGLISH.pdf (hscni.net)</w:t>
        </w:r>
      </w:hyperlink>
      <w:r w:rsidRPr="00094AD1">
        <w:rPr>
          <w:rtl w:val="0"/>
          <w:cs/>
        </w:rPr>
        <w:t>‎</w:t>
      </w:r>
    </w:p>
  </w:footnote>
  <w:footnote w:id="7">
    <w:p w14:paraId="627D7454" w14:textId="3196FD5A" w:rsidR="00E709BD" w:rsidRDefault="00E709BD" w:rsidP="00307DF7">
      <w:pPr>
        <w:pStyle w:val="FootnoteText"/>
        <w:jc w:val="right"/>
      </w:pPr>
      <w:r>
        <w:rPr>
          <w:rStyle w:val="FootnoteReference"/>
        </w:rPr>
        <w:footnoteRef/>
      </w:r>
      <w:r>
        <w:t xml:space="preserve"> </w:t>
      </w:r>
      <w:r w:rsidRPr="00E709BD">
        <w:rPr>
          <w:rtl w:val="0"/>
        </w:rPr>
        <w:t>Northern Ireland Act (1998) and the Race Relations (NI) Order 1997</w:t>
      </w:r>
      <w:r w:rsidRPr="00E709BD">
        <w:rPr>
          <w:rtl w:val="0"/>
          <w:cs/>
        </w:rPr>
        <w:t>‎</w:t>
      </w:r>
      <w:r w:rsidR="00307DF7" w:rsidRPr="00307DF7">
        <w:rPr>
          <w:rFonts w:hint="eastAsia"/>
        </w:rPr>
        <w:t xml:space="preserve"> </w:t>
      </w:r>
      <w:r w:rsidR="00307DF7" w:rsidRPr="00307DF7">
        <w:rPr>
          <w:rFonts w:cs="Arial" w:hint="eastAsia"/>
          <w:szCs w:val="16"/>
        </w:rPr>
        <w:t>قانون</w:t>
      </w:r>
      <w:r w:rsidR="00307DF7" w:rsidRPr="00307DF7">
        <w:rPr>
          <w:rFonts w:cs="Arial"/>
          <w:szCs w:val="16"/>
        </w:rPr>
        <w:t xml:space="preserve"> </w:t>
      </w:r>
      <w:r w:rsidR="00307DF7" w:rsidRPr="00307DF7">
        <w:rPr>
          <w:rFonts w:cs="Arial" w:hint="eastAsia"/>
          <w:szCs w:val="16"/>
        </w:rPr>
        <w:t>أيرلندا</w:t>
      </w:r>
      <w:r w:rsidR="00307DF7" w:rsidRPr="00307DF7">
        <w:rPr>
          <w:rFonts w:cs="Arial"/>
          <w:szCs w:val="16"/>
        </w:rPr>
        <w:t xml:space="preserve"> </w:t>
      </w:r>
      <w:r w:rsidR="00307DF7" w:rsidRPr="00307DF7">
        <w:rPr>
          <w:rFonts w:cs="Arial" w:hint="eastAsia"/>
          <w:szCs w:val="16"/>
        </w:rPr>
        <w:t>الشمالية</w:t>
      </w:r>
      <w:r w:rsidR="00307DF7" w:rsidRPr="00307DF7">
        <w:rPr>
          <w:rFonts w:cs="Arial"/>
          <w:szCs w:val="16"/>
        </w:rPr>
        <w:t xml:space="preserve"> (1998) </w:t>
      </w:r>
      <w:r w:rsidR="00307DF7" w:rsidRPr="00307DF7">
        <w:rPr>
          <w:rFonts w:cs="Arial" w:hint="eastAsia"/>
          <w:szCs w:val="16"/>
        </w:rPr>
        <w:t>و</w:t>
      </w:r>
      <w:r w:rsidR="00307DF7" w:rsidRPr="00307DF7">
        <w:rPr>
          <w:rFonts w:cs="Arial" w:hint="cs"/>
          <w:szCs w:val="16"/>
        </w:rPr>
        <w:t xml:space="preserve">القانون الخاص بالأقليات </w:t>
      </w:r>
      <w:r w:rsidR="00307DF7" w:rsidRPr="00307DF7">
        <w:rPr>
          <w:rFonts w:cs="Arial" w:hint="eastAsia"/>
          <w:szCs w:val="16"/>
        </w:rPr>
        <w:t>العرقية</w:t>
      </w:r>
      <w:r w:rsidR="00307DF7" w:rsidRPr="00307DF7">
        <w:rPr>
          <w:rFonts w:cs="Arial"/>
          <w:szCs w:val="16"/>
        </w:rPr>
        <w:t xml:space="preserve"> (</w:t>
      </w:r>
      <w:r w:rsidR="00307DF7" w:rsidRPr="00307DF7">
        <w:rPr>
          <w:rFonts w:cs="Arial" w:hint="eastAsia"/>
          <w:szCs w:val="16"/>
        </w:rPr>
        <w:t>أيرلندا</w:t>
      </w:r>
      <w:r w:rsidR="00307DF7" w:rsidRPr="00307DF7">
        <w:rPr>
          <w:rFonts w:cs="Arial"/>
          <w:szCs w:val="16"/>
        </w:rPr>
        <w:t xml:space="preserve"> </w:t>
      </w:r>
      <w:r w:rsidR="00307DF7" w:rsidRPr="00307DF7">
        <w:rPr>
          <w:rFonts w:cs="Arial" w:hint="eastAsia"/>
          <w:szCs w:val="16"/>
        </w:rPr>
        <w:t>الشمالية</w:t>
      </w:r>
      <w:r w:rsidR="00307DF7" w:rsidRPr="00307DF7">
        <w:rPr>
          <w:rFonts w:cs="Arial"/>
          <w:szCs w:val="16"/>
        </w:rPr>
        <w:t xml:space="preserve">) </w:t>
      </w:r>
      <w:r w:rsidR="00307DF7" w:rsidRPr="00307DF7">
        <w:rPr>
          <w:rFonts w:cs="Arial" w:hint="eastAsia"/>
          <w:szCs w:val="16"/>
        </w:rPr>
        <w:t>لعام</w:t>
      </w:r>
      <w:r w:rsidR="00307DF7" w:rsidRPr="00307DF7">
        <w:rPr>
          <w:rFonts w:cs="Arial"/>
          <w:szCs w:val="16"/>
        </w:rPr>
        <w:t xml:space="preserve"> 1997</w:t>
      </w:r>
    </w:p>
  </w:footnote>
  <w:footnote w:id="8">
    <w:p w14:paraId="32D504FB" w14:textId="028849BD" w:rsidR="00C44A69" w:rsidRDefault="00C44A69" w:rsidP="00C44A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44A69">
        <w:rPr>
          <w:szCs w:val="16"/>
          <w:rtl w:val="0"/>
        </w:rPr>
        <w:t xml:space="preserve">HSCNI Telephone Interpreting are supplied by the Big Word via the Department of Finance Central Procurement Directorate </w:t>
      </w:r>
      <w:r w:rsidRPr="00C44A69">
        <w:rPr>
          <w:szCs w:val="16"/>
          <w:rtl w:val="0"/>
          <w:cs/>
        </w:rPr>
        <w:t>‎</w:t>
      </w:r>
      <w:r w:rsidRPr="00C44A69">
        <w:rPr>
          <w:szCs w:val="16"/>
          <w:rtl w:val="0"/>
        </w:rPr>
        <w:t>Interpreting and Translation Contract</w:t>
      </w:r>
      <w:r>
        <w:rPr>
          <w:rFonts w:hint="cs"/>
          <w:szCs w:val="16"/>
        </w:rPr>
        <w:t xml:space="preserve"> خدمات الترجمة الفورية في قطاع الصحة مقدمة </w:t>
      </w:r>
      <w:r w:rsidR="003653F9">
        <w:rPr>
          <w:rFonts w:hint="cs"/>
          <w:szCs w:val="16"/>
        </w:rPr>
        <w:t xml:space="preserve">من قبل </w:t>
      </w:r>
      <w:r w:rsidR="00F8364A">
        <w:rPr>
          <w:rFonts w:hint="cs"/>
          <w:szCs w:val="16"/>
        </w:rPr>
        <w:t>منصة</w:t>
      </w:r>
      <w:r w:rsidR="003653F9">
        <w:rPr>
          <w:rFonts w:hint="cs"/>
          <w:szCs w:val="16"/>
        </w:rPr>
        <w:t xml:space="preserve"> (</w:t>
      </w:r>
      <w:r w:rsidR="003653F9">
        <w:rPr>
          <w:szCs w:val="16"/>
          <w:rtl w:val="0"/>
        </w:rPr>
        <w:t>The Big Word</w:t>
      </w:r>
      <w:r w:rsidR="003653F9">
        <w:rPr>
          <w:rFonts w:hint="cs"/>
          <w:szCs w:val="16"/>
        </w:rPr>
        <w:t>)</w:t>
      </w:r>
    </w:p>
  </w:footnote>
  <w:footnote w:id="9">
    <w:p w14:paraId="32A3525D" w14:textId="43FB73F2" w:rsidR="00F02F5D" w:rsidRDefault="00F02F5D" w:rsidP="00F02F5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</w:rPr>
        <w:t xml:space="preserve"> </w:t>
      </w:r>
      <w:r w:rsidRPr="00F02F5D">
        <w:rPr>
          <w:rtl w:val="0"/>
        </w:rPr>
        <w:t>The Directorate of Primary Care were unable to provide a breakdown of the Big Word requests by GP Practice</w:t>
      </w:r>
      <w:r>
        <w:rPr>
          <w:rFonts w:hint="cs"/>
        </w:rPr>
        <w:t xml:space="preserve"> </w:t>
      </w:r>
      <w:r w:rsidRPr="00F02F5D">
        <w:rPr>
          <w:rFonts w:hint="cs"/>
          <w:szCs w:val="16"/>
        </w:rPr>
        <w:t xml:space="preserve">لم تستطع </w:t>
      </w:r>
      <w:r w:rsidRPr="00F02F5D">
        <w:rPr>
          <w:rFonts w:eastAsia="Calibri" w:cs="Times New Roman" w:hint="eastAsia"/>
          <w:szCs w:val="16"/>
        </w:rPr>
        <w:t>مديرية</w:t>
      </w:r>
      <w:r w:rsidRPr="00F02F5D">
        <w:rPr>
          <w:rFonts w:eastAsia="Calibri" w:cs="Times New Roman"/>
          <w:szCs w:val="16"/>
        </w:rPr>
        <w:t xml:space="preserve"> </w:t>
      </w:r>
      <w:r w:rsidRPr="00F02F5D">
        <w:rPr>
          <w:rFonts w:eastAsia="Calibri" w:cs="Times New Roman" w:hint="eastAsia"/>
          <w:szCs w:val="16"/>
        </w:rPr>
        <w:t>الرعاية</w:t>
      </w:r>
      <w:r w:rsidRPr="00F02F5D">
        <w:rPr>
          <w:rFonts w:eastAsia="Calibri" w:cs="Times New Roman"/>
          <w:szCs w:val="16"/>
        </w:rPr>
        <w:t xml:space="preserve"> </w:t>
      </w:r>
      <w:r w:rsidRPr="00F02F5D">
        <w:rPr>
          <w:rFonts w:eastAsia="Calibri" w:cs="Times New Roman" w:hint="eastAsia"/>
          <w:szCs w:val="16"/>
        </w:rPr>
        <w:t>الأولية</w:t>
      </w:r>
      <w:r w:rsidRPr="00F02F5D">
        <w:rPr>
          <w:rFonts w:eastAsia="Calibri" w:cs="Times New Roman" w:hint="eastAsia"/>
          <w:szCs w:val="16"/>
          <w:rtl w:val="0"/>
          <w:cs/>
        </w:rPr>
        <w:t>‎</w:t>
      </w:r>
      <w:r w:rsidRPr="00F02F5D">
        <w:rPr>
          <w:rFonts w:eastAsia="Calibri" w:cs="Times New Roman"/>
          <w:szCs w:val="16"/>
          <w:rtl w:val="0"/>
        </w:rPr>
        <w:t xml:space="preserve"> (DoPC) </w:t>
      </w:r>
      <w:r w:rsidRPr="00F02F5D">
        <w:rPr>
          <w:rFonts w:eastAsia="Calibri" w:cs="Times New Roman" w:hint="cs"/>
          <w:szCs w:val="16"/>
        </w:rPr>
        <w:t>تقديم تفاصيلاً أكثر عن طلبات الترجمة الفورية التي قدمها الأطباء العامون لشركة</w:t>
      </w:r>
      <w:r>
        <w:rPr>
          <w:rFonts w:eastAsia="Calibri" w:cs="Times New Roman" w:hint="cs"/>
        </w:rPr>
        <w:t xml:space="preserve"> </w:t>
      </w:r>
      <w:r>
        <w:rPr>
          <w:rFonts w:eastAsia="Calibri" w:cs="Times New Roman"/>
          <w:rtl w:val="0"/>
        </w:rPr>
        <w:t>.The Big Word</w:t>
      </w:r>
    </w:p>
  </w:footnote>
  <w:footnote w:id="10">
    <w:p w14:paraId="20B0CFBF" w14:textId="3E6FDD5A" w:rsidR="00F02F5D" w:rsidRDefault="00F02F5D">
      <w:pPr>
        <w:pStyle w:val="FootnoteText"/>
        <w:rPr>
          <w:lang w:bidi="ar-JO"/>
        </w:rPr>
      </w:pPr>
      <w:r w:rsidRPr="0050203E">
        <w:rPr>
          <w:rStyle w:val="FootnoteReference"/>
          <w:color w:val="2E74B5" w:themeColor="accent1" w:themeShade="BF"/>
        </w:rPr>
        <w:footnoteRef/>
      </w:r>
      <w:r w:rsidRPr="0050203E">
        <w:rPr>
          <w:color w:val="2E74B5" w:themeColor="accent1" w:themeShade="BF"/>
        </w:rPr>
        <w:t xml:space="preserve"> </w:t>
      </w:r>
      <w:hyperlink r:id="rId3" w:history="1">
        <w:r w:rsidRPr="0050203E">
          <w:rPr>
            <w:rStyle w:val="Hyperlink"/>
            <w:color w:val="2E74B5" w:themeColor="accent1" w:themeShade="BF"/>
            <w:rtl w:val="0"/>
          </w:rPr>
          <w:t>FPS Key Facts for NI 2022-23 (hscni.net)</w:t>
        </w:r>
        <w:r w:rsidRPr="0050203E">
          <w:rPr>
            <w:rStyle w:val="Hyperlink"/>
            <w:color w:val="2E74B5" w:themeColor="accent1" w:themeShade="BF"/>
            <w:rtl w:val="0"/>
            <w:cs/>
          </w:rPr>
          <w:t>‎</w:t>
        </w:r>
      </w:hyperlink>
      <w:r w:rsidRPr="0050203E">
        <w:rPr>
          <w:rFonts w:hint="cs"/>
          <w:color w:val="2E74B5" w:themeColor="accent1" w:themeShade="BF"/>
          <w:lang w:bidi="ar-JO"/>
        </w:rPr>
        <w:t xml:space="preserve"> </w:t>
      </w:r>
      <w:hyperlink r:id="rId4" w:history="1">
        <w:r w:rsidRPr="0050203E">
          <w:rPr>
            <w:rStyle w:val="Hyperlink"/>
            <w:rFonts w:hint="cs"/>
            <w:color w:val="2E74B5" w:themeColor="accent1" w:themeShade="BF"/>
            <w:szCs w:val="16"/>
            <w:lang w:bidi="ar-JO"/>
          </w:rPr>
          <w:t>الاحصاءات الخاصة بالأطباء العامين في ايرلندا الشمالية</w:t>
        </w:r>
      </w:hyperlink>
    </w:p>
  </w:footnote>
  <w:footnote w:id="11">
    <w:p w14:paraId="2239ADE1" w14:textId="6DFDF76E" w:rsidR="00462B83" w:rsidRDefault="00462B8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62B83">
        <w:rPr>
          <w:szCs w:val="16"/>
          <w:rtl w:val="0"/>
        </w:rPr>
        <w:t>Of these 150 practices the highest number of requests was 6 and the lowest was 1 request</w:t>
      </w:r>
      <w:r w:rsidRPr="00462B83">
        <w:rPr>
          <w:rFonts w:hint="cs"/>
          <w:szCs w:val="16"/>
        </w:rPr>
        <w:t xml:space="preserve"> </w:t>
      </w:r>
      <w:r w:rsidRPr="00462B83">
        <w:rPr>
          <w:szCs w:val="16"/>
        </w:rPr>
        <w:t>من بين</w:t>
      </w:r>
      <w:r w:rsidR="008A4907">
        <w:rPr>
          <w:rFonts w:hint="cs"/>
          <w:szCs w:val="16"/>
        </w:rPr>
        <w:t xml:space="preserve"> ال</w:t>
      </w:r>
      <w:r w:rsidRPr="00462B83">
        <w:rPr>
          <w:szCs w:val="16"/>
        </w:rPr>
        <w:t xml:space="preserve"> 150 عيادة، سجلت العيادة الأعلى عددًا من الطلبات</w:t>
      </w:r>
      <w:r w:rsidRPr="00462B83">
        <w:rPr>
          <w:szCs w:val="16"/>
          <w:rtl w:val="0"/>
        </w:rPr>
        <w:t xml:space="preserve"> </w:t>
      </w:r>
      <w:r w:rsidRPr="00462B83">
        <w:rPr>
          <w:rStyle w:val="Strong"/>
          <w:szCs w:val="16"/>
        </w:rPr>
        <w:t>6 طلبات</w:t>
      </w:r>
      <w:r w:rsidRPr="00462B83">
        <w:rPr>
          <w:szCs w:val="16"/>
        </w:rPr>
        <w:t>، في حين أن العيادة الأقل سجلت</w:t>
      </w:r>
      <w:r w:rsidRPr="00462B83">
        <w:rPr>
          <w:szCs w:val="16"/>
          <w:rtl w:val="0"/>
        </w:rPr>
        <w:t xml:space="preserve"> </w:t>
      </w:r>
      <w:r w:rsidRPr="00462B83">
        <w:rPr>
          <w:rStyle w:val="Strong"/>
          <w:szCs w:val="16"/>
        </w:rPr>
        <w:t>طلبًا واحدًا فقط</w:t>
      </w:r>
      <w:r w:rsidRPr="00462B83">
        <w:rPr>
          <w:szCs w:val="16"/>
        </w:rPr>
        <w:t>.</w:t>
      </w:r>
    </w:p>
  </w:footnote>
  <w:footnote w:id="12">
    <w:p w14:paraId="1ED69E60" w14:textId="55750011" w:rsidR="00D50A70" w:rsidRDefault="00D50A70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="00E00E21" w:rsidRPr="00E00E21">
          <w:rPr>
            <w:rStyle w:val="Hyperlink"/>
            <w:rtl w:val="0"/>
          </w:rPr>
          <w:t>Information for Patients - Business Services Organisation (BSO) Website (hscni.net)</w:t>
        </w:r>
        <w:r w:rsidR="00E00E21" w:rsidRPr="00E00E21">
          <w:rPr>
            <w:rStyle w:val="Hyperlink"/>
            <w:rtl w:val="0"/>
            <w:cs/>
          </w:rPr>
          <w:t>‎</w:t>
        </w:r>
      </w:hyperlink>
      <w:r w:rsidR="00E00E21">
        <w:rPr>
          <w:rFonts w:hint="cs"/>
          <w:cs/>
        </w:rPr>
        <w:t xml:space="preserve"> </w:t>
      </w:r>
      <w:hyperlink r:id="rId6" w:history="1">
        <w:r w:rsidR="00E00E21" w:rsidRPr="00E00E21">
          <w:rPr>
            <w:rStyle w:val="Hyperlink"/>
            <w:rFonts w:cs="Arial" w:hint="eastAsia"/>
            <w:szCs w:val="16"/>
          </w:rPr>
          <w:t>النشرات</w:t>
        </w:r>
        <w:r w:rsidR="00E00E21" w:rsidRPr="00E00E21">
          <w:rPr>
            <w:rStyle w:val="Hyperlink"/>
            <w:rFonts w:cs="Arial"/>
            <w:szCs w:val="16"/>
          </w:rPr>
          <w:t xml:space="preserve"> </w:t>
        </w:r>
        <w:r w:rsidR="00E00E21" w:rsidRPr="00E00E21">
          <w:rPr>
            <w:rStyle w:val="Hyperlink"/>
            <w:rFonts w:cs="Arial" w:hint="eastAsia"/>
            <w:szCs w:val="16"/>
          </w:rPr>
          <w:t>التي</w:t>
        </w:r>
        <w:r w:rsidR="00E00E21" w:rsidRPr="00E00E21">
          <w:rPr>
            <w:rStyle w:val="Hyperlink"/>
            <w:rFonts w:cs="Arial"/>
            <w:szCs w:val="16"/>
          </w:rPr>
          <w:t xml:space="preserve"> </w:t>
        </w:r>
        <w:r w:rsidR="00E00E21" w:rsidRPr="00E00E21">
          <w:rPr>
            <w:rStyle w:val="Hyperlink"/>
            <w:rFonts w:cs="Arial" w:hint="eastAsia"/>
            <w:szCs w:val="16"/>
          </w:rPr>
          <w:t>تحتوي</w:t>
        </w:r>
        <w:r w:rsidR="00E00E21" w:rsidRPr="00E00E21">
          <w:rPr>
            <w:rStyle w:val="Hyperlink"/>
            <w:rFonts w:cs="Arial"/>
            <w:szCs w:val="16"/>
          </w:rPr>
          <w:t xml:space="preserve"> </w:t>
        </w:r>
        <w:r w:rsidR="00E00E21" w:rsidRPr="00E00E21">
          <w:rPr>
            <w:rStyle w:val="Hyperlink"/>
            <w:rFonts w:cs="Arial" w:hint="eastAsia"/>
            <w:szCs w:val="16"/>
          </w:rPr>
          <w:t>على</w:t>
        </w:r>
        <w:r w:rsidR="00E00E21" w:rsidRPr="00E00E21">
          <w:rPr>
            <w:rStyle w:val="Hyperlink"/>
            <w:rFonts w:cs="Arial"/>
            <w:szCs w:val="16"/>
          </w:rPr>
          <w:t xml:space="preserve"> </w:t>
        </w:r>
        <w:r w:rsidR="00E00E21" w:rsidRPr="00E00E21">
          <w:rPr>
            <w:rStyle w:val="Hyperlink"/>
            <w:rFonts w:cs="Arial" w:hint="eastAsia"/>
            <w:szCs w:val="16"/>
          </w:rPr>
          <w:t>معلومات</w:t>
        </w:r>
        <w:r w:rsidR="00E00E21" w:rsidRPr="00E00E21">
          <w:rPr>
            <w:rStyle w:val="Hyperlink"/>
            <w:rFonts w:cs="Arial"/>
            <w:szCs w:val="16"/>
          </w:rPr>
          <w:t xml:space="preserve"> </w:t>
        </w:r>
        <w:r w:rsidR="00E00E21" w:rsidRPr="00E00E21">
          <w:rPr>
            <w:rStyle w:val="Hyperlink"/>
            <w:rFonts w:cs="Arial" w:hint="eastAsia"/>
            <w:szCs w:val="16"/>
          </w:rPr>
          <w:t>للمرضى</w:t>
        </w:r>
      </w:hyperlink>
      <w:r w:rsidR="00E00E21">
        <w:rPr>
          <w:rFonts w:hint="cs"/>
          <w:cs/>
        </w:rPr>
        <w:t xml:space="preserve"> </w:t>
      </w:r>
    </w:p>
  </w:footnote>
  <w:footnote w:id="13">
    <w:p w14:paraId="621DA6DD" w14:textId="575C948C" w:rsidR="00E308D8" w:rsidRDefault="00E308D8">
      <w:pPr>
        <w:pStyle w:val="FootnoteText"/>
        <w:rPr>
          <w:rtl w:val="0"/>
        </w:rPr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E308D8">
          <w:rPr>
            <w:rStyle w:val="Hyperlink"/>
            <w:szCs w:val="16"/>
          </w:rPr>
          <w:t>https://bso.hscni.net/download/753/patient-leaflets-interpreting/26626/english-patient-poster-leaflet</w:t>
        </w:r>
      </w:hyperlink>
    </w:p>
  </w:footnote>
  <w:footnote w:id="14">
    <w:p w14:paraId="4CA97ADC" w14:textId="3D06C355" w:rsidR="00E308D8" w:rsidRPr="009875DE" w:rsidRDefault="00E308D8" w:rsidP="00E308D8">
      <w:pPr>
        <w:pStyle w:val="FootnoteText"/>
        <w:rPr>
          <w:rFonts w:ascii="Raleway Light" w:hAnsi="Raleway Light"/>
          <w:lang w:bidi="ar-JO"/>
        </w:rPr>
      </w:pPr>
      <w:r w:rsidRPr="009875DE">
        <w:rPr>
          <w:rStyle w:val="FootnoteReference"/>
          <w:rFonts w:ascii="Raleway Light" w:hAnsi="Raleway Light"/>
        </w:rPr>
        <w:footnoteRef/>
      </w:r>
      <w:r w:rsidRPr="009875DE">
        <w:rPr>
          <w:rFonts w:ascii="Raleway Light" w:hAnsi="Raleway Light"/>
        </w:rPr>
        <w:t xml:space="preserve"> </w:t>
      </w:r>
      <w:hyperlink r:id="rId8" w:history="1">
        <w:r w:rsidRPr="009875DE">
          <w:rPr>
            <w:rStyle w:val="Hyperlink"/>
            <w:rFonts w:ascii="Raleway Light" w:hAnsi="Raleway Light" w:cs="Segoe UI"/>
            <w:szCs w:val="16"/>
          </w:rPr>
          <w:t>NHS leaflet - English</w:t>
        </w:r>
      </w:hyperlink>
      <w:r w:rsidRPr="009875DE">
        <w:rPr>
          <w:rFonts w:ascii="Raleway Light" w:hAnsi="Raleway Light"/>
          <w:szCs w:val="16"/>
          <w:rtl w:val="0"/>
        </w:rPr>
        <w:t xml:space="preserve"> </w:t>
      </w:r>
      <w:r w:rsidR="00A75CDD">
        <w:rPr>
          <w:rFonts w:ascii="Raleway Light" w:hAnsi="Raleway Light" w:hint="cs"/>
          <w:szCs w:val="16"/>
        </w:rPr>
        <w:t>نشرة بالمعلومات الأساسية صادرة عن القطاع الصحي في كامل المملكة المتحدة (</w:t>
      </w:r>
      <w:r w:rsidR="00A75CDD">
        <w:rPr>
          <w:rFonts w:ascii="Raleway Light" w:hAnsi="Raleway Light"/>
          <w:szCs w:val="16"/>
          <w:rtl w:val="0"/>
        </w:rPr>
        <w:t>NHS</w:t>
      </w:r>
      <w:r w:rsidR="00A75CDD">
        <w:rPr>
          <w:rFonts w:ascii="Raleway Light" w:hAnsi="Raleway Light" w:hint="cs"/>
          <w:szCs w:val="16"/>
        </w:rPr>
        <w:t>)</w:t>
      </w:r>
    </w:p>
  </w:footnote>
  <w:footnote w:id="15">
    <w:p w14:paraId="4EC1EFE6" w14:textId="0DF925FD" w:rsidR="00137537" w:rsidRDefault="00137537">
      <w:pPr>
        <w:pStyle w:val="FootnoteText"/>
      </w:pPr>
      <w:r w:rsidRPr="00877DA1">
        <w:rPr>
          <w:rStyle w:val="FootnoteReference"/>
          <w:szCs w:val="16"/>
        </w:rPr>
        <w:footnoteRef/>
      </w:r>
      <w:r w:rsidRPr="00877DA1">
        <w:rPr>
          <w:szCs w:val="16"/>
        </w:rPr>
        <w:t xml:space="preserve"> </w:t>
      </w:r>
      <w:r w:rsidRPr="00877DA1">
        <w:rPr>
          <w:rFonts w:cs="Arial"/>
          <w:szCs w:val="16"/>
        </w:rPr>
        <w:t xml:space="preserve"> </w:t>
      </w:r>
      <w:hyperlink r:id="rId9" w:history="1">
        <w:r w:rsidR="00877DA1" w:rsidRPr="00877DA1">
          <w:rPr>
            <w:rStyle w:val="Hyperlink"/>
            <w:szCs w:val="16"/>
          </w:rPr>
          <w:t>Health and Social Care Access - Northern Health and Social Care Trust (hscni.net)</w:t>
        </w:r>
      </w:hyperlink>
      <w:r w:rsidRPr="00137537">
        <w:rPr>
          <w:rtl w:val="0"/>
          <w:cs/>
        </w:rPr>
        <w:t>‎</w:t>
      </w:r>
      <w:r w:rsidRPr="00137537">
        <w:rPr>
          <w:rFonts w:hint="eastAsia"/>
        </w:rPr>
        <w:t xml:space="preserve"> </w:t>
      </w:r>
      <w:r w:rsidRPr="00137537">
        <w:rPr>
          <w:rFonts w:cs="Arial" w:hint="eastAsia"/>
          <w:szCs w:val="16"/>
        </w:rPr>
        <w:t>الاستفادة</w:t>
      </w:r>
      <w:r w:rsidRPr="00137537">
        <w:rPr>
          <w:rFonts w:cs="Arial"/>
          <w:szCs w:val="16"/>
        </w:rPr>
        <w:t xml:space="preserve"> </w:t>
      </w:r>
      <w:r w:rsidRPr="00137537">
        <w:rPr>
          <w:rFonts w:cs="Arial" w:hint="eastAsia"/>
          <w:szCs w:val="16"/>
        </w:rPr>
        <w:t>من</w:t>
      </w:r>
      <w:r w:rsidRPr="00137537">
        <w:rPr>
          <w:rFonts w:cs="Arial"/>
          <w:szCs w:val="16"/>
        </w:rPr>
        <w:t xml:space="preserve"> </w:t>
      </w:r>
      <w:r w:rsidRPr="00137537">
        <w:rPr>
          <w:rFonts w:cs="Arial" w:hint="eastAsia"/>
          <w:szCs w:val="16"/>
        </w:rPr>
        <w:t>خدمات</w:t>
      </w:r>
      <w:r w:rsidRPr="00137537">
        <w:rPr>
          <w:rFonts w:cs="Arial"/>
          <w:szCs w:val="16"/>
        </w:rPr>
        <w:t xml:space="preserve"> </w:t>
      </w:r>
      <w:r w:rsidRPr="00137537">
        <w:rPr>
          <w:rFonts w:cs="Arial" w:hint="eastAsia"/>
          <w:szCs w:val="16"/>
        </w:rPr>
        <w:t>الصحة</w:t>
      </w:r>
      <w:r w:rsidRPr="00137537">
        <w:rPr>
          <w:rFonts w:cs="Arial"/>
          <w:szCs w:val="16"/>
        </w:rPr>
        <w:t xml:space="preserve"> </w:t>
      </w:r>
      <w:r w:rsidRPr="00137537">
        <w:rPr>
          <w:rFonts w:cs="Arial" w:hint="eastAsia"/>
          <w:szCs w:val="16"/>
        </w:rPr>
        <w:t>والرعاية</w:t>
      </w:r>
      <w:r w:rsidRPr="00137537">
        <w:rPr>
          <w:rFonts w:cs="Arial"/>
          <w:szCs w:val="16"/>
        </w:rPr>
        <w:t xml:space="preserve"> </w:t>
      </w:r>
      <w:r w:rsidRPr="00137537">
        <w:rPr>
          <w:rFonts w:cs="Arial" w:hint="eastAsia"/>
          <w:szCs w:val="16"/>
        </w:rPr>
        <w:t>الاجتماعية</w:t>
      </w:r>
      <w:r w:rsidRPr="00137537">
        <w:rPr>
          <w:rFonts w:cs="Arial" w:hint="cs"/>
          <w:szCs w:val="16"/>
        </w:rPr>
        <w:t>- مديرية الصحة في إيرلندا الشمالية</w:t>
      </w:r>
    </w:p>
  </w:footnote>
  <w:footnote w:id="16">
    <w:p w14:paraId="324A779D" w14:textId="29D65211" w:rsidR="00176B1F" w:rsidRDefault="00176B1F">
      <w:pPr>
        <w:pStyle w:val="FootnoteText"/>
        <w:rPr>
          <w:rtl w:val="0"/>
        </w:rPr>
      </w:pPr>
      <w:r>
        <w:rPr>
          <w:rStyle w:val="FootnoteReference"/>
        </w:rPr>
        <w:footnoteRef/>
      </w:r>
      <w:r>
        <w:t xml:space="preserve"> </w:t>
      </w:r>
      <w:r w:rsidRPr="00176B1F">
        <w:rPr>
          <w:rtl w:val="0"/>
        </w:rPr>
        <w:t xml:space="preserve">A sample of GP Practices from each Trust area was selected to give a total of 65 practices A review was undertaken in </w:t>
      </w:r>
      <w:r w:rsidRPr="00176B1F">
        <w:rPr>
          <w:rtl w:val="0"/>
          <w:cs/>
        </w:rPr>
        <w:t>‎</w:t>
      </w:r>
      <w:r w:rsidRPr="00176B1F">
        <w:rPr>
          <w:rtl w:val="0"/>
        </w:rPr>
        <w:t>September 2021 and August 2023. In 2023 2 of the Practices had closed giving a total of 63 practices.</w:t>
      </w:r>
      <w:r w:rsidRPr="00176B1F">
        <w:rPr>
          <w:rtl w:val="0"/>
          <w:cs/>
        </w:rPr>
        <w:t>‎</w:t>
      </w:r>
      <w:r>
        <w:rPr>
          <w:rFonts w:hint="cs"/>
          <w:cs/>
        </w:rPr>
        <w:t xml:space="preserve"> </w:t>
      </w:r>
      <w:r w:rsidRPr="00176B1F">
        <w:rPr>
          <w:rFonts w:cs="Arial" w:hint="eastAsia"/>
          <w:szCs w:val="16"/>
        </w:rPr>
        <w:t>تم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اختيار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عينة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من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عيادات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الأطباء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العامين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من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كل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مديرية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من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مديريات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الصحة،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ليصبح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العدد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الإجمالي</w:t>
      </w:r>
      <w:r w:rsidRPr="00176B1F">
        <w:rPr>
          <w:rFonts w:cs="Arial"/>
          <w:szCs w:val="16"/>
        </w:rPr>
        <w:t xml:space="preserve"> 65 </w:t>
      </w:r>
      <w:r w:rsidRPr="00176B1F">
        <w:rPr>
          <w:rFonts w:cs="Arial" w:hint="eastAsia"/>
          <w:szCs w:val="16"/>
        </w:rPr>
        <w:t>عيادة</w:t>
      </w:r>
      <w:r w:rsidRPr="00176B1F">
        <w:rPr>
          <w:rFonts w:cs="Arial"/>
          <w:szCs w:val="16"/>
        </w:rPr>
        <w:t xml:space="preserve">. </w:t>
      </w:r>
      <w:r w:rsidRPr="00176B1F">
        <w:rPr>
          <w:rFonts w:cs="Arial" w:hint="eastAsia"/>
          <w:szCs w:val="16"/>
        </w:rPr>
        <w:t>وأُجريت</w:t>
      </w:r>
      <w:r w:rsidRPr="00176B1F">
        <w:rPr>
          <w:rFonts w:cs="Arial"/>
          <w:szCs w:val="16"/>
        </w:rPr>
        <w:t xml:space="preserve"> ‏</w:t>
      </w:r>
      <w:r w:rsidRPr="00176B1F">
        <w:rPr>
          <w:rFonts w:cs="Arial" w:hint="eastAsia"/>
          <w:szCs w:val="16"/>
        </w:rPr>
        <w:t>المراجعة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في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أيلول</w:t>
      </w:r>
      <w:r w:rsidRPr="00176B1F">
        <w:rPr>
          <w:rFonts w:cs="Arial"/>
          <w:szCs w:val="16"/>
        </w:rPr>
        <w:t xml:space="preserve"> 2021 </w:t>
      </w:r>
      <w:r w:rsidRPr="00176B1F">
        <w:rPr>
          <w:rFonts w:cs="Arial" w:hint="eastAsia"/>
          <w:szCs w:val="16"/>
        </w:rPr>
        <w:t>وآب</w:t>
      </w:r>
      <w:r w:rsidRPr="00176B1F">
        <w:rPr>
          <w:rFonts w:cs="Arial"/>
          <w:szCs w:val="16"/>
        </w:rPr>
        <w:t xml:space="preserve"> 2023. </w:t>
      </w:r>
      <w:r w:rsidRPr="00176B1F">
        <w:rPr>
          <w:rFonts w:cs="Arial" w:hint="eastAsia"/>
          <w:szCs w:val="16"/>
        </w:rPr>
        <w:t>وفي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عام</w:t>
      </w:r>
      <w:r w:rsidRPr="00176B1F">
        <w:rPr>
          <w:rFonts w:cs="Arial"/>
          <w:szCs w:val="16"/>
        </w:rPr>
        <w:t xml:space="preserve"> 2023</w:t>
      </w:r>
      <w:r w:rsidRPr="00176B1F">
        <w:rPr>
          <w:rFonts w:cs="Arial" w:hint="eastAsia"/>
          <w:szCs w:val="16"/>
        </w:rPr>
        <w:t>،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أُغلقت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عيادتان،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ليصبح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العدد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الإجمالي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للعيادات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المشمولة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في</w:t>
      </w:r>
      <w:r w:rsidRPr="00176B1F">
        <w:rPr>
          <w:rFonts w:cs="Arial"/>
          <w:szCs w:val="16"/>
        </w:rPr>
        <w:t xml:space="preserve"> </w:t>
      </w:r>
      <w:r w:rsidRPr="00176B1F">
        <w:rPr>
          <w:rFonts w:cs="Arial" w:hint="eastAsia"/>
          <w:szCs w:val="16"/>
        </w:rPr>
        <w:t>المراجعة</w:t>
      </w:r>
      <w:r w:rsidRPr="00176B1F">
        <w:rPr>
          <w:rFonts w:cs="Arial"/>
          <w:szCs w:val="16"/>
        </w:rPr>
        <w:t xml:space="preserve"> ‏‏63‏</w:t>
      </w:r>
      <w:r w:rsidRPr="00176B1F">
        <w:rPr>
          <w:szCs w:val="16"/>
          <w:rtl w:val="0"/>
          <w:cs/>
        </w:rPr>
        <w:t>‎</w:t>
      </w:r>
      <w:r w:rsidRPr="00176B1F">
        <w:rPr>
          <w:szCs w:val="16"/>
          <w:rtl w:val="0"/>
        </w:rPr>
        <w:t>.</w:t>
      </w:r>
      <w:r w:rsidRPr="00176B1F">
        <w:rPr>
          <w:szCs w:val="16"/>
          <w:rtl w:val="0"/>
          <w:cs/>
        </w:rPr>
        <w:t>‎</w:t>
      </w:r>
    </w:p>
  </w:footnote>
  <w:footnote w:id="17">
    <w:p w14:paraId="72169689" w14:textId="62C40463" w:rsidR="00C46A9F" w:rsidRDefault="00C46A9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46A9F">
        <w:rPr>
          <w:rFonts w:hint="eastAsia"/>
          <w:rtl w:val="0"/>
          <w:cs/>
        </w:rPr>
        <w:t>‎</w:t>
      </w:r>
      <w:r w:rsidRPr="00C46A9F">
        <w:rPr>
          <w:rtl w:val="0"/>
        </w:rPr>
        <w:t>16</w:t>
      </w:r>
      <w:r w:rsidRPr="00C46A9F">
        <w:rPr>
          <w:rtl w:val="0"/>
          <w:cs/>
        </w:rPr>
        <w:t>‎</w:t>
      </w:r>
    </w:p>
  </w:footnote>
  <w:footnote w:id="18">
    <w:p w14:paraId="1C0E47BA" w14:textId="632DABAA" w:rsidR="006D4A55" w:rsidRPr="00067F0C" w:rsidRDefault="006D4A55">
      <w:pPr>
        <w:pStyle w:val="FootnoteText"/>
        <w:rPr>
          <w:szCs w:val="16"/>
          <w:lang w:bidi="ar-JO"/>
        </w:rPr>
      </w:pPr>
      <w:r>
        <w:rPr>
          <w:rStyle w:val="FootnoteReference"/>
        </w:rPr>
        <w:footnoteRef/>
      </w:r>
      <w:r>
        <w:t xml:space="preserve"> </w:t>
      </w:r>
      <w:hyperlink r:id="rId10" w:history="1">
        <w:r w:rsidRPr="00067F0C">
          <w:rPr>
            <w:rStyle w:val="Hyperlink"/>
            <w:szCs w:val="16"/>
            <w:rtl w:val="0"/>
          </w:rPr>
          <w:t>Access to Health and Social Care - DOH/HSCNI Strategic Planning and Performance Group (SPPG)</w:t>
        </w:r>
        <w:r w:rsidRPr="00067F0C">
          <w:rPr>
            <w:rStyle w:val="Hyperlink"/>
            <w:szCs w:val="16"/>
            <w:rtl w:val="0"/>
            <w:cs/>
          </w:rPr>
          <w:t>‎</w:t>
        </w:r>
      </w:hyperlink>
      <w:r w:rsidR="00067F0C" w:rsidRPr="00067F0C">
        <w:rPr>
          <w:rFonts w:hint="cs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الاستفادة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من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خدمات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الصحة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والرعاية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الاجتماعية</w:t>
      </w:r>
      <w:r w:rsidR="00067F0C" w:rsidRPr="00067F0C">
        <w:rPr>
          <w:rFonts w:cs="Arial" w:hint="cs"/>
          <w:szCs w:val="16"/>
          <w:lang w:bidi="ar-JO"/>
        </w:rPr>
        <w:t xml:space="preserve">- </w:t>
      </w:r>
      <w:r w:rsidR="00067F0C" w:rsidRPr="00067F0C">
        <w:rPr>
          <w:rFonts w:cs="Arial" w:hint="eastAsia"/>
          <w:szCs w:val="16"/>
          <w:lang w:bidi="ar-JO"/>
        </w:rPr>
        <w:t>لمجموعة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التخطيط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الاستراتيجي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والأداء</w:t>
      </w:r>
      <w:r w:rsidR="00067F0C" w:rsidRPr="00067F0C">
        <w:rPr>
          <w:rFonts w:cs="Arial"/>
          <w:szCs w:val="16"/>
          <w:lang w:bidi="ar-JO"/>
        </w:rPr>
        <w:t xml:space="preserve"> (‏</w:t>
      </w:r>
      <w:r w:rsidR="00067F0C" w:rsidRPr="00067F0C">
        <w:rPr>
          <w:rFonts w:cs="Arial"/>
          <w:szCs w:val="16"/>
          <w:rtl w:val="0"/>
          <w:lang w:bidi="ar-JO"/>
        </w:rPr>
        <w:t>SPPG</w:t>
      </w:r>
      <w:r w:rsidR="00067F0C" w:rsidRPr="00067F0C">
        <w:rPr>
          <w:rFonts w:cs="Arial"/>
          <w:szCs w:val="16"/>
          <w:lang w:bidi="ar-JO"/>
        </w:rPr>
        <w:t xml:space="preserve">‏) </w:t>
      </w:r>
      <w:r w:rsidR="00067F0C" w:rsidRPr="00067F0C">
        <w:rPr>
          <w:rFonts w:cs="Arial" w:hint="eastAsia"/>
          <w:szCs w:val="16"/>
          <w:lang w:bidi="ar-JO"/>
        </w:rPr>
        <w:t>التابعة</w:t>
      </w:r>
      <w:r w:rsidR="00067F0C" w:rsidRPr="00067F0C">
        <w:rPr>
          <w:rFonts w:cs="Arial"/>
          <w:szCs w:val="16"/>
          <w:lang w:bidi="ar-JO"/>
        </w:rPr>
        <w:t xml:space="preserve"> </w:t>
      </w:r>
      <w:r w:rsidR="00067F0C" w:rsidRPr="00067F0C">
        <w:rPr>
          <w:rFonts w:cs="Arial" w:hint="eastAsia"/>
          <w:szCs w:val="16"/>
          <w:lang w:bidi="ar-JO"/>
        </w:rPr>
        <w:t>للمديرية</w:t>
      </w:r>
    </w:p>
  </w:footnote>
  <w:footnote w:id="19">
    <w:p w14:paraId="667F0F76" w14:textId="7676CDD8" w:rsidR="009E3A09" w:rsidRPr="009E3A09" w:rsidRDefault="009E3A09">
      <w:pPr>
        <w:pStyle w:val="FootnoteText"/>
        <w:rPr>
          <w:szCs w:val="16"/>
          <w:lang w:bidi="ar-JO"/>
        </w:rPr>
      </w:pPr>
      <w:r>
        <w:rPr>
          <w:rStyle w:val="FootnoteReference"/>
        </w:rPr>
        <w:footnoteRef/>
      </w:r>
      <w:r>
        <w:t xml:space="preserve"> </w:t>
      </w:r>
      <w:hyperlink r:id="rId11" w:history="1">
        <w:r w:rsidRPr="009E3A09">
          <w:rPr>
            <w:rStyle w:val="Hyperlink"/>
            <w:rtl w:val="0"/>
          </w:rPr>
          <w:t>Regional Interpreting Service - Business Services Organisation (BSO) Website (hscni.net); Last viewed September 2024</w:t>
        </w:r>
      </w:hyperlink>
      <w:r w:rsidRPr="009E3A09">
        <w:rPr>
          <w:rtl w:val="0"/>
          <w:cs/>
        </w:rPr>
        <w:t>‎</w:t>
      </w:r>
      <w:r>
        <w:rPr>
          <w:rFonts w:hint="cs"/>
          <w:lang w:bidi="ar-JO"/>
        </w:rPr>
        <w:t xml:space="preserve"> </w:t>
      </w:r>
      <w:r w:rsidRPr="009E3A09">
        <w:rPr>
          <w:rFonts w:hint="cs"/>
          <w:szCs w:val="16"/>
          <w:lang w:bidi="ar-JO"/>
        </w:rPr>
        <w:t xml:space="preserve">خدمات الترجمة المقدمة من قبل ال </w:t>
      </w:r>
      <w:r w:rsidRPr="009E3A09">
        <w:rPr>
          <w:szCs w:val="16"/>
          <w:rtl w:val="0"/>
          <w:lang w:bidi="ar-JO"/>
        </w:rPr>
        <w:t>BSO</w:t>
      </w:r>
      <w:r w:rsidRPr="009E3A09">
        <w:rPr>
          <w:rFonts w:hint="cs"/>
          <w:szCs w:val="16"/>
          <w:lang w:bidi="ar-JO"/>
        </w:rPr>
        <w:t xml:space="preserve"> على مستوى البلد.</w:t>
      </w:r>
    </w:p>
  </w:footnote>
  <w:footnote w:id="20">
    <w:p w14:paraId="7B6DB48B" w14:textId="4E9BE3A7" w:rsidR="0049340D" w:rsidRDefault="0049340D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9C5C1E">
          <w:rPr>
            <w:rStyle w:val="Hyperlink"/>
            <w:rtl w:val="0"/>
          </w:rPr>
          <w:t>General Public Information - GP Registrations - Business Services Organisation (BSO) Website (hscni.net)</w:t>
        </w:r>
        <w:r w:rsidRPr="009C5C1E">
          <w:rPr>
            <w:rStyle w:val="Hyperlink"/>
            <w:rtl w:val="0"/>
            <w:cs/>
          </w:rPr>
          <w:t>‎</w:t>
        </w:r>
        <w:r w:rsidRPr="009C5C1E">
          <w:rPr>
            <w:rStyle w:val="Hyperlink"/>
            <w:rFonts w:hint="cs"/>
            <w:lang w:bidi="ar-JO"/>
          </w:rPr>
          <w:t xml:space="preserve"> </w:t>
        </w:r>
        <w:r w:rsidRPr="009C5C1E">
          <w:rPr>
            <w:rStyle w:val="Hyperlink"/>
            <w:rFonts w:hint="cs"/>
            <w:szCs w:val="16"/>
            <w:lang w:bidi="ar-JO"/>
          </w:rPr>
          <w:t>التسجيل لدى الطبيب العام</w:t>
        </w:r>
      </w:hyperlink>
    </w:p>
  </w:footnote>
  <w:footnote w:id="21">
    <w:p w14:paraId="7B17EB6D" w14:textId="67F83D0C" w:rsidR="00A56DBC" w:rsidRDefault="00A56DBC">
      <w:pPr>
        <w:pStyle w:val="FootnoteText"/>
      </w:pPr>
      <w:r w:rsidRPr="00A56DBC">
        <w:rPr>
          <w:rStyle w:val="FootnoteReference"/>
          <w:szCs w:val="16"/>
        </w:rPr>
        <w:footnoteRef/>
      </w:r>
      <w:r w:rsidRPr="00A56DBC">
        <w:rPr>
          <w:szCs w:val="16"/>
        </w:rPr>
        <w:t xml:space="preserve"> </w:t>
      </w:r>
      <w:hyperlink r:id="rId13" w:history="1">
        <w:r w:rsidRPr="00A56DBC">
          <w:rPr>
            <w:rStyle w:val="Hyperlink"/>
            <w:rFonts w:hint="cs"/>
            <w:szCs w:val="16"/>
          </w:rPr>
          <w:t>القيام بتجريه جهاز ترجمة للمرضى في أيرلندا الشمالية</w:t>
        </w:r>
      </w:hyperlink>
      <w:r>
        <w:rPr>
          <w:rFonts w:hint="cs"/>
        </w:rPr>
        <w:t xml:space="preserve"> </w:t>
      </w:r>
      <w:hyperlink r:id="rId14" w:history="1">
        <w:r w:rsidRPr="00A56DBC">
          <w:rPr>
            <w:rStyle w:val="Hyperlink"/>
            <w:szCs w:val="16"/>
          </w:rPr>
          <w:t>Translation tech for patients trialled in Northern Ireland</w:t>
        </w:r>
      </w:hyperlink>
    </w:p>
  </w:footnote>
  <w:footnote w:id="22">
    <w:p w14:paraId="4835665C" w14:textId="3822E22B" w:rsidR="00F77BD7" w:rsidRDefault="00F77BD7">
      <w:pPr>
        <w:pStyle w:val="FootnoteText"/>
        <w:rPr>
          <w:rtl w:val="0"/>
        </w:rPr>
      </w:pPr>
      <w:r>
        <w:rPr>
          <w:rStyle w:val="FootnoteReference"/>
        </w:rPr>
        <w:footnoteRef/>
      </w:r>
      <w:r>
        <w:t xml:space="preserve"> </w:t>
      </w:r>
      <w:r w:rsidR="006F2414" w:rsidRPr="006F2414">
        <w:rPr>
          <w:szCs w:val="16"/>
        </w:rPr>
        <w:t xml:space="preserve"> </w:t>
      </w:r>
      <w:hyperlink r:id="rId15" w:anchor="2" w:history="1">
        <w:r w:rsidR="006F2414" w:rsidRPr="006F2414">
          <w:rPr>
            <w:rStyle w:val="Hyperlink"/>
            <w:szCs w:val="16"/>
          </w:rPr>
          <w:t>BSO Interpreting Service 2024 (canva.com)</w:t>
        </w:r>
      </w:hyperlink>
      <w:r w:rsidRPr="00F77BD7">
        <w:rPr>
          <w:rtl w:val="0"/>
          <w:cs/>
        </w:rPr>
        <w:t>‎</w:t>
      </w:r>
      <w:r>
        <w:rPr>
          <w:rFonts w:hint="cs"/>
          <w:cs/>
        </w:rPr>
        <w:t xml:space="preserve"> </w:t>
      </w:r>
      <w:r w:rsidRPr="00F77BD7">
        <w:rPr>
          <w:rFonts w:hint="cs"/>
          <w:szCs w:val="16"/>
          <w:cs/>
        </w:rPr>
        <w:t>خدمات الترجمة المقدمة من ال</w:t>
      </w:r>
      <w:r>
        <w:rPr>
          <w:rFonts w:hint="cs"/>
          <w:cs/>
        </w:rPr>
        <w:t xml:space="preserve"> </w:t>
      </w:r>
      <w:r>
        <w:rPr>
          <w:rtl w:val="0"/>
        </w:rPr>
        <w:t>BSO</w:t>
      </w:r>
    </w:p>
  </w:footnote>
  <w:footnote w:id="23">
    <w:p w14:paraId="32CA0F02" w14:textId="2F85BE55" w:rsidR="00CB511F" w:rsidRDefault="00CB511F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t xml:space="preserve"> </w:t>
      </w:r>
      <w:r w:rsidRPr="00CB511F">
        <w:rPr>
          <w:rtl w:val="0"/>
        </w:rPr>
        <w:t>GPs and Patient Representatives who engaged with NIPSO</w:t>
      </w:r>
      <w:r>
        <w:rPr>
          <w:rFonts w:hint="cs"/>
        </w:rPr>
        <w:t xml:space="preserve"> </w:t>
      </w:r>
      <w:r w:rsidRPr="00CB511F">
        <w:rPr>
          <w:rFonts w:hint="cs"/>
          <w:szCs w:val="16"/>
        </w:rPr>
        <w:t>عيادات الأطباء العامين والممثلين عن المرضى الذين شاركوا بعمل الأومبدزمان</w:t>
      </w:r>
    </w:p>
  </w:footnote>
  <w:footnote w:id="24">
    <w:p w14:paraId="6AC8BCF0" w14:textId="0F259D04" w:rsidR="009E296E" w:rsidRPr="009E296E" w:rsidRDefault="009E296E" w:rsidP="009E296E">
      <w:pPr>
        <w:pStyle w:val="FootnoteText"/>
        <w:rPr>
          <w:spacing w:val="-1"/>
          <w:szCs w:val="16"/>
          <w:lang w:val="en-US" w:eastAsia="en-US"/>
        </w:rPr>
      </w:pPr>
      <w:r w:rsidRPr="009E296E">
        <w:rPr>
          <w:rStyle w:val="FootnoteReference"/>
          <w:szCs w:val="16"/>
        </w:rPr>
        <w:footnoteRef/>
      </w:r>
      <w:r w:rsidRPr="009E296E">
        <w:rPr>
          <w:szCs w:val="16"/>
        </w:rPr>
        <w:t xml:space="preserve"> </w:t>
      </w:r>
      <w:hyperlink r:id="rId16" w:history="1">
        <w:r w:rsidRPr="009E296E">
          <w:rPr>
            <w:i/>
            <w:iCs/>
            <w:color w:val="0563C1" w:themeColor="hyperlink"/>
            <w:spacing w:val="-1"/>
            <w:szCs w:val="16"/>
            <w:u w:val="single"/>
            <w:lang w:eastAsia="en-US"/>
          </w:rPr>
          <w:t>complaints.bso@hscni.net</w:t>
        </w:r>
      </w:hyperlink>
      <w:r>
        <w:rPr>
          <w:rFonts w:hint="cs"/>
          <w:spacing w:val="-1"/>
          <w:szCs w:val="16"/>
          <w:lang w:eastAsia="en-US"/>
        </w:rPr>
        <w:t xml:space="preserve"> البريد الالكتروني الخاص بالشكاوى</w:t>
      </w:r>
    </w:p>
    <w:p w14:paraId="08862243" w14:textId="32053E12" w:rsidR="009E296E" w:rsidRDefault="009E296E">
      <w:pPr>
        <w:pStyle w:val="FootnoteText"/>
        <w:rPr>
          <w:lang w:bidi="ar-JO"/>
        </w:rPr>
      </w:pPr>
    </w:p>
  </w:footnote>
  <w:footnote w:id="25">
    <w:p w14:paraId="582C694A" w14:textId="0B7AEFF4" w:rsidR="009E296E" w:rsidRPr="009E296E" w:rsidRDefault="009E296E" w:rsidP="009E296E">
      <w:pPr>
        <w:pStyle w:val="FootnoteText"/>
        <w:rPr>
          <w:spacing w:val="-1"/>
          <w:szCs w:val="16"/>
          <w:lang w:val="en-US" w:eastAsia="en-US"/>
        </w:rPr>
      </w:pPr>
      <w:r w:rsidRPr="009E296E">
        <w:rPr>
          <w:rStyle w:val="FootnoteReference"/>
          <w:szCs w:val="16"/>
        </w:rPr>
        <w:footnoteRef/>
      </w:r>
      <w:r w:rsidRPr="009E296E">
        <w:rPr>
          <w:szCs w:val="16"/>
        </w:rPr>
        <w:t xml:space="preserve"> </w:t>
      </w:r>
      <w:hyperlink r:id="rId17" w:history="1">
        <w:r w:rsidRPr="009E296E">
          <w:rPr>
            <w:color w:val="0563C1"/>
            <w:spacing w:val="-1"/>
            <w:szCs w:val="16"/>
            <w:u w:val="single"/>
            <w:lang w:eastAsia="en-US"/>
          </w:rPr>
          <w:t>BSO Interpreting Service - HSC Staff and Practitioner Feedback Form (office.com)</w:t>
        </w:r>
      </w:hyperlink>
      <w:r w:rsidRPr="009E296E">
        <w:rPr>
          <w:spacing w:val="-1"/>
          <w:szCs w:val="16"/>
          <w:lang w:eastAsia="en-US"/>
        </w:rPr>
        <w:t xml:space="preserve"> – last reviewed 26 September 2024</w:t>
      </w:r>
      <w:r>
        <w:rPr>
          <w:rFonts w:hint="cs"/>
          <w:spacing w:val="-1"/>
          <w:szCs w:val="16"/>
          <w:lang w:eastAsia="en-US"/>
        </w:rPr>
        <w:t xml:space="preserve"> نموذج تقديم الملاحظات والآراء حول تجربة استخدام خدمات الترجمة الفورية</w:t>
      </w:r>
    </w:p>
    <w:p w14:paraId="4108465E" w14:textId="3AD01054" w:rsidR="009E296E" w:rsidRDefault="009E296E">
      <w:pPr>
        <w:pStyle w:val="FootnoteText"/>
      </w:pPr>
    </w:p>
  </w:footnote>
  <w:footnote w:id="26">
    <w:p w14:paraId="0317699A" w14:textId="4EF73872" w:rsidR="00974CEB" w:rsidRDefault="00974CEB" w:rsidP="00974CEB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t xml:space="preserve"> </w:t>
      </w:r>
      <w:r w:rsidRPr="009B195C">
        <w:rPr>
          <w:szCs w:val="16"/>
        </w:rPr>
        <w:t>AQW 5103/22-27</w:t>
      </w:r>
      <w:r w:rsidRPr="009B195C">
        <w:rPr>
          <w:szCs w:val="16"/>
          <w:rtl w:val="0"/>
        </w:rPr>
        <w:t xml:space="preserve"> </w:t>
      </w:r>
      <w:r w:rsidRPr="009B195C">
        <w:rPr>
          <w:szCs w:val="16"/>
        </w:rPr>
        <w:t>Ms Cara Hunter</w:t>
      </w:r>
      <w:r w:rsidRPr="009B195C">
        <w:rPr>
          <w:szCs w:val="16"/>
          <w:rtl w:val="0"/>
        </w:rPr>
        <w:t xml:space="preserve">  </w:t>
      </w:r>
      <w:r w:rsidRPr="009B195C">
        <w:rPr>
          <w:rFonts w:hint="cs"/>
          <w:szCs w:val="16"/>
          <w:lang w:bidi="ar-JO"/>
        </w:rPr>
        <w:t xml:space="preserve"> الآنسة مارا هنتر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6A29" w14:textId="1D8FA563" w:rsidR="001B38D9" w:rsidRPr="00D307AA" w:rsidRDefault="006F2414" w:rsidP="00FA4DEB">
    <w:pPr>
      <w:pStyle w:val="HeaderNormalWhite"/>
      <w:rPr>
        <w:b/>
        <w:bCs/>
        <w:szCs w:val="18"/>
      </w:rPr>
    </w:pPr>
    <w:r>
      <w:rPr>
        <w:rStyle w:val="HeaderBoldWhite"/>
        <w:noProof/>
      </w:rPr>
      <w:drawing>
        <wp:anchor distT="0" distB="0" distL="114300" distR="114300" simplePos="0" relativeHeight="251657215" behindDoc="1" locked="1" layoutInCell="1" allowOverlap="1" wp14:anchorId="369AFE81" wp14:editId="73226FE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2960" cy="10691640"/>
          <wp:effectExtent l="0" t="0" r="952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Blue Background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6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HeaderBoldWhite"/>
        <w:noProof/>
      </w:rPr>
      <mc:AlternateContent>
        <mc:Choice Requires="wps">
          <w:drawing>
            <wp:anchor distT="45720" distB="45720" distL="114300" distR="114300" simplePos="0" relativeHeight="251661312" behindDoc="0" locked="1" layoutInCell="1" allowOverlap="1" wp14:anchorId="0B2BF758" wp14:editId="6B5F7EDD">
              <wp:simplePos x="0" y="0"/>
              <wp:positionH relativeFrom="page">
                <wp:posOffset>6570345</wp:posOffset>
              </wp:positionH>
              <wp:positionV relativeFrom="page">
                <wp:posOffset>382270</wp:posOffset>
              </wp:positionV>
              <wp:extent cx="240840" cy="228600"/>
              <wp:effectExtent l="0" t="0" r="698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4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E56060" w14:textId="77777777" w:rsidR="001B38D9" w:rsidRDefault="006F2414">
                          <w:pPr>
                            <w:jc w:val="center"/>
                            <w:rPr>
                              <w:rStyle w:val="WhitePageNo"/>
                            </w:rPr>
                          </w:pPr>
                          <w:r>
                            <w:rPr>
                              <w:rStyle w:val="WhitePageNo"/>
                            </w:rPr>
                            <w:fldChar w:fldCharType="begin"/>
                          </w:r>
                          <w:r>
                            <w:rPr>
                              <w:rStyle w:val="WhitePageNo"/>
                            </w:rPr>
                            <w:instrText xml:space="preserve"> PAGE   \* MERGEFORMAT </w:instrText>
                          </w:r>
                          <w:r>
                            <w:rPr>
                              <w:rStyle w:val="WhitePageNo"/>
                            </w:rPr>
                            <w:fldChar w:fldCharType="separate"/>
                          </w:r>
                          <w:r>
                            <w:rPr>
                              <w:rStyle w:val="WhitePageNo"/>
                            </w:rPr>
                            <w:t>3</w:t>
                          </w:r>
                          <w:r>
                            <w:rPr>
                              <w:rStyle w:val="WhitePageNo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BF758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0;text-align:left;margin-left:517.35pt;margin-top:30.1pt;width:18.95pt;height:1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" filled="f" stroked="f">
              <v:textbox inset="0,0,0,0">
                <w:txbxContent>
                  <w:p w14:paraId="18E56060" w14:textId="77777777" w:rsidR="001B38D9" w:rsidRDefault="006F2414">
                    <w:pPr>
                      <w:jc w:val="center"/>
                      <w:rPr>
                        <w:rStyle w:val="WhitePageNo"/>
                      </w:rPr>
                    </w:pPr>
                    <w:r>
                      <w:rPr>
                        <w:rStyle w:val="WhitePageNo"/>
                      </w:rPr>
                      <w:fldChar w:fldCharType="begin"/>
                    </w:r>
                    <w:r>
                      <w:rPr>
                        <w:rStyle w:val="WhitePageNo"/>
                      </w:rPr>
                      <w:instrText xml:space="preserve"> PAGE   \* MERGEFORMAT </w:instrText>
                    </w:r>
                    <w:r>
                      <w:rPr>
                        <w:rStyle w:val="WhitePageNo"/>
                      </w:rPr>
                      <w:fldChar w:fldCharType="separate"/>
                    </w:r>
                    <w:r>
                      <w:rPr>
                        <w:rStyle w:val="WhitePageNo"/>
                      </w:rPr>
                      <w:t>3</w:t>
                    </w:r>
                    <w:r>
                      <w:rPr>
                        <w:rStyle w:val="WhitePageNo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rStyle w:val="HeaderBoldWhite"/>
        <w:noProof/>
      </w:rPr>
      <w:drawing>
        <wp:anchor distT="0" distB="0" distL="114300" distR="114300" simplePos="0" relativeHeight="251659264" behindDoc="1" locked="1" layoutInCell="1" allowOverlap="1" wp14:anchorId="4E53D5E1" wp14:editId="0140FDD2">
          <wp:simplePos x="0" y="0"/>
          <wp:positionH relativeFrom="page">
            <wp:posOffset>6545580</wp:posOffset>
          </wp:positionH>
          <wp:positionV relativeFrom="page">
            <wp:posOffset>356235</wp:posOffset>
          </wp:positionV>
          <wp:extent cx="290880" cy="281160"/>
          <wp:effectExtent l="0" t="0" r="0" b="508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hite Circle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80" cy="28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HeaderBoldWhite"/>
        <w:noProof/>
      </w:rPr>
      <w:drawing>
        <wp:anchor distT="0" distB="0" distL="114300" distR="114300" simplePos="0" relativeHeight="251658240" behindDoc="1" locked="1" layoutInCell="1" allowOverlap="1" wp14:anchorId="3556160A" wp14:editId="429852AE">
          <wp:simplePos x="0" y="0"/>
          <wp:positionH relativeFrom="page">
            <wp:posOffset>0</wp:posOffset>
          </wp:positionH>
          <wp:positionV relativeFrom="page">
            <wp:posOffset>-36830</wp:posOffset>
          </wp:positionV>
          <wp:extent cx="7536815" cy="10699115"/>
          <wp:effectExtent l="0" t="0" r="6985" b="6985"/>
          <wp:wrapNone/>
          <wp:docPr id="16" name="Picture 16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9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3A0">
      <w:rPr>
        <w:rStyle w:val="HeaderBoldWhite"/>
        <w:rFonts w:hint="cs"/>
      </w:rPr>
      <w:t xml:space="preserve">         </w:t>
    </w:r>
    <w:r w:rsidR="001253A0" w:rsidRPr="00D307AA">
      <w:rPr>
        <w:rStyle w:val="HeaderBoldWhite"/>
        <w:rFonts w:hint="cs"/>
        <w:b w:val="0"/>
        <w:bCs/>
        <w:szCs w:val="18"/>
      </w:rPr>
      <w:t>ال</w:t>
    </w:r>
    <w:r w:rsidRPr="00D307AA">
      <w:rPr>
        <w:rStyle w:val="HeaderBoldWhite"/>
        <w:b w:val="0"/>
        <w:bCs/>
        <w:szCs w:val="18"/>
      </w:rPr>
      <w:t xml:space="preserve">مبادرة </w:t>
    </w:r>
    <w:r w:rsidR="0012074F" w:rsidRPr="00D307AA">
      <w:rPr>
        <w:rStyle w:val="HeaderBoldWhite"/>
        <w:rFonts w:hint="cs"/>
        <w:b w:val="0"/>
        <w:bCs/>
        <w:szCs w:val="18"/>
      </w:rPr>
      <w:t xml:space="preserve">الذاتية </w:t>
    </w:r>
    <w:bookmarkStart w:id="12" w:name="_Hlk193414505"/>
    <w:r w:rsidR="00D307AA" w:rsidRPr="00D307AA">
      <w:rPr>
        <w:rFonts w:cs="Arial" w:hint="eastAsia"/>
        <w:b/>
        <w:bCs/>
        <w:szCs w:val="18"/>
      </w:rPr>
      <w:t>‏</w:t>
    </w:r>
    <w:r w:rsidR="00D307AA" w:rsidRPr="00D307AA">
      <w:rPr>
        <w:rFonts w:cs="Arial"/>
        <w:b/>
        <w:bCs/>
        <w:szCs w:val="18"/>
      </w:rPr>
      <w:t>(</w:t>
    </w:r>
    <w:r w:rsidR="00D307AA" w:rsidRPr="00D307AA">
      <w:rPr>
        <w:rFonts w:cs="Arial" w:hint="eastAsia"/>
        <w:b/>
        <w:bCs/>
        <w:szCs w:val="18"/>
      </w:rPr>
      <w:t>الأومبدزمان</w:t>
    </w:r>
    <w:r w:rsidR="00D307AA" w:rsidRPr="00D307AA">
      <w:rPr>
        <w:rFonts w:cs="Arial"/>
        <w:b/>
        <w:bCs/>
        <w:szCs w:val="18"/>
      </w:rPr>
      <w:t xml:space="preserve"> ‏</w:t>
    </w:r>
    <w:r w:rsidR="00D307AA" w:rsidRPr="00D307AA">
      <w:rPr>
        <w:rFonts w:cs="Arial"/>
        <w:b/>
        <w:bCs/>
        <w:szCs w:val="18"/>
        <w:rtl w:val="0"/>
        <w:cs/>
      </w:rPr>
      <w:t>‎</w:t>
    </w:r>
    <w:r w:rsidR="00D307AA" w:rsidRPr="00D307AA">
      <w:rPr>
        <w:rFonts w:cs="Arial"/>
        <w:b/>
        <w:bCs/>
        <w:szCs w:val="18"/>
        <w:rtl w:val="0"/>
      </w:rPr>
      <w:t>(Ombudsman</w:t>
    </w:r>
    <w:r w:rsidR="00D307AA" w:rsidRPr="00D307AA">
      <w:rPr>
        <w:rFonts w:cs="Arial"/>
        <w:b/>
        <w:bCs/>
        <w:szCs w:val="18"/>
        <w:rtl w:val="0"/>
        <w:cs/>
      </w:rPr>
      <w:t>‎</w:t>
    </w:r>
    <w:r w:rsidR="000B678E" w:rsidRPr="00D307AA">
      <w:rPr>
        <w:rFonts w:cs="Arial"/>
        <w:b/>
        <w:bCs/>
        <w:szCs w:val="18"/>
      </w:rPr>
      <w:t xml:space="preserve"> </w:t>
    </w:r>
    <w:r w:rsidR="000B678E" w:rsidRPr="00D307AA">
      <w:rPr>
        <w:rFonts w:cs="Arial" w:hint="eastAsia"/>
        <w:b/>
        <w:bCs/>
        <w:szCs w:val="18"/>
      </w:rPr>
      <w:t>في</w:t>
    </w:r>
    <w:r w:rsidR="000B678E" w:rsidRPr="00D307AA">
      <w:rPr>
        <w:rFonts w:cs="Arial"/>
        <w:b/>
        <w:bCs/>
        <w:szCs w:val="18"/>
      </w:rPr>
      <w:t xml:space="preserve"> </w:t>
    </w:r>
    <w:r w:rsidR="000B678E" w:rsidRPr="00D307AA">
      <w:rPr>
        <w:rFonts w:cs="Arial" w:hint="eastAsia"/>
        <w:b/>
        <w:bCs/>
        <w:szCs w:val="18"/>
      </w:rPr>
      <w:t>أيرلندا</w:t>
    </w:r>
    <w:r w:rsidR="000B678E" w:rsidRPr="00D307AA">
      <w:rPr>
        <w:rFonts w:cs="Arial"/>
        <w:b/>
        <w:bCs/>
        <w:szCs w:val="18"/>
      </w:rPr>
      <w:t xml:space="preserve"> </w:t>
    </w:r>
    <w:bookmarkEnd w:id="12"/>
    <w:r w:rsidR="00D307AA" w:rsidRPr="00D307AA">
      <w:rPr>
        <w:rFonts w:cs="Arial" w:hint="cs"/>
        <w:b/>
        <w:bCs/>
        <w:szCs w:val="18"/>
      </w:rPr>
      <w:t>الشمالية:</w:t>
    </w:r>
    <w:r w:rsidR="001253A0" w:rsidRPr="00D307AA">
      <w:rPr>
        <w:rStyle w:val="HeaderNormalBlue"/>
        <w:b/>
        <w:bCs/>
        <w:szCs w:val="18"/>
      </w:rPr>
      <w:t xml:space="preserve"> </w:t>
    </w:r>
    <w:r w:rsidR="00D307AA" w:rsidRPr="00D307AA">
      <w:rPr>
        <w:rFonts w:hint="cs"/>
        <w:szCs w:val="18"/>
      </w:rPr>
      <w:t>ما يضيع</w:t>
    </w:r>
    <w:r w:rsidR="001253A0" w:rsidRPr="00D307AA">
      <w:rPr>
        <w:szCs w:val="18"/>
      </w:rPr>
      <w:t xml:space="preserve"> </w:t>
    </w:r>
    <w:r w:rsidR="00FA4DEB" w:rsidRPr="00D307AA">
      <w:rPr>
        <w:rFonts w:hint="cs"/>
        <w:szCs w:val="18"/>
      </w:rPr>
      <w:t>بسبب</w:t>
    </w:r>
    <w:r w:rsidR="00D307AA" w:rsidRPr="00D307AA">
      <w:rPr>
        <w:rFonts w:hint="cs"/>
        <w:szCs w:val="18"/>
      </w:rPr>
      <w:t xml:space="preserve"> غياب</w:t>
    </w:r>
    <w:r w:rsidR="001253A0" w:rsidRPr="00D307AA">
      <w:rPr>
        <w:szCs w:val="18"/>
      </w:rPr>
      <w:t xml:space="preserve"> الترجمة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5F14" w14:textId="77777777" w:rsidR="001B38D9" w:rsidRDefault="006F2414">
    <w:pPr>
      <w:pStyle w:val="Header"/>
    </w:pPr>
    <w:r>
      <w:rPr>
        <w:noProof/>
      </w:rPr>
      <w:drawing>
        <wp:anchor distT="0" distB="0" distL="114300" distR="114300" simplePos="0" relativeHeight="251662336" behindDoc="1" locked="1" layoutInCell="1" allowOverlap="1" wp14:anchorId="68A8A268" wp14:editId="286B52FD">
          <wp:simplePos x="0" y="0"/>
          <wp:positionH relativeFrom="page">
            <wp:posOffset>-17780</wp:posOffset>
          </wp:positionH>
          <wp:positionV relativeFrom="page">
            <wp:posOffset>0</wp:posOffset>
          </wp:positionV>
          <wp:extent cx="7559640" cy="10691640"/>
          <wp:effectExtent l="0" t="0" r="0" b="0"/>
          <wp:wrapNone/>
          <wp:docPr id="20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front cover.emf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4F959" w14:textId="18440842" w:rsidR="001B38D9" w:rsidRDefault="00D307AA" w:rsidP="00487CF9">
    <w:pPr>
      <w:pStyle w:val="Header"/>
      <w:jc w:val="center"/>
    </w:pPr>
    <w:r w:rsidRPr="00D307AA">
      <w:rPr>
        <w:rStyle w:val="HeaderBoldWhite"/>
        <w:rFonts w:hint="cs"/>
        <w:b w:val="0"/>
        <w:bCs/>
        <w:color w:val="006D93"/>
        <w:szCs w:val="18"/>
      </w:rPr>
      <w:t>ال</w:t>
    </w:r>
    <w:r w:rsidRPr="00D307AA">
      <w:rPr>
        <w:rStyle w:val="HeaderBoldWhite"/>
        <w:b w:val="0"/>
        <w:bCs/>
        <w:color w:val="006D93"/>
        <w:szCs w:val="18"/>
      </w:rPr>
      <w:t xml:space="preserve">مبادرة </w:t>
    </w:r>
    <w:r w:rsidRPr="00D307AA">
      <w:rPr>
        <w:rStyle w:val="HeaderBoldWhite"/>
        <w:rFonts w:hint="cs"/>
        <w:b w:val="0"/>
        <w:bCs/>
        <w:color w:val="006D93"/>
        <w:szCs w:val="18"/>
      </w:rPr>
      <w:t xml:space="preserve">الذاتية </w:t>
    </w:r>
    <w:r>
      <w:rPr>
        <w:rStyle w:val="HeaderBoldWhite"/>
        <w:rFonts w:hint="cs"/>
        <w:b w:val="0"/>
        <w:bCs/>
        <w:color w:val="006D93"/>
        <w:szCs w:val="18"/>
      </w:rPr>
      <w:t xml:space="preserve">ل </w:t>
    </w:r>
    <w:r w:rsidRPr="00D307AA">
      <w:rPr>
        <w:rFonts w:cs="Arial" w:hint="eastAsia"/>
        <w:b/>
        <w:bCs/>
        <w:sz w:val="18"/>
        <w:szCs w:val="18"/>
      </w:rPr>
      <w:t>‏</w:t>
    </w:r>
    <w:r w:rsidRPr="00D307AA">
      <w:rPr>
        <w:rFonts w:cs="Arial"/>
        <w:b/>
        <w:bCs/>
        <w:sz w:val="18"/>
        <w:szCs w:val="18"/>
      </w:rPr>
      <w:t>(</w:t>
    </w:r>
    <w:r w:rsidRPr="00D307AA">
      <w:rPr>
        <w:rFonts w:cs="Arial" w:hint="eastAsia"/>
        <w:b/>
        <w:bCs/>
        <w:sz w:val="18"/>
        <w:szCs w:val="18"/>
      </w:rPr>
      <w:t>الأومبدزمان</w:t>
    </w:r>
    <w:r w:rsidRPr="00D307AA">
      <w:rPr>
        <w:rFonts w:cs="Arial"/>
        <w:b/>
        <w:bCs/>
        <w:color w:val="5B9BD5" w:themeColor="accent1"/>
        <w:sz w:val="18"/>
        <w:szCs w:val="18"/>
      </w:rPr>
      <w:t xml:space="preserve"> </w:t>
    </w:r>
    <w:r w:rsidRPr="00D307AA">
      <w:rPr>
        <w:rFonts w:cs="Arial"/>
        <w:b/>
        <w:bCs/>
        <w:sz w:val="18"/>
        <w:szCs w:val="18"/>
      </w:rPr>
      <w:t>‏</w:t>
    </w:r>
    <w:r w:rsidRPr="00D307AA">
      <w:rPr>
        <w:rFonts w:cs="Arial"/>
        <w:b/>
        <w:bCs/>
        <w:sz w:val="18"/>
        <w:szCs w:val="18"/>
        <w:rtl w:val="0"/>
        <w:cs/>
      </w:rPr>
      <w:t>‎</w:t>
    </w:r>
    <w:r w:rsidRPr="00D307AA">
      <w:rPr>
        <w:rFonts w:cs="Arial"/>
        <w:b/>
        <w:bCs/>
        <w:sz w:val="18"/>
        <w:szCs w:val="18"/>
        <w:rtl w:val="0"/>
      </w:rPr>
      <w:t>(Ombudsman</w:t>
    </w:r>
    <w:r w:rsidRPr="00D307AA">
      <w:rPr>
        <w:rFonts w:cs="Arial"/>
        <w:b/>
        <w:bCs/>
        <w:sz w:val="18"/>
        <w:szCs w:val="18"/>
        <w:rtl w:val="0"/>
        <w:cs/>
      </w:rPr>
      <w:t>‎</w:t>
    </w:r>
    <w:r w:rsidRPr="00D307AA">
      <w:rPr>
        <w:rFonts w:cs="Arial"/>
        <w:b/>
        <w:bCs/>
        <w:sz w:val="18"/>
        <w:szCs w:val="18"/>
      </w:rPr>
      <w:t xml:space="preserve"> </w:t>
    </w:r>
    <w:r w:rsidRPr="00D307AA">
      <w:rPr>
        <w:rFonts w:cs="Arial" w:hint="eastAsia"/>
        <w:b/>
        <w:bCs/>
        <w:sz w:val="18"/>
        <w:szCs w:val="18"/>
      </w:rPr>
      <w:t>في</w:t>
    </w:r>
    <w:r w:rsidRPr="00D307AA">
      <w:rPr>
        <w:rFonts w:cs="Arial"/>
        <w:b/>
        <w:bCs/>
        <w:sz w:val="18"/>
        <w:szCs w:val="18"/>
      </w:rPr>
      <w:t xml:space="preserve"> </w:t>
    </w:r>
    <w:r w:rsidRPr="00D307AA">
      <w:rPr>
        <w:rFonts w:cs="Arial" w:hint="eastAsia"/>
        <w:b/>
        <w:bCs/>
        <w:sz w:val="18"/>
        <w:szCs w:val="18"/>
      </w:rPr>
      <w:t>أيرلندا</w:t>
    </w:r>
    <w:r w:rsidRPr="00D307AA">
      <w:rPr>
        <w:rFonts w:cs="Arial"/>
        <w:b/>
        <w:bCs/>
        <w:sz w:val="18"/>
        <w:szCs w:val="18"/>
      </w:rPr>
      <w:t xml:space="preserve"> </w:t>
    </w:r>
    <w:r w:rsidRPr="00D307AA">
      <w:rPr>
        <w:rFonts w:cs="Arial" w:hint="cs"/>
        <w:b/>
        <w:bCs/>
        <w:sz w:val="18"/>
        <w:szCs w:val="18"/>
      </w:rPr>
      <w:t>الشمالية:</w:t>
    </w:r>
    <w:r w:rsidRPr="00D307AA">
      <w:rPr>
        <w:rStyle w:val="HeaderNormalBlue"/>
        <w:b/>
        <w:bCs/>
        <w:szCs w:val="18"/>
      </w:rPr>
      <w:t xml:space="preserve"> </w:t>
    </w:r>
    <w:r w:rsidRPr="00D307AA">
      <w:rPr>
        <w:rFonts w:hint="cs"/>
        <w:sz w:val="18"/>
        <w:szCs w:val="18"/>
      </w:rPr>
      <w:t>ما يضيع</w:t>
    </w:r>
    <w:r w:rsidRPr="00D307AA">
      <w:rPr>
        <w:sz w:val="18"/>
        <w:szCs w:val="18"/>
      </w:rPr>
      <w:t xml:space="preserve"> </w:t>
    </w:r>
    <w:r w:rsidRPr="00D307AA">
      <w:rPr>
        <w:rFonts w:hint="cs"/>
        <w:sz w:val="18"/>
        <w:szCs w:val="18"/>
      </w:rPr>
      <w:t>بسبب غياب</w:t>
    </w:r>
    <w:r w:rsidRPr="00D307AA">
      <w:rPr>
        <w:sz w:val="18"/>
        <w:szCs w:val="18"/>
      </w:rPr>
      <w:t xml:space="preserve"> الترجمة</w:t>
    </w:r>
    <w:r>
      <w:rPr>
        <w:rStyle w:val="HeaderBoldBlue"/>
        <w:noProof/>
      </w:rPr>
      <w:t xml:space="preserve"> </w:t>
    </w:r>
    <w:r>
      <w:rPr>
        <w:rStyle w:val="HeaderBoldBlue"/>
        <w:noProof/>
      </w:rPr>
      <w:drawing>
        <wp:anchor distT="0" distB="0" distL="114300" distR="114300" simplePos="0" relativeHeight="251668480" behindDoc="1" locked="1" layoutInCell="1" allowOverlap="1" wp14:anchorId="385B7A45" wp14:editId="286E7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3320" cy="10692000"/>
          <wp:effectExtent l="0" t="0" r="889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White Background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2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HeaderBoldBlue"/>
        <w:noProof/>
      </w:rPr>
      <mc:AlternateContent>
        <mc:Choice Requires="wps">
          <w:drawing>
            <wp:anchor distT="45720" distB="45720" distL="114300" distR="114300" simplePos="0" relativeHeight="251667456" behindDoc="0" locked="1" layoutInCell="1" allowOverlap="1" wp14:anchorId="301A0D0D" wp14:editId="2D5633CD">
              <wp:simplePos x="0" y="0"/>
              <wp:positionH relativeFrom="margin">
                <wp:align>right</wp:align>
              </wp:positionH>
              <wp:positionV relativeFrom="topMargin">
                <wp:posOffset>347345</wp:posOffset>
              </wp:positionV>
              <wp:extent cx="290195" cy="255270"/>
              <wp:effectExtent l="0" t="0" r="0" b="1143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255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2D5558" w14:textId="77777777" w:rsidR="001B38D9" w:rsidRDefault="006F2414">
                          <w:pPr>
                            <w:spacing w:after="0" w:line="240" w:lineRule="auto"/>
                            <w:jc w:val="center"/>
                            <w:rPr>
                              <w:rStyle w:val="BluePageNo"/>
                            </w:rPr>
                          </w:pPr>
                          <w:r>
                            <w:rPr>
                              <w:rStyle w:val="BluePageNo"/>
                            </w:rPr>
                            <w:fldChar w:fldCharType="begin"/>
                          </w:r>
                          <w:r>
                            <w:rPr>
                              <w:rStyle w:val="BluePageNo"/>
                            </w:rPr>
                            <w:instrText xml:space="preserve"> PAGE   \* MERGEFORMAT </w:instrText>
                          </w:r>
                          <w:r>
                            <w:rPr>
                              <w:rStyle w:val="BluePageNo"/>
                            </w:rPr>
                            <w:fldChar w:fldCharType="separate"/>
                          </w:r>
                          <w:r>
                            <w:rPr>
                              <w:rStyle w:val="BluePageNo"/>
                            </w:rPr>
                            <w:t>5</w:t>
                          </w:r>
                          <w:r>
                            <w:rPr>
                              <w:rStyle w:val="BluePageNo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1A0D0D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0;text-align:left;margin-left:-28.35pt;margin-top:27.35pt;width:22.85pt;height:20.1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" filled="f" stroked="f">
              <v:textbox inset="0,0,0,0">
                <w:txbxContent>
                  <w:p w14:paraId="7F2D5558" w14:textId="77777777" w:rsidR="001B38D9" w:rsidRDefault="006F2414">
                    <w:pPr>
                      <w:spacing w:after="0" w:line="240" w:lineRule="auto"/>
                      <w:jc w:val="center"/>
                      <w:rPr>
                        <w:rStyle w:val="BluePageNo"/>
                      </w:rPr>
                    </w:pPr>
                    <w:r>
                      <w:rPr>
                        <w:rStyle w:val="BluePageNo"/>
                      </w:rPr>
                      <w:fldChar w:fldCharType="begin"/>
                    </w:r>
                    <w:r>
                      <w:rPr>
                        <w:rStyle w:val="BluePageNo"/>
                      </w:rPr>
                      <w:instrText xml:space="preserve"> PAGE   \* MERGEFORMAT </w:instrText>
                    </w:r>
                    <w:r>
                      <w:rPr>
                        <w:rStyle w:val="BluePageNo"/>
                      </w:rPr>
                      <w:fldChar w:fldCharType="separate"/>
                    </w:r>
                    <w:r>
                      <w:rPr>
                        <w:rStyle w:val="BluePageNo"/>
                      </w:rPr>
                      <w:t>5</w:t>
                    </w:r>
                    <w:r>
                      <w:rPr>
                        <w:rStyle w:val="BluePageNo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>
      <w:rPr>
        <w:rStyle w:val="HeaderBoldBlue"/>
        <w:noProof/>
      </w:rPr>
      <w:drawing>
        <wp:anchor distT="0" distB="0" distL="114300" distR="114300" simplePos="0" relativeHeight="251666432" behindDoc="1" locked="1" layoutInCell="1" allowOverlap="1" wp14:anchorId="55C08C82" wp14:editId="56DB3C27">
          <wp:simplePos x="0" y="0"/>
          <wp:positionH relativeFrom="page">
            <wp:posOffset>6546850</wp:posOffset>
          </wp:positionH>
          <wp:positionV relativeFrom="page">
            <wp:posOffset>355600</wp:posOffset>
          </wp:positionV>
          <wp:extent cx="290195" cy="280670"/>
          <wp:effectExtent l="0" t="0" r="0" b="508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hite Circle.e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5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HeaderBoldBlue"/>
        <w:noProof/>
      </w:rPr>
      <w:drawing>
        <wp:anchor distT="0" distB="0" distL="114300" distR="114300" simplePos="0" relativeHeight="251665408" behindDoc="1" locked="1" layoutInCell="1" allowOverlap="1" wp14:anchorId="339F97B5" wp14:editId="0C8BD80B">
          <wp:simplePos x="0" y="0"/>
          <wp:positionH relativeFrom="page">
            <wp:posOffset>0</wp:posOffset>
          </wp:positionH>
          <wp:positionV relativeFrom="page">
            <wp:posOffset>-36830</wp:posOffset>
          </wp:positionV>
          <wp:extent cx="7536815" cy="10699115"/>
          <wp:effectExtent l="0" t="0" r="6985" b="6985"/>
          <wp:wrapNone/>
          <wp:docPr id="29" name="Picture 29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9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B46C9" w14:textId="77777777" w:rsidR="001B38D9" w:rsidRDefault="001B38D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C70A" w14:textId="77777777" w:rsidR="001B38D9" w:rsidRDefault="006F2414">
    <w:pPr>
      <w:pStyle w:val="Header"/>
    </w:pPr>
    <w:r>
      <w:rPr>
        <w:noProof/>
      </w:rPr>
      <w:drawing>
        <wp:anchor distT="0" distB="0" distL="114300" distR="114300" simplePos="0" relativeHeight="251669504" behindDoc="1" locked="1" layoutInCell="1" allowOverlap="1" wp14:anchorId="6BEBD6F0" wp14:editId="51A1B73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440" cy="10691640"/>
          <wp:effectExtent l="0" t="0" r="254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Back Cover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44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D3CC5"/>
    <w:multiLevelType w:val="hybridMultilevel"/>
    <w:tmpl w:val="12525A1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ABA2DC1"/>
    <w:multiLevelType w:val="hybridMultilevel"/>
    <w:tmpl w:val="E9B2E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66505"/>
    <w:multiLevelType w:val="hybridMultilevel"/>
    <w:tmpl w:val="771830C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994B65"/>
    <w:multiLevelType w:val="hybridMultilevel"/>
    <w:tmpl w:val="051681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10646"/>
    <w:multiLevelType w:val="multilevel"/>
    <w:tmpl w:val="AB06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C54CEB"/>
    <w:multiLevelType w:val="hybridMultilevel"/>
    <w:tmpl w:val="0038B370"/>
    <w:lvl w:ilvl="0" w:tplc="82D46274">
      <w:start w:val="1"/>
      <w:numFmt w:val="lowerLetter"/>
      <w:pStyle w:val="H4"/>
      <w:lvlText w:val="%1."/>
      <w:lvlJc w:val="left"/>
      <w:pPr>
        <w:ind w:left="984" w:hanging="360"/>
      </w:pPr>
      <w:rPr>
        <w:rFonts w:ascii="Raleway" w:hAnsi="Raleway" w:hint="default"/>
        <w:b/>
        <w:i w:val="0"/>
        <w:color w:val="EC8124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309171AB"/>
    <w:multiLevelType w:val="hybridMultilevel"/>
    <w:tmpl w:val="E1C6E6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FC122E"/>
    <w:multiLevelType w:val="hybridMultilevel"/>
    <w:tmpl w:val="4558D3B4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45035081"/>
    <w:multiLevelType w:val="hybridMultilevel"/>
    <w:tmpl w:val="72B06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63ED6"/>
    <w:multiLevelType w:val="hybridMultilevel"/>
    <w:tmpl w:val="0CE06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158BF"/>
    <w:multiLevelType w:val="hybridMultilevel"/>
    <w:tmpl w:val="72360810"/>
    <w:lvl w:ilvl="0" w:tplc="4ACAA560">
      <w:start w:val="1"/>
      <w:numFmt w:val="decimal"/>
      <w:pStyle w:val="H3"/>
      <w:lvlText w:val="%1."/>
      <w:lvlJc w:val="left"/>
      <w:pPr>
        <w:ind w:left="720" w:hanging="360"/>
      </w:pPr>
      <w:rPr>
        <w:rFonts w:ascii="Raleway" w:hAnsi="Raleway" w:hint="default"/>
        <w:b/>
        <w:i w:val="0"/>
        <w:color w:val="EC8124"/>
        <w:sz w:val="24"/>
      </w:rPr>
    </w:lvl>
    <w:lvl w:ilvl="1" w:tplc="88FC94A0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776B0"/>
    <w:multiLevelType w:val="hybridMultilevel"/>
    <w:tmpl w:val="C16E4168"/>
    <w:lvl w:ilvl="0" w:tplc="0E40F26A">
      <w:start w:val="1"/>
      <w:numFmt w:val="bullet"/>
      <w:pStyle w:val="Bullets"/>
      <w:lvlText w:val=""/>
      <w:lvlJc w:val="left"/>
      <w:pPr>
        <w:ind w:left="851" w:hanging="284"/>
      </w:pPr>
      <w:rPr>
        <w:rFonts w:ascii="Symbol" w:hAnsi="Symbol" w:hint="default"/>
        <w:color w:val="EC81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976CC"/>
    <w:multiLevelType w:val="hybridMultilevel"/>
    <w:tmpl w:val="70ACEF50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 w16cid:durableId="263266744">
    <w:abstractNumId w:val="1"/>
  </w:num>
  <w:num w:numId="2" w16cid:durableId="1717121415">
    <w:abstractNumId w:val="11"/>
  </w:num>
  <w:num w:numId="3" w16cid:durableId="679965423">
    <w:abstractNumId w:val="10"/>
  </w:num>
  <w:num w:numId="4" w16cid:durableId="1691226614">
    <w:abstractNumId w:val="5"/>
  </w:num>
  <w:num w:numId="5" w16cid:durableId="189422050">
    <w:abstractNumId w:val="5"/>
    <w:lvlOverride w:ilvl="0">
      <w:startOverride w:val="1"/>
    </w:lvlOverride>
  </w:num>
  <w:num w:numId="6" w16cid:durableId="863438961">
    <w:abstractNumId w:val="5"/>
    <w:lvlOverride w:ilvl="0">
      <w:startOverride w:val="1"/>
    </w:lvlOverride>
  </w:num>
  <w:num w:numId="7" w16cid:durableId="890654379">
    <w:abstractNumId w:val="2"/>
  </w:num>
  <w:num w:numId="8" w16cid:durableId="251355738">
    <w:abstractNumId w:val="3"/>
  </w:num>
  <w:num w:numId="9" w16cid:durableId="2041202513">
    <w:abstractNumId w:val="8"/>
  </w:num>
  <w:num w:numId="10" w16cid:durableId="91780945">
    <w:abstractNumId w:val="7"/>
  </w:num>
  <w:num w:numId="11" w16cid:durableId="250551445">
    <w:abstractNumId w:val="6"/>
  </w:num>
  <w:num w:numId="12" w16cid:durableId="406071778">
    <w:abstractNumId w:val="0"/>
  </w:num>
  <w:num w:numId="13" w16cid:durableId="1063288709">
    <w:abstractNumId w:val="12"/>
  </w:num>
  <w:num w:numId="14" w16cid:durableId="1337002334">
    <w:abstractNumId w:val="11"/>
  </w:num>
  <w:num w:numId="15" w16cid:durableId="1154447624">
    <w:abstractNumId w:val="11"/>
    <w:lvlOverride w:ilvl="0">
      <w:startOverride w:val="1"/>
    </w:lvlOverride>
  </w:num>
  <w:num w:numId="16" w16cid:durableId="808085205">
    <w:abstractNumId w:val="9"/>
  </w:num>
  <w:num w:numId="17" w16cid:durableId="7087261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F9A"/>
    <w:rsid w:val="00001233"/>
    <w:rsid w:val="00001359"/>
    <w:rsid w:val="00001C09"/>
    <w:rsid w:val="00001F84"/>
    <w:rsid w:val="0000270A"/>
    <w:rsid w:val="00004A65"/>
    <w:rsid w:val="000060CB"/>
    <w:rsid w:val="0000634E"/>
    <w:rsid w:val="000079AE"/>
    <w:rsid w:val="00007AE3"/>
    <w:rsid w:val="000101F6"/>
    <w:rsid w:val="00011C8D"/>
    <w:rsid w:val="00013253"/>
    <w:rsid w:val="00013DBB"/>
    <w:rsid w:val="000142CE"/>
    <w:rsid w:val="00014617"/>
    <w:rsid w:val="00014AC1"/>
    <w:rsid w:val="00014F5E"/>
    <w:rsid w:val="000150E7"/>
    <w:rsid w:val="000155F9"/>
    <w:rsid w:val="00021A91"/>
    <w:rsid w:val="00022647"/>
    <w:rsid w:val="00022D4C"/>
    <w:rsid w:val="000249D9"/>
    <w:rsid w:val="00024C25"/>
    <w:rsid w:val="00024C33"/>
    <w:rsid w:val="00024FB7"/>
    <w:rsid w:val="00025A07"/>
    <w:rsid w:val="000303B4"/>
    <w:rsid w:val="00030B3E"/>
    <w:rsid w:val="00031400"/>
    <w:rsid w:val="00031877"/>
    <w:rsid w:val="00031BA8"/>
    <w:rsid w:val="00031E5C"/>
    <w:rsid w:val="000327C1"/>
    <w:rsid w:val="00034626"/>
    <w:rsid w:val="000377D8"/>
    <w:rsid w:val="00042192"/>
    <w:rsid w:val="00043800"/>
    <w:rsid w:val="00044126"/>
    <w:rsid w:val="00044AA9"/>
    <w:rsid w:val="0004502F"/>
    <w:rsid w:val="00045881"/>
    <w:rsid w:val="00045AAE"/>
    <w:rsid w:val="00045E22"/>
    <w:rsid w:val="00045EDA"/>
    <w:rsid w:val="00045F40"/>
    <w:rsid w:val="00047046"/>
    <w:rsid w:val="0005194D"/>
    <w:rsid w:val="00053347"/>
    <w:rsid w:val="00053881"/>
    <w:rsid w:val="00053EF1"/>
    <w:rsid w:val="0005612F"/>
    <w:rsid w:val="0005679C"/>
    <w:rsid w:val="000603DC"/>
    <w:rsid w:val="000628D0"/>
    <w:rsid w:val="0006365E"/>
    <w:rsid w:val="0006422A"/>
    <w:rsid w:val="00065BBB"/>
    <w:rsid w:val="00066942"/>
    <w:rsid w:val="00067C6E"/>
    <w:rsid w:val="00067F0C"/>
    <w:rsid w:val="00070F94"/>
    <w:rsid w:val="000711B1"/>
    <w:rsid w:val="00071980"/>
    <w:rsid w:val="00071DB9"/>
    <w:rsid w:val="000740D7"/>
    <w:rsid w:val="00077758"/>
    <w:rsid w:val="000777AD"/>
    <w:rsid w:val="0007793C"/>
    <w:rsid w:val="000815AC"/>
    <w:rsid w:val="00082568"/>
    <w:rsid w:val="00084086"/>
    <w:rsid w:val="00084658"/>
    <w:rsid w:val="0008515E"/>
    <w:rsid w:val="00085235"/>
    <w:rsid w:val="00087D91"/>
    <w:rsid w:val="0009028B"/>
    <w:rsid w:val="00090898"/>
    <w:rsid w:val="000923EB"/>
    <w:rsid w:val="00094AD1"/>
    <w:rsid w:val="000A0C07"/>
    <w:rsid w:val="000A2529"/>
    <w:rsid w:val="000A2F72"/>
    <w:rsid w:val="000A52A7"/>
    <w:rsid w:val="000A5A09"/>
    <w:rsid w:val="000A5EE6"/>
    <w:rsid w:val="000A60DC"/>
    <w:rsid w:val="000A6914"/>
    <w:rsid w:val="000A7241"/>
    <w:rsid w:val="000A74D6"/>
    <w:rsid w:val="000B0AEF"/>
    <w:rsid w:val="000B0CB9"/>
    <w:rsid w:val="000B1C57"/>
    <w:rsid w:val="000B4AC1"/>
    <w:rsid w:val="000B5317"/>
    <w:rsid w:val="000B678E"/>
    <w:rsid w:val="000C0105"/>
    <w:rsid w:val="000C176A"/>
    <w:rsid w:val="000D17E3"/>
    <w:rsid w:val="000D2ADC"/>
    <w:rsid w:val="000D2C9E"/>
    <w:rsid w:val="000D2CED"/>
    <w:rsid w:val="000D4962"/>
    <w:rsid w:val="000D6434"/>
    <w:rsid w:val="000D647D"/>
    <w:rsid w:val="000D7C6B"/>
    <w:rsid w:val="000D7E6E"/>
    <w:rsid w:val="000E0082"/>
    <w:rsid w:val="000E1A06"/>
    <w:rsid w:val="000E2823"/>
    <w:rsid w:val="000E3C56"/>
    <w:rsid w:val="000E58C1"/>
    <w:rsid w:val="000E5C8B"/>
    <w:rsid w:val="000E7122"/>
    <w:rsid w:val="000E7472"/>
    <w:rsid w:val="000E7E98"/>
    <w:rsid w:val="000F1756"/>
    <w:rsid w:val="000F1760"/>
    <w:rsid w:val="000F1D63"/>
    <w:rsid w:val="000F5A4B"/>
    <w:rsid w:val="001006D2"/>
    <w:rsid w:val="001014EB"/>
    <w:rsid w:val="00101AD6"/>
    <w:rsid w:val="00101E3E"/>
    <w:rsid w:val="0010247B"/>
    <w:rsid w:val="001039F1"/>
    <w:rsid w:val="00104B5C"/>
    <w:rsid w:val="00104E99"/>
    <w:rsid w:val="0010692D"/>
    <w:rsid w:val="00107D9F"/>
    <w:rsid w:val="00110283"/>
    <w:rsid w:val="00110BA5"/>
    <w:rsid w:val="00111064"/>
    <w:rsid w:val="00111899"/>
    <w:rsid w:val="00111966"/>
    <w:rsid w:val="001145BB"/>
    <w:rsid w:val="001153F9"/>
    <w:rsid w:val="00116895"/>
    <w:rsid w:val="00116F1B"/>
    <w:rsid w:val="001175A1"/>
    <w:rsid w:val="0012074F"/>
    <w:rsid w:val="00122CCB"/>
    <w:rsid w:val="0012361B"/>
    <w:rsid w:val="00123EC9"/>
    <w:rsid w:val="0012459A"/>
    <w:rsid w:val="001253A0"/>
    <w:rsid w:val="00126E08"/>
    <w:rsid w:val="00127917"/>
    <w:rsid w:val="00130F4C"/>
    <w:rsid w:val="001326F3"/>
    <w:rsid w:val="00134CBE"/>
    <w:rsid w:val="00134F9E"/>
    <w:rsid w:val="00135FEF"/>
    <w:rsid w:val="00137537"/>
    <w:rsid w:val="0013789A"/>
    <w:rsid w:val="001378D8"/>
    <w:rsid w:val="00137DD4"/>
    <w:rsid w:val="00140411"/>
    <w:rsid w:val="0014121A"/>
    <w:rsid w:val="00141AA5"/>
    <w:rsid w:val="00142607"/>
    <w:rsid w:val="0014295D"/>
    <w:rsid w:val="001430FD"/>
    <w:rsid w:val="00143D4B"/>
    <w:rsid w:val="00144043"/>
    <w:rsid w:val="00144A89"/>
    <w:rsid w:val="001451F8"/>
    <w:rsid w:val="0014555B"/>
    <w:rsid w:val="00147FE5"/>
    <w:rsid w:val="00151F8C"/>
    <w:rsid w:val="001520BD"/>
    <w:rsid w:val="00152F6B"/>
    <w:rsid w:val="00154D88"/>
    <w:rsid w:val="00154E0B"/>
    <w:rsid w:val="00155263"/>
    <w:rsid w:val="001573C2"/>
    <w:rsid w:val="00157770"/>
    <w:rsid w:val="00157E01"/>
    <w:rsid w:val="001605B9"/>
    <w:rsid w:val="0016251F"/>
    <w:rsid w:val="00162BC2"/>
    <w:rsid w:val="001653F7"/>
    <w:rsid w:val="001661D5"/>
    <w:rsid w:val="00166B5C"/>
    <w:rsid w:val="00166C6F"/>
    <w:rsid w:val="00170852"/>
    <w:rsid w:val="00171730"/>
    <w:rsid w:val="00171887"/>
    <w:rsid w:val="00171F59"/>
    <w:rsid w:val="001735E2"/>
    <w:rsid w:val="00173D0A"/>
    <w:rsid w:val="00173D89"/>
    <w:rsid w:val="00173E90"/>
    <w:rsid w:val="00176B1F"/>
    <w:rsid w:val="00181191"/>
    <w:rsid w:val="00182795"/>
    <w:rsid w:val="00185189"/>
    <w:rsid w:val="00190210"/>
    <w:rsid w:val="00190863"/>
    <w:rsid w:val="00190B5F"/>
    <w:rsid w:val="001925AD"/>
    <w:rsid w:val="00193C33"/>
    <w:rsid w:val="00193DEE"/>
    <w:rsid w:val="00196D2C"/>
    <w:rsid w:val="001977B3"/>
    <w:rsid w:val="001A099C"/>
    <w:rsid w:val="001A1AFB"/>
    <w:rsid w:val="001A1ED6"/>
    <w:rsid w:val="001A56B7"/>
    <w:rsid w:val="001A73E3"/>
    <w:rsid w:val="001B15B2"/>
    <w:rsid w:val="001B2CBF"/>
    <w:rsid w:val="001B3308"/>
    <w:rsid w:val="001B38D9"/>
    <w:rsid w:val="001B4FCE"/>
    <w:rsid w:val="001B51E9"/>
    <w:rsid w:val="001B6B19"/>
    <w:rsid w:val="001B7381"/>
    <w:rsid w:val="001B7A9B"/>
    <w:rsid w:val="001C11D6"/>
    <w:rsid w:val="001C15D7"/>
    <w:rsid w:val="001C2589"/>
    <w:rsid w:val="001C39ED"/>
    <w:rsid w:val="001C4111"/>
    <w:rsid w:val="001C4D5D"/>
    <w:rsid w:val="001C6629"/>
    <w:rsid w:val="001C794B"/>
    <w:rsid w:val="001C7AD5"/>
    <w:rsid w:val="001D0063"/>
    <w:rsid w:val="001D20A5"/>
    <w:rsid w:val="001D2456"/>
    <w:rsid w:val="001D2821"/>
    <w:rsid w:val="001D39E7"/>
    <w:rsid w:val="001D3B0A"/>
    <w:rsid w:val="001D571E"/>
    <w:rsid w:val="001D6390"/>
    <w:rsid w:val="001D67CA"/>
    <w:rsid w:val="001D74D6"/>
    <w:rsid w:val="001E00F3"/>
    <w:rsid w:val="001E0489"/>
    <w:rsid w:val="001E1190"/>
    <w:rsid w:val="001E1B80"/>
    <w:rsid w:val="001E1D42"/>
    <w:rsid w:val="001E2712"/>
    <w:rsid w:val="001E300D"/>
    <w:rsid w:val="001E356A"/>
    <w:rsid w:val="001E4050"/>
    <w:rsid w:val="001E5DCE"/>
    <w:rsid w:val="001E643F"/>
    <w:rsid w:val="001E6AFE"/>
    <w:rsid w:val="001E72E2"/>
    <w:rsid w:val="001F04C7"/>
    <w:rsid w:val="001F13D6"/>
    <w:rsid w:val="001F249C"/>
    <w:rsid w:val="001F49A2"/>
    <w:rsid w:val="001F6C7D"/>
    <w:rsid w:val="0020433A"/>
    <w:rsid w:val="002046E1"/>
    <w:rsid w:val="0020485F"/>
    <w:rsid w:val="00205441"/>
    <w:rsid w:val="002059E2"/>
    <w:rsid w:val="002077C9"/>
    <w:rsid w:val="0021298C"/>
    <w:rsid w:val="0021382B"/>
    <w:rsid w:val="002154CC"/>
    <w:rsid w:val="00216E65"/>
    <w:rsid w:val="00217369"/>
    <w:rsid w:val="0022015E"/>
    <w:rsid w:val="00222069"/>
    <w:rsid w:val="002220C2"/>
    <w:rsid w:val="00222B12"/>
    <w:rsid w:val="0022360A"/>
    <w:rsid w:val="00231828"/>
    <w:rsid w:val="00231FDE"/>
    <w:rsid w:val="0023289C"/>
    <w:rsid w:val="00232ACF"/>
    <w:rsid w:val="00233A3A"/>
    <w:rsid w:val="00235C46"/>
    <w:rsid w:val="00235E3D"/>
    <w:rsid w:val="00235F14"/>
    <w:rsid w:val="00243A1F"/>
    <w:rsid w:val="00244E86"/>
    <w:rsid w:val="00245F99"/>
    <w:rsid w:val="00247C14"/>
    <w:rsid w:val="0025091C"/>
    <w:rsid w:val="00250F28"/>
    <w:rsid w:val="00250FB7"/>
    <w:rsid w:val="00255ACC"/>
    <w:rsid w:val="00260E27"/>
    <w:rsid w:val="0026192C"/>
    <w:rsid w:val="00262412"/>
    <w:rsid w:val="00262F77"/>
    <w:rsid w:val="002641D1"/>
    <w:rsid w:val="00265472"/>
    <w:rsid w:val="00266A65"/>
    <w:rsid w:val="00267D07"/>
    <w:rsid w:val="00271918"/>
    <w:rsid w:val="002719A6"/>
    <w:rsid w:val="00272160"/>
    <w:rsid w:val="00273071"/>
    <w:rsid w:val="002744BF"/>
    <w:rsid w:val="002747AD"/>
    <w:rsid w:val="0027630E"/>
    <w:rsid w:val="00276CD0"/>
    <w:rsid w:val="00276F2D"/>
    <w:rsid w:val="00282E7E"/>
    <w:rsid w:val="002840F2"/>
    <w:rsid w:val="00284198"/>
    <w:rsid w:val="0028456F"/>
    <w:rsid w:val="00284FD2"/>
    <w:rsid w:val="002867F8"/>
    <w:rsid w:val="002874D3"/>
    <w:rsid w:val="00287C30"/>
    <w:rsid w:val="00290511"/>
    <w:rsid w:val="002938E1"/>
    <w:rsid w:val="00293C90"/>
    <w:rsid w:val="00295009"/>
    <w:rsid w:val="00295AED"/>
    <w:rsid w:val="0029745C"/>
    <w:rsid w:val="00297C46"/>
    <w:rsid w:val="00297EE6"/>
    <w:rsid w:val="00297F30"/>
    <w:rsid w:val="002A36CE"/>
    <w:rsid w:val="002A4262"/>
    <w:rsid w:val="002A429F"/>
    <w:rsid w:val="002A4738"/>
    <w:rsid w:val="002A5757"/>
    <w:rsid w:val="002A5776"/>
    <w:rsid w:val="002A6547"/>
    <w:rsid w:val="002A6E76"/>
    <w:rsid w:val="002B07B6"/>
    <w:rsid w:val="002B3683"/>
    <w:rsid w:val="002B6A49"/>
    <w:rsid w:val="002B7F74"/>
    <w:rsid w:val="002C164F"/>
    <w:rsid w:val="002C1DF8"/>
    <w:rsid w:val="002C231A"/>
    <w:rsid w:val="002C2580"/>
    <w:rsid w:val="002C3D4F"/>
    <w:rsid w:val="002C3E93"/>
    <w:rsid w:val="002C4A4E"/>
    <w:rsid w:val="002C5C43"/>
    <w:rsid w:val="002C6C41"/>
    <w:rsid w:val="002D06E3"/>
    <w:rsid w:val="002D0EB1"/>
    <w:rsid w:val="002D16EF"/>
    <w:rsid w:val="002D3FF9"/>
    <w:rsid w:val="002D6741"/>
    <w:rsid w:val="002D757A"/>
    <w:rsid w:val="002D7590"/>
    <w:rsid w:val="002E0AE2"/>
    <w:rsid w:val="002E197A"/>
    <w:rsid w:val="002E2407"/>
    <w:rsid w:val="002E29C9"/>
    <w:rsid w:val="002E393C"/>
    <w:rsid w:val="002E43E5"/>
    <w:rsid w:val="002E4A78"/>
    <w:rsid w:val="002E6448"/>
    <w:rsid w:val="002E7452"/>
    <w:rsid w:val="002F26AD"/>
    <w:rsid w:val="002F4B52"/>
    <w:rsid w:val="002F5773"/>
    <w:rsid w:val="002F5927"/>
    <w:rsid w:val="002F629F"/>
    <w:rsid w:val="002F6340"/>
    <w:rsid w:val="002F6E93"/>
    <w:rsid w:val="002F7986"/>
    <w:rsid w:val="0030132B"/>
    <w:rsid w:val="003029C9"/>
    <w:rsid w:val="003036D5"/>
    <w:rsid w:val="00303D38"/>
    <w:rsid w:val="003047D0"/>
    <w:rsid w:val="00307DF7"/>
    <w:rsid w:val="00310294"/>
    <w:rsid w:val="0031033C"/>
    <w:rsid w:val="00313035"/>
    <w:rsid w:val="003133B8"/>
    <w:rsid w:val="00313BB1"/>
    <w:rsid w:val="003140A3"/>
    <w:rsid w:val="00314BFE"/>
    <w:rsid w:val="003162D5"/>
    <w:rsid w:val="003202B2"/>
    <w:rsid w:val="00321460"/>
    <w:rsid w:val="00322E08"/>
    <w:rsid w:val="00323166"/>
    <w:rsid w:val="00325BF0"/>
    <w:rsid w:val="00326BAA"/>
    <w:rsid w:val="00327454"/>
    <w:rsid w:val="003279ED"/>
    <w:rsid w:val="00331EF4"/>
    <w:rsid w:val="0033224E"/>
    <w:rsid w:val="00333737"/>
    <w:rsid w:val="0034263A"/>
    <w:rsid w:val="0034263B"/>
    <w:rsid w:val="00342B0B"/>
    <w:rsid w:val="00344D2A"/>
    <w:rsid w:val="00344D9B"/>
    <w:rsid w:val="003451D4"/>
    <w:rsid w:val="00345AA9"/>
    <w:rsid w:val="00356070"/>
    <w:rsid w:val="00356B95"/>
    <w:rsid w:val="00360D46"/>
    <w:rsid w:val="00360E78"/>
    <w:rsid w:val="0036108D"/>
    <w:rsid w:val="0036269C"/>
    <w:rsid w:val="0036305A"/>
    <w:rsid w:val="003638CE"/>
    <w:rsid w:val="00364508"/>
    <w:rsid w:val="003653F9"/>
    <w:rsid w:val="003658D0"/>
    <w:rsid w:val="00365A1C"/>
    <w:rsid w:val="00365A8B"/>
    <w:rsid w:val="00365E49"/>
    <w:rsid w:val="003677AF"/>
    <w:rsid w:val="00372062"/>
    <w:rsid w:val="00374679"/>
    <w:rsid w:val="00375383"/>
    <w:rsid w:val="00375D65"/>
    <w:rsid w:val="00376525"/>
    <w:rsid w:val="0038106A"/>
    <w:rsid w:val="00381980"/>
    <w:rsid w:val="003823D1"/>
    <w:rsid w:val="0038581B"/>
    <w:rsid w:val="00386A26"/>
    <w:rsid w:val="0038734E"/>
    <w:rsid w:val="00392944"/>
    <w:rsid w:val="00392A6F"/>
    <w:rsid w:val="00393E06"/>
    <w:rsid w:val="003963BE"/>
    <w:rsid w:val="0039728E"/>
    <w:rsid w:val="00397BEC"/>
    <w:rsid w:val="00397EE0"/>
    <w:rsid w:val="003A19BE"/>
    <w:rsid w:val="003A1DC7"/>
    <w:rsid w:val="003A253B"/>
    <w:rsid w:val="003A31F4"/>
    <w:rsid w:val="003A3F1D"/>
    <w:rsid w:val="003A445A"/>
    <w:rsid w:val="003A4643"/>
    <w:rsid w:val="003A5320"/>
    <w:rsid w:val="003A629D"/>
    <w:rsid w:val="003A74CB"/>
    <w:rsid w:val="003A7784"/>
    <w:rsid w:val="003B07AC"/>
    <w:rsid w:val="003B1378"/>
    <w:rsid w:val="003B1693"/>
    <w:rsid w:val="003B30EB"/>
    <w:rsid w:val="003B3FCB"/>
    <w:rsid w:val="003B4033"/>
    <w:rsid w:val="003B488D"/>
    <w:rsid w:val="003C0C37"/>
    <w:rsid w:val="003C19E6"/>
    <w:rsid w:val="003C1AE5"/>
    <w:rsid w:val="003C1F9A"/>
    <w:rsid w:val="003C2758"/>
    <w:rsid w:val="003C3D60"/>
    <w:rsid w:val="003C58F4"/>
    <w:rsid w:val="003C6E84"/>
    <w:rsid w:val="003D13E8"/>
    <w:rsid w:val="003D2B96"/>
    <w:rsid w:val="003D3107"/>
    <w:rsid w:val="003D5AFB"/>
    <w:rsid w:val="003D6063"/>
    <w:rsid w:val="003D644C"/>
    <w:rsid w:val="003D653C"/>
    <w:rsid w:val="003E1071"/>
    <w:rsid w:val="003E1A81"/>
    <w:rsid w:val="003E2A4C"/>
    <w:rsid w:val="003E38B5"/>
    <w:rsid w:val="003E3B92"/>
    <w:rsid w:val="003E5093"/>
    <w:rsid w:val="003E524E"/>
    <w:rsid w:val="003E53EF"/>
    <w:rsid w:val="003E5B5B"/>
    <w:rsid w:val="003E63DD"/>
    <w:rsid w:val="003E764E"/>
    <w:rsid w:val="003E7B08"/>
    <w:rsid w:val="003F08F4"/>
    <w:rsid w:val="003F0B37"/>
    <w:rsid w:val="003F57F0"/>
    <w:rsid w:val="003F6474"/>
    <w:rsid w:val="003F65F1"/>
    <w:rsid w:val="003F6B30"/>
    <w:rsid w:val="003F6EA4"/>
    <w:rsid w:val="003F7536"/>
    <w:rsid w:val="00402A3A"/>
    <w:rsid w:val="00402CC9"/>
    <w:rsid w:val="00402DFB"/>
    <w:rsid w:val="004032BB"/>
    <w:rsid w:val="00410307"/>
    <w:rsid w:val="00410ECD"/>
    <w:rsid w:val="004113C6"/>
    <w:rsid w:val="00411D94"/>
    <w:rsid w:val="00411E58"/>
    <w:rsid w:val="0041247C"/>
    <w:rsid w:val="00413BD6"/>
    <w:rsid w:val="00413DF6"/>
    <w:rsid w:val="00413E1B"/>
    <w:rsid w:val="0041500E"/>
    <w:rsid w:val="004152B3"/>
    <w:rsid w:val="00415F1B"/>
    <w:rsid w:val="00417583"/>
    <w:rsid w:val="004202D5"/>
    <w:rsid w:val="004228A0"/>
    <w:rsid w:val="004228F8"/>
    <w:rsid w:val="0042458D"/>
    <w:rsid w:val="0042460A"/>
    <w:rsid w:val="004263EE"/>
    <w:rsid w:val="00431286"/>
    <w:rsid w:val="004349AE"/>
    <w:rsid w:val="004353E4"/>
    <w:rsid w:val="00436249"/>
    <w:rsid w:val="0043626E"/>
    <w:rsid w:val="00437300"/>
    <w:rsid w:val="004452C9"/>
    <w:rsid w:val="004453F4"/>
    <w:rsid w:val="00446FF4"/>
    <w:rsid w:val="00447318"/>
    <w:rsid w:val="0044751E"/>
    <w:rsid w:val="00447E54"/>
    <w:rsid w:val="00450082"/>
    <w:rsid w:val="004508AE"/>
    <w:rsid w:val="0045101E"/>
    <w:rsid w:val="00456667"/>
    <w:rsid w:val="00456711"/>
    <w:rsid w:val="00457057"/>
    <w:rsid w:val="00460E3C"/>
    <w:rsid w:val="0046185C"/>
    <w:rsid w:val="00462B83"/>
    <w:rsid w:val="00463CDE"/>
    <w:rsid w:val="00464553"/>
    <w:rsid w:val="00465E82"/>
    <w:rsid w:val="00467082"/>
    <w:rsid w:val="004677AD"/>
    <w:rsid w:val="00472206"/>
    <w:rsid w:val="0047228B"/>
    <w:rsid w:val="004724E1"/>
    <w:rsid w:val="00473712"/>
    <w:rsid w:val="00474C61"/>
    <w:rsid w:val="00475090"/>
    <w:rsid w:val="004763B3"/>
    <w:rsid w:val="004769FB"/>
    <w:rsid w:val="004801B4"/>
    <w:rsid w:val="00480C23"/>
    <w:rsid w:val="00481CB3"/>
    <w:rsid w:val="0048337A"/>
    <w:rsid w:val="00485ACF"/>
    <w:rsid w:val="00486201"/>
    <w:rsid w:val="00486528"/>
    <w:rsid w:val="00487CF9"/>
    <w:rsid w:val="00487E41"/>
    <w:rsid w:val="00487FDD"/>
    <w:rsid w:val="00490118"/>
    <w:rsid w:val="004906E4"/>
    <w:rsid w:val="00491743"/>
    <w:rsid w:val="00492D4C"/>
    <w:rsid w:val="0049316D"/>
    <w:rsid w:val="0049340D"/>
    <w:rsid w:val="004945CB"/>
    <w:rsid w:val="00495957"/>
    <w:rsid w:val="004A191E"/>
    <w:rsid w:val="004A1CEB"/>
    <w:rsid w:val="004A228B"/>
    <w:rsid w:val="004A2630"/>
    <w:rsid w:val="004A32B2"/>
    <w:rsid w:val="004A3476"/>
    <w:rsid w:val="004A3B7F"/>
    <w:rsid w:val="004A6432"/>
    <w:rsid w:val="004A6F88"/>
    <w:rsid w:val="004A7351"/>
    <w:rsid w:val="004B17BA"/>
    <w:rsid w:val="004B18B1"/>
    <w:rsid w:val="004B25DF"/>
    <w:rsid w:val="004B3FBF"/>
    <w:rsid w:val="004B76F9"/>
    <w:rsid w:val="004B7830"/>
    <w:rsid w:val="004B7B93"/>
    <w:rsid w:val="004B7EC9"/>
    <w:rsid w:val="004C0526"/>
    <w:rsid w:val="004C157A"/>
    <w:rsid w:val="004C1D13"/>
    <w:rsid w:val="004C2444"/>
    <w:rsid w:val="004C3645"/>
    <w:rsid w:val="004C37EA"/>
    <w:rsid w:val="004C6B5A"/>
    <w:rsid w:val="004D092F"/>
    <w:rsid w:val="004D3E0C"/>
    <w:rsid w:val="004D4094"/>
    <w:rsid w:val="004D4355"/>
    <w:rsid w:val="004D4613"/>
    <w:rsid w:val="004D4B62"/>
    <w:rsid w:val="004D6A17"/>
    <w:rsid w:val="004D7365"/>
    <w:rsid w:val="004D771B"/>
    <w:rsid w:val="004D7AD2"/>
    <w:rsid w:val="004E00CE"/>
    <w:rsid w:val="004E1305"/>
    <w:rsid w:val="004E2819"/>
    <w:rsid w:val="004E2FF2"/>
    <w:rsid w:val="004E32B9"/>
    <w:rsid w:val="004E443F"/>
    <w:rsid w:val="004E4B55"/>
    <w:rsid w:val="004E521C"/>
    <w:rsid w:val="004E53E4"/>
    <w:rsid w:val="004E5675"/>
    <w:rsid w:val="004E6A01"/>
    <w:rsid w:val="004E7D68"/>
    <w:rsid w:val="004F217E"/>
    <w:rsid w:val="004F38B9"/>
    <w:rsid w:val="004F48A8"/>
    <w:rsid w:val="004F58D1"/>
    <w:rsid w:val="004F6F6B"/>
    <w:rsid w:val="004F713F"/>
    <w:rsid w:val="004F7254"/>
    <w:rsid w:val="004F76A0"/>
    <w:rsid w:val="0050159F"/>
    <w:rsid w:val="0050203E"/>
    <w:rsid w:val="0050313D"/>
    <w:rsid w:val="00504481"/>
    <w:rsid w:val="005047D6"/>
    <w:rsid w:val="00505B37"/>
    <w:rsid w:val="00510777"/>
    <w:rsid w:val="00510D95"/>
    <w:rsid w:val="00511822"/>
    <w:rsid w:val="00511B7C"/>
    <w:rsid w:val="00512016"/>
    <w:rsid w:val="00512716"/>
    <w:rsid w:val="0051374E"/>
    <w:rsid w:val="0051422C"/>
    <w:rsid w:val="0051568B"/>
    <w:rsid w:val="00520583"/>
    <w:rsid w:val="00520EDA"/>
    <w:rsid w:val="005214DF"/>
    <w:rsid w:val="00522386"/>
    <w:rsid w:val="005223C1"/>
    <w:rsid w:val="005248B8"/>
    <w:rsid w:val="00525ADD"/>
    <w:rsid w:val="00526428"/>
    <w:rsid w:val="00527A73"/>
    <w:rsid w:val="00527A94"/>
    <w:rsid w:val="005306CA"/>
    <w:rsid w:val="00531E78"/>
    <w:rsid w:val="005320F3"/>
    <w:rsid w:val="00532D71"/>
    <w:rsid w:val="00533F10"/>
    <w:rsid w:val="00534AF7"/>
    <w:rsid w:val="00535CC2"/>
    <w:rsid w:val="00536C36"/>
    <w:rsid w:val="00536E0F"/>
    <w:rsid w:val="00537CC6"/>
    <w:rsid w:val="00540C44"/>
    <w:rsid w:val="005417CF"/>
    <w:rsid w:val="00543682"/>
    <w:rsid w:val="00544406"/>
    <w:rsid w:val="005458DC"/>
    <w:rsid w:val="00545F73"/>
    <w:rsid w:val="00546944"/>
    <w:rsid w:val="00546B79"/>
    <w:rsid w:val="005472EB"/>
    <w:rsid w:val="00551C90"/>
    <w:rsid w:val="00552C61"/>
    <w:rsid w:val="005531DF"/>
    <w:rsid w:val="00553442"/>
    <w:rsid w:val="00554137"/>
    <w:rsid w:val="0055440E"/>
    <w:rsid w:val="0055592A"/>
    <w:rsid w:val="005624BC"/>
    <w:rsid w:val="005646E9"/>
    <w:rsid w:val="00565C78"/>
    <w:rsid w:val="005670E8"/>
    <w:rsid w:val="005670FF"/>
    <w:rsid w:val="00567D63"/>
    <w:rsid w:val="005728BB"/>
    <w:rsid w:val="00573D50"/>
    <w:rsid w:val="00575AD5"/>
    <w:rsid w:val="00576617"/>
    <w:rsid w:val="00577A93"/>
    <w:rsid w:val="005811BC"/>
    <w:rsid w:val="00582273"/>
    <w:rsid w:val="00582F63"/>
    <w:rsid w:val="00583D0B"/>
    <w:rsid w:val="005862DF"/>
    <w:rsid w:val="005869FE"/>
    <w:rsid w:val="00586F63"/>
    <w:rsid w:val="00591D5C"/>
    <w:rsid w:val="00592979"/>
    <w:rsid w:val="00592B94"/>
    <w:rsid w:val="00594B24"/>
    <w:rsid w:val="0059530B"/>
    <w:rsid w:val="00596DEF"/>
    <w:rsid w:val="00596E8F"/>
    <w:rsid w:val="005A0974"/>
    <w:rsid w:val="005A14F3"/>
    <w:rsid w:val="005A1DEB"/>
    <w:rsid w:val="005A23FB"/>
    <w:rsid w:val="005A30BD"/>
    <w:rsid w:val="005A3B29"/>
    <w:rsid w:val="005A3D85"/>
    <w:rsid w:val="005A4A4D"/>
    <w:rsid w:val="005A4F70"/>
    <w:rsid w:val="005A5627"/>
    <w:rsid w:val="005A73CC"/>
    <w:rsid w:val="005B0D1E"/>
    <w:rsid w:val="005B0E17"/>
    <w:rsid w:val="005B1D84"/>
    <w:rsid w:val="005B2D19"/>
    <w:rsid w:val="005B3369"/>
    <w:rsid w:val="005B3B2F"/>
    <w:rsid w:val="005B40AE"/>
    <w:rsid w:val="005C0030"/>
    <w:rsid w:val="005C0D7E"/>
    <w:rsid w:val="005C0F30"/>
    <w:rsid w:val="005C0FAA"/>
    <w:rsid w:val="005C1F94"/>
    <w:rsid w:val="005C207A"/>
    <w:rsid w:val="005C24FD"/>
    <w:rsid w:val="005C2713"/>
    <w:rsid w:val="005C2A88"/>
    <w:rsid w:val="005C370E"/>
    <w:rsid w:val="005C387D"/>
    <w:rsid w:val="005C38EF"/>
    <w:rsid w:val="005C3D8A"/>
    <w:rsid w:val="005C4C46"/>
    <w:rsid w:val="005C65A3"/>
    <w:rsid w:val="005C660F"/>
    <w:rsid w:val="005C7D93"/>
    <w:rsid w:val="005D11FF"/>
    <w:rsid w:val="005D178D"/>
    <w:rsid w:val="005D33C0"/>
    <w:rsid w:val="005D5C30"/>
    <w:rsid w:val="005D6E0B"/>
    <w:rsid w:val="005D7A7B"/>
    <w:rsid w:val="005D7F87"/>
    <w:rsid w:val="005E0774"/>
    <w:rsid w:val="005E28D0"/>
    <w:rsid w:val="005E2ACD"/>
    <w:rsid w:val="005E2F18"/>
    <w:rsid w:val="005E313A"/>
    <w:rsid w:val="005E3336"/>
    <w:rsid w:val="005E411D"/>
    <w:rsid w:val="005E6BCC"/>
    <w:rsid w:val="005E7606"/>
    <w:rsid w:val="005F3C3F"/>
    <w:rsid w:val="005F3F45"/>
    <w:rsid w:val="005F3FCD"/>
    <w:rsid w:val="005F4A9D"/>
    <w:rsid w:val="005F5640"/>
    <w:rsid w:val="005F5DF7"/>
    <w:rsid w:val="005F718F"/>
    <w:rsid w:val="005F7372"/>
    <w:rsid w:val="005F773A"/>
    <w:rsid w:val="005F77CC"/>
    <w:rsid w:val="005F79FD"/>
    <w:rsid w:val="00601E60"/>
    <w:rsid w:val="00603B1F"/>
    <w:rsid w:val="00604649"/>
    <w:rsid w:val="0060551E"/>
    <w:rsid w:val="00610957"/>
    <w:rsid w:val="00610B10"/>
    <w:rsid w:val="00611521"/>
    <w:rsid w:val="00612A3B"/>
    <w:rsid w:val="006130F0"/>
    <w:rsid w:val="00614658"/>
    <w:rsid w:val="0061486F"/>
    <w:rsid w:val="0061490B"/>
    <w:rsid w:val="006160E9"/>
    <w:rsid w:val="00617065"/>
    <w:rsid w:val="00617C2F"/>
    <w:rsid w:val="0062002F"/>
    <w:rsid w:val="00620184"/>
    <w:rsid w:val="00620A28"/>
    <w:rsid w:val="006212F7"/>
    <w:rsid w:val="00622BFD"/>
    <w:rsid w:val="006230DD"/>
    <w:rsid w:val="00623FBD"/>
    <w:rsid w:val="00625292"/>
    <w:rsid w:val="00625BF3"/>
    <w:rsid w:val="00626A54"/>
    <w:rsid w:val="00626B38"/>
    <w:rsid w:val="0062764F"/>
    <w:rsid w:val="00627971"/>
    <w:rsid w:val="00627D3A"/>
    <w:rsid w:val="00627E9D"/>
    <w:rsid w:val="006302DC"/>
    <w:rsid w:val="006305CD"/>
    <w:rsid w:val="00632324"/>
    <w:rsid w:val="00632ACD"/>
    <w:rsid w:val="00632BBB"/>
    <w:rsid w:val="006332F6"/>
    <w:rsid w:val="00634F76"/>
    <w:rsid w:val="0063506B"/>
    <w:rsid w:val="00635993"/>
    <w:rsid w:val="006360D6"/>
    <w:rsid w:val="00636972"/>
    <w:rsid w:val="00641680"/>
    <w:rsid w:val="00641A1D"/>
    <w:rsid w:val="00641FC3"/>
    <w:rsid w:val="006436C8"/>
    <w:rsid w:val="006437A6"/>
    <w:rsid w:val="0064382D"/>
    <w:rsid w:val="006445B3"/>
    <w:rsid w:val="00645375"/>
    <w:rsid w:val="00653B83"/>
    <w:rsid w:val="006554B1"/>
    <w:rsid w:val="00655AE2"/>
    <w:rsid w:val="00657BFA"/>
    <w:rsid w:val="00660C52"/>
    <w:rsid w:val="006612A2"/>
    <w:rsid w:val="00661320"/>
    <w:rsid w:val="00661577"/>
    <w:rsid w:val="0066230C"/>
    <w:rsid w:val="0066273E"/>
    <w:rsid w:val="00662774"/>
    <w:rsid w:val="006636EA"/>
    <w:rsid w:val="00664C06"/>
    <w:rsid w:val="00665E46"/>
    <w:rsid w:val="00666EE4"/>
    <w:rsid w:val="0066761A"/>
    <w:rsid w:val="00667690"/>
    <w:rsid w:val="00670380"/>
    <w:rsid w:val="00671B36"/>
    <w:rsid w:val="00671FEB"/>
    <w:rsid w:val="006720A9"/>
    <w:rsid w:val="006720B6"/>
    <w:rsid w:val="00673A1E"/>
    <w:rsid w:val="00673E02"/>
    <w:rsid w:val="00674D89"/>
    <w:rsid w:val="006779AE"/>
    <w:rsid w:val="00677E3A"/>
    <w:rsid w:val="00681087"/>
    <w:rsid w:val="0068264E"/>
    <w:rsid w:val="006828F4"/>
    <w:rsid w:val="00682958"/>
    <w:rsid w:val="0068299A"/>
    <w:rsid w:val="00683BFF"/>
    <w:rsid w:val="0068462C"/>
    <w:rsid w:val="00684FBA"/>
    <w:rsid w:val="00686AD9"/>
    <w:rsid w:val="00686F88"/>
    <w:rsid w:val="006870C1"/>
    <w:rsid w:val="00687A3E"/>
    <w:rsid w:val="00690DA3"/>
    <w:rsid w:val="006915E7"/>
    <w:rsid w:val="00691711"/>
    <w:rsid w:val="006918E9"/>
    <w:rsid w:val="00692053"/>
    <w:rsid w:val="0069277B"/>
    <w:rsid w:val="006943F4"/>
    <w:rsid w:val="00694A67"/>
    <w:rsid w:val="00694D5B"/>
    <w:rsid w:val="0069590B"/>
    <w:rsid w:val="0069674B"/>
    <w:rsid w:val="006A13A2"/>
    <w:rsid w:val="006A2A00"/>
    <w:rsid w:val="006A2FEB"/>
    <w:rsid w:val="006A4FBF"/>
    <w:rsid w:val="006A514E"/>
    <w:rsid w:val="006B2900"/>
    <w:rsid w:val="006B29AD"/>
    <w:rsid w:val="006B3074"/>
    <w:rsid w:val="006B3350"/>
    <w:rsid w:val="006B3C11"/>
    <w:rsid w:val="006B59B3"/>
    <w:rsid w:val="006C3343"/>
    <w:rsid w:val="006C353D"/>
    <w:rsid w:val="006C7686"/>
    <w:rsid w:val="006C7EEC"/>
    <w:rsid w:val="006D1AEF"/>
    <w:rsid w:val="006D3E12"/>
    <w:rsid w:val="006D4A55"/>
    <w:rsid w:val="006D6832"/>
    <w:rsid w:val="006D7667"/>
    <w:rsid w:val="006F0719"/>
    <w:rsid w:val="006F2414"/>
    <w:rsid w:val="006F2826"/>
    <w:rsid w:val="006F29DC"/>
    <w:rsid w:val="006F5118"/>
    <w:rsid w:val="006F53FD"/>
    <w:rsid w:val="006F5856"/>
    <w:rsid w:val="006F6E84"/>
    <w:rsid w:val="00700A4D"/>
    <w:rsid w:val="0070104F"/>
    <w:rsid w:val="00701425"/>
    <w:rsid w:val="0070384B"/>
    <w:rsid w:val="00703C9A"/>
    <w:rsid w:val="00703E81"/>
    <w:rsid w:val="0070416F"/>
    <w:rsid w:val="00705027"/>
    <w:rsid w:val="00710654"/>
    <w:rsid w:val="0071079D"/>
    <w:rsid w:val="00713946"/>
    <w:rsid w:val="00713D65"/>
    <w:rsid w:val="0072044F"/>
    <w:rsid w:val="00720921"/>
    <w:rsid w:val="00721318"/>
    <w:rsid w:val="007227BE"/>
    <w:rsid w:val="00723571"/>
    <w:rsid w:val="00723EE9"/>
    <w:rsid w:val="00724221"/>
    <w:rsid w:val="007245B3"/>
    <w:rsid w:val="007250EC"/>
    <w:rsid w:val="007251EA"/>
    <w:rsid w:val="007252B2"/>
    <w:rsid w:val="0072573C"/>
    <w:rsid w:val="00725E11"/>
    <w:rsid w:val="007264EA"/>
    <w:rsid w:val="007266AD"/>
    <w:rsid w:val="00726B9D"/>
    <w:rsid w:val="00726C3D"/>
    <w:rsid w:val="00730546"/>
    <w:rsid w:val="007308C1"/>
    <w:rsid w:val="00730E20"/>
    <w:rsid w:val="007320CF"/>
    <w:rsid w:val="00732C8A"/>
    <w:rsid w:val="007332FC"/>
    <w:rsid w:val="0073443E"/>
    <w:rsid w:val="007353FC"/>
    <w:rsid w:val="00736295"/>
    <w:rsid w:val="00740C0B"/>
    <w:rsid w:val="0074166C"/>
    <w:rsid w:val="00742BFC"/>
    <w:rsid w:val="00742C46"/>
    <w:rsid w:val="00743FF0"/>
    <w:rsid w:val="00743FF9"/>
    <w:rsid w:val="00746769"/>
    <w:rsid w:val="007507BE"/>
    <w:rsid w:val="0075089B"/>
    <w:rsid w:val="00750B2C"/>
    <w:rsid w:val="00752761"/>
    <w:rsid w:val="00754A50"/>
    <w:rsid w:val="00754E1B"/>
    <w:rsid w:val="0075640D"/>
    <w:rsid w:val="00761FBA"/>
    <w:rsid w:val="0076259E"/>
    <w:rsid w:val="007638F1"/>
    <w:rsid w:val="007639D5"/>
    <w:rsid w:val="00764C85"/>
    <w:rsid w:val="00766798"/>
    <w:rsid w:val="00766C1D"/>
    <w:rsid w:val="00766FCE"/>
    <w:rsid w:val="00767CC5"/>
    <w:rsid w:val="007700F8"/>
    <w:rsid w:val="007718C6"/>
    <w:rsid w:val="00772465"/>
    <w:rsid w:val="0077384C"/>
    <w:rsid w:val="007738B7"/>
    <w:rsid w:val="00773CA6"/>
    <w:rsid w:val="00780A44"/>
    <w:rsid w:val="007813BF"/>
    <w:rsid w:val="00784EAA"/>
    <w:rsid w:val="007859C7"/>
    <w:rsid w:val="00787B11"/>
    <w:rsid w:val="007912EC"/>
    <w:rsid w:val="00793B5D"/>
    <w:rsid w:val="00794FDB"/>
    <w:rsid w:val="00796ADB"/>
    <w:rsid w:val="007971E9"/>
    <w:rsid w:val="007973D7"/>
    <w:rsid w:val="007A0998"/>
    <w:rsid w:val="007A0C77"/>
    <w:rsid w:val="007A2511"/>
    <w:rsid w:val="007A2D6E"/>
    <w:rsid w:val="007A31BA"/>
    <w:rsid w:val="007A3AD1"/>
    <w:rsid w:val="007A507A"/>
    <w:rsid w:val="007A64E7"/>
    <w:rsid w:val="007A6A05"/>
    <w:rsid w:val="007A6FE1"/>
    <w:rsid w:val="007A766A"/>
    <w:rsid w:val="007B0F26"/>
    <w:rsid w:val="007B2204"/>
    <w:rsid w:val="007B369C"/>
    <w:rsid w:val="007B3A9F"/>
    <w:rsid w:val="007B5B37"/>
    <w:rsid w:val="007B7EC0"/>
    <w:rsid w:val="007C0540"/>
    <w:rsid w:val="007C2612"/>
    <w:rsid w:val="007C2897"/>
    <w:rsid w:val="007C414D"/>
    <w:rsid w:val="007C50B2"/>
    <w:rsid w:val="007C57F4"/>
    <w:rsid w:val="007C59F6"/>
    <w:rsid w:val="007C5BE4"/>
    <w:rsid w:val="007C74B3"/>
    <w:rsid w:val="007C7903"/>
    <w:rsid w:val="007C7CF7"/>
    <w:rsid w:val="007D0C2B"/>
    <w:rsid w:val="007D5510"/>
    <w:rsid w:val="007D626C"/>
    <w:rsid w:val="007D6E78"/>
    <w:rsid w:val="007D7648"/>
    <w:rsid w:val="007D791B"/>
    <w:rsid w:val="007E035E"/>
    <w:rsid w:val="007E2035"/>
    <w:rsid w:val="007E2137"/>
    <w:rsid w:val="007E43B6"/>
    <w:rsid w:val="007E45AF"/>
    <w:rsid w:val="007E4894"/>
    <w:rsid w:val="007E495B"/>
    <w:rsid w:val="007E5085"/>
    <w:rsid w:val="007E61B1"/>
    <w:rsid w:val="007E6C55"/>
    <w:rsid w:val="007E75FF"/>
    <w:rsid w:val="007E7C49"/>
    <w:rsid w:val="007F0047"/>
    <w:rsid w:val="007F1969"/>
    <w:rsid w:val="007F263D"/>
    <w:rsid w:val="007F3CF8"/>
    <w:rsid w:val="007F46B5"/>
    <w:rsid w:val="007F6677"/>
    <w:rsid w:val="007F716E"/>
    <w:rsid w:val="00801167"/>
    <w:rsid w:val="00801358"/>
    <w:rsid w:val="00801B9B"/>
    <w:rsid w:val="00803BE1"/>
    <w:rsid w:val="00804A5E"/>
    <w:rsid w:val="008051DF"/>
    <w:rsid w:val="008059C8"/>
    <w:rsid w:val="008063D8"/>
    <w:rsid w:val="008103A7"/>
    <w:rsid w:val="00813739"/>
    <w:rsid w:val="00814569"/>
    <w:rsid w:val="00814A1E"/>
    <w:rsid w:val="00814D20"/>
    <w:rsid w:val="00815715"/>
    <w:rsid w:val="00815AD1"/>
    <w:rsid w:val="00820DAE"/>
    <w:rsid w:val="008212C0"/>
    <w:rsid w:val="00821E39"/>
    <w:rsid w:val="00821ECD"/>
    <w:rsid w:val="008227B8"/>
    <w:rsid w:val="0082364D"/>
    <w:rsid w:val="0082423D"/>
    <w:rsid w:val="0082435B"/>
    <w:rsid w:val="00825FA6"/>
    <w:rsid w:val="00826952"/>
    <w:rsid w:val="00827545"/>
    <w:rsid w:val="008279C9"/>
    <w:rsid w:val="008303ED"/>
    <w:rsid w:val="00830A9F"/>
    <w:rsid w:val="00830AD9"/>
    <w:rsid w:val="00830DB3"/>
    <w:rsid w:val="0083435A"/>
    <w:rsid w:val="00835E4F"/>
    <w:rsid w:val="0083679F"/>
    <w:rsid w:val="00840460"/>
    <w:rsid w:val="00840CCE"/>
    <w:rsid w:val="00842086"/>
    <w:rsid w:val="00843890"/>
    <w:rsid w:val="00845256"/>
    <w:rsid w:val="008515F9"/>
    <w:rsid w:val="00851982"/>
    <w:rsid w:val="00853822"/>
    <w:rsid w:val="00854880"/>
    <w:rsid w:val="00855502"/>
    <w:rsid w:val="00856EB6"/>
    <w:rsid w:val="008573EA"/>
    <w:rsid w:val="00860FEB"/>
    <w:rsid w:val="0086190C"/>
    <w:rsid w:val="00864B1D"/>
    <w:rsid w:val="0087086D"/>
    <w:rsid w:val="00873392"/>
    <w:rsid w:val="008742B5"/>
    <w:rsid w:val="008764B3"/>
    <w:rsid w:val="0087688F"/>
    <w:rsid w:val="00877DA1"/>
    <w:rsid w:val="00880466"/>
    <w:rsid w:val="008809EA"/>
    <w:rsid w:val="008820D4"/>
    <w:rsid w:val="00884524"/>
    <w:rsid w:val="0088681B"/>
    <w:rsid w:val="00890E22"/>
    <w:rsid w:val="00890EB6"/>
    <w:rsid w:val="008910B3"/>
    <w:rsid w:val="00891E71"/>
    <w:rsid w:val="00892497"/>
    <w:rsid w:val="008946AD"/>
    <w:rsid w:val="00895458"/>
    <w:rsid w:val="008959AA"/>
    <w:rsid w:val="008A1167"/>
    <w:rsid w:val="008A12F8"/>
    <w:rsid w:val="008A2A88"/>
    <w:rsid w:val="008A3E02"/>
    <w:rsid w:val="008A42E7"/>
    <w:rsid w:val="008A4907"/>
    <w:rsid w:val="008A74F7"/>
    <w:rsid w:val="008A77F3"/>
    <w:rsid w:val="008B0471"/>
    <w:rsid w:val="008B0C48"/>
    <w:rsid w:val="008B2FB1"/>
    <w:rsid w:val="008B3539"/>
    <w:rsid w:val="008B5F55"/>
    <w:rsid w:val="008B7DEE"/>
    <w:rsid w:val="008C1480"/>
    <w:rsid w:val="008C1BD8"/>
    <w:rsid w:val="008C3031"/>
    <w:rsid w:val="008C4BCA"/>
    <w:rsid w:val="008C5E95"/>
    <w:rsid w:val="008C6AB6"/>
    <w:rsid w:val="008C70C2"/>
    <w:rsid w:val="008D094C"/>
    <w:rsid w:val="008D15CE"/>
    <w:rsid w:val="008D1ADE"/>
    <w:rsid w:val="008D41F1"/>
    <w:rsid w:val="008D5A55"/>
    <w:rsid w:val="008D610A"/>
    <w:rsid w:val="008D7628"/>
    <w:rsid w:val="008D7F78"/>
    <w:rsid w:val="008E2802"/>
    <w:rsid w:val="008E3DF1"/>
    <w:rsid w:val="008E3EA9"/>
    <w:rsid w:val="008E4494"/>
    <w:rsid w:val="008E5CB2"/>
    <w:rsid w:val="008E7048"/>
    <w:rsid w:val="008E70E3"/>
    <w:rsid w:val="008F314B"/>
    <w:rsid w:val="008F5456"/>
    <w:rsid w:val="008F5914"/>
    <w:rsid w:val="008F5EE2"/>
    <w:rsid w:val="008F60AF"/>
    <w:rsid w:val="008F6F13"/>
    <w:rsid w:val="0090053A"/>
    <w:rsid w:val="00904B7D"/>
    <w:rsid w:val="00904B93"/>
    <w:rsid w:val="0090563C"/>
    <w:rsid w:val="00905743"/>
    <w:rsid w:val="00905F7B"/>
    <w:rsid w:val="00905FA0"/>
    <w:rsid w:val="00906650"/>
    <w:rsid w:val="00906675"/>
    <w:rsid w:val="00906799"/>
    <w:rsid w:val="00913A66"/>
    <w:rsid w:val="00913D16"/>
    <w:rsid w:val="00914DC3"/>
    <w:rsid w:val="00916307"/>
    <w:rsid w:val="00916EBF"/>
    <w:rsid w:val="00917798"/>
    <w:rsid w:val="00920AE7"/>
    <w:rsid w:val="00921A62"/>
    <w:rsid w:val="009237E2"/>
    <w:rsid w:val="00924442"/>
    <w:rsid w:val="009250F0"/>
    <w:rsid w:val="009257AA"/>
    <w:rsid w:val="0092601F"/>
    <w:rsid w:val="009260AB"/>
    <w:rsid w:val="00930D11"/>
    <w:rsid w:val="0093267C"/>
    <w:rsid w:val="009341B4"/>
    <w:rsid w:val="00936156"/>
    <w:rsid w:val="009406A0"/>
    <w:rsid w:val="0094085D"/>
    <w:rsid w:val="0094164A"/>
    <w:rsid w:val="00941AFC"/>
    <w:rsid w:val="0094264B"/>
    <w:rsid w:val="00945BFF"/>
    <w:rsid w:val="0094630A"/>
    <w:rsid w:val="00947365"/>
    <w:rsid w:val="00950806"/>
    <w:rsid w:val="00951B1C"/>
    <w:rsid w:val="00952DED"/>
    <w:rsid w:val="00952EF8"/>
    <w:rsid w:val="0095359E"/>
    <w:rsid w:val="00955949"/>
    <w:rsid w:val="00956106"/>
    <w:rsid w:val="00960BB8"/>
    <w:rsid w:val="00961142"/>
    <w:rsid w:val="00961BDE"/>
    <w:rsid w:val="00963EC6"/>
    <w:rsid w:val="00963F0B"/>
    <w:rsid w:val="009641D3"/>
    <w:rsid w:val="00964FCC"/>
    <w:rsid w:val="009663DF"/>
    <w:rsid w:val="0096766F"/>
    <w:rsid w:val="00970C99"/>
    <w:rsid w:val="0097146E"/>
    <w:rsid w:val="00971F1A"/>
    <w:rsid w:val="009724EA"/>
    <w:rsid w:val="009739AD"/>
    <w:rsid w:val="00974CEB"/>
    <w:rsid w:val="00975605"/>
    <w:rsid w:val="00975DE2"/>
    <w:rsid w:val="00980F5C"/>
    <w:rsid w:val="009817BB"/>
    <w:rsid w:val="00981968"/>
    <w:rsid w:val="00981DA1"/>
    <w:rsid w:val="00982B85"/>
    <w:rsid w:val="00986A67"/>
    <w:rsid w:val="009874A2"/>
    <w:rsid w:val="009875DE"/>
    <w:rsid w:val="009904B0"/>
    <w:rsid w:val="00990ED8"/>
    <w:rsid w:val="00991C33"/>
    <w:rsid w:val="00992BD8"/>
    <w:rsid w:val="009933B7"/>
    <w:rsid w:val="00993D0B"/>
    <w:rsid w:val="00995204"/>
    <w:rsid w:val="009958A7"/>
    <w:rsid w:val="00996AEC"/>
    <w:rsid w:val="0099785E"/>
    <w:rsid w:val="00997877"/>
    <w:rsid w:val="009A0553"/>
    <w:rsid w:val="009A36A8"/>
    <w:rsid w:val="009A4C58"/>
    <w:rsid w:val="009A7B09"/>
    <w:rsid w:val="009B195C"/>
    <w:rsid w:val="009B2ED2"/>
    <w:rsid w:val="009B33F8"/>
    <w:rsid w:val="009B3AE4"/>
    <w:rsid w:val="009B5121"/>
    <w:rsid w:val="009B56CA"/>
    <w:rsid w:val="009B5776"/>
    <w:rsid w:val="009B59A8"/>
    <w:rsid w:val="009B7D7F"/>
    <w:rsid w:val="009C06BF"/>
    <w:rsid w:val="009C0A2A"/>
    <w:rsid w:val="009C5B15"/>
    <w:rsid w:val="009C5C1E"/>
    <w:rsid w:val="009C6BD6"/>
    <w:rsid w:val="009C7F37"/>
    <w:rsid w:val="009D1C1E"/>
    <w:rsid w:val="009D338A"/>
    <w:rsid w:val="009D4B60"/>
    <w:rsid w:val="009D6639"/>
    <w:rsid w:val="009E296E"/>
    <w:rsid w:val="009E3A09"/>
    <w:rsid w:val="009E53C8"/>
    <w:rsid w:val="009E6946"/>
    <w:rsid w:val="009E6F61"/>
    <w:rsid w:val="009E7E35"/>
    <w:rsid w:val="009F0D42"/>
    <w:rsid w:val="009F14DB"/>
    <w:rsid w:val="009F290F"/>
    <w:rsid w:val="009F45F6"/>
    <w:rsid w:val="009F5A79"/>
    <w:rsid w:val="009F6C4F"/>
    <w:rsid w:val="009F6CB5"/>
    <w:rsid w:val="009F6D8E"/>
    <w:rsid w:val="00A011DF"/>
    <w:rsid w:val="00A03013"/>
    <w:rsid w:val="00A058A7"/>
    <w:rsid w:val="00A06581"/>
    <w:rsid w:val="00A10CBB"/>
    <w:rsid w:val="00A11ABE"/>
    <w:rsid w:val="00A12987"/>
    <w:rsid w:val="00A1374C"/>
    <w:rsid w:val="00A137C0"/>
    <w:rsid w:val="00A1786D"/>
    <w:rsid w:val="00A20ED0"/>
    <w:rsid w:val="00A217EA"/>
    <w:rsid w:val="00A21ACA"/>
    <w:rsid w:val="00A22A92"/>
    <w:rsid w:val="00A23C4E"/>
    <w:rsid w:val="00A245AA"/>
    <w:rsid w:val="00A25584"/>
    <w:rsid w:val="00A255A0"/>
    <w:rsid w:val="00A27443"/>
    <w:rsid w:val="00A30CE6"/>
    <w:rsid w:val="00A31E52"/>
    <w:rsid w:val="00A31E79"/>
    <w:rsid w:val="00A3403A"/>
    <w:rsid w:val="00A3561C"/>
    <w:rsid w:val="00A3681A"/>
    <w:rsid w:val="00A37035"/>
    <w:rsid w:val="00A402C5"/>
    <w:rsid w:val="00A414E8"/>
    <w:rsid w:val="00A42116"/>
    <w:rsid w:val="00A437BD"/>
    <w:rsid w:val="00A438D1"/>
    <w:rsid w:val="00A44FA6"/>
    <w:rsid w:val="00A454D3"/>
    <w:rsid w:val="00A4669F"/>
    <w:rsid w:val="00A46E18"/>
    <w:rsid w:val="00A507F5"/>
    <w:rsid w:val="00A50F03"/>
    <w:rsid w:val="00A53778"/>
    <w:rsid w:val="00A53902"/>
    <w:rsid w:val="00A53A3F"/>
    <w:rsid w:val="00A54EC4"/>
    <w:rsid w:val="00A55E78"/>
    <w:rsid w:val="00A56DBC"/>
    <w:rsid w:val="00A60AA6"/>
    <w:rsid w:val="00A60F95"/>
    <w:rsid w:val="00A61654"/>
    <w:rsid w:val="00A6200B"/>
    <w:rsid w:val="00A625BE"/>
    <w:rsid w:val="00A63097"/>
    <w:rsid w:val="00A636CE"/>
    <w:rsid w:val="00A63A23"/>
    <w:rsid w:val="00A64138"/>
    <w:rsid w:val="00A64AD5"/>
    <w:rsid w:val="00A64B45"/>
    <w:rsid w:val="00A653BB"/>
    <w:rsid w:val="00A65604"/>
    <w:rsid w:val="00A66525"/>
    <w:rsid w:val="00A73AF6"/>
    <w:rsid w:val="00A75CDD"/>
    <w:rsid w:val="00A75CF4"/>
    <w:rsid w:val="00A75FE7"/>
    <w:rsid w:val="00A77AE0"/>
    <w:rsid w:val="00A801C5"/>
    <w:rsid w:val="00A80B19"/>
    <w:rsid w:val="00A811A7"/>
    <w:rsid w:val="00A8295F"/>
    <w:rsid w:val="00A854AA"/>
    <w:rsid w:val="00A85C9B"/>
    <w:rsid w:val="00A87014"/>
    <w:rsid w:val="00A87A9E"/>
    <w:rsid w:val="00A87D24"/>
    <w:rsid w:val="00A90229"/>
    <w:rsid w:val="00A90665"/>
    <w:rsid w:val="00A90723"/>
    <w:rsid w:val="00A9166F"/>
    <w:rsid w:val="00A91BCF"/>
    <w:rsid w:val="00A93193"/>
    <w:rsid w:val="00A9339E"/>
    <w:rsid w:val="00A9445B"/>
    <w:rsid w:val="00A95246"/>
    <w:rsid w:val="00A95B77"/>
    <w:rsid w:val="00A95FCD"/>
    <w:rsid w:val="00AA081F"/>
    <w:rsid w:val="00AA1115"/>
    <w:rsid w:val="00AA2F6B"/>
    <w:rsid w:val="00AA3702"/>
    <w:rsid w:val="00AA3CAC"/>
    <w:rsid w:val="00AA4C7F"/>
    <w:rsid w:val="00AA60AC"/>
    <w:rsid w:val="00AA6AF5"/>
    <w:rsid w:val="00AA7CD1"/>
    <w:rsid w:val="00AB258C"/>
    <w:rsid w:val="00AB3656"/>
    <w:rsid w:val="00AC1E47"/>
    <w:rsid w:val="00AC29B6"/>
    <w:rsid w:val="00AC29FF"/>
    <w:rsid w:val="00AC2EFD"/>
    <w:rsid w:val="00AC388B"/>
    <w:rsid w:val="00AC3A84"/>
    <w:rsid w:val="00AC48FC"/>
    <w:rsid w:val="00AC578B"/>
    <w:rsid w:val="00AC5DA2"/>
    <w:rsid w:val="00AC62D3"/>
    <w:rsid w:val="00AC71D9"/>
    <w:rsid w:val="00AC7B40"/>
    <w:rsid w:val="00AC7F67"/>
    <w:rsid w:val="00AD0040"/>
    <w:rsid w:val="00AD197F"/>
    <w:rsid w:val="00AD2C5D"/>
    <w:rsid w:val="00AD345E"/>
    <w:rsid w:val="00AD4D94"/>
    <w:rsid w:val="00AD65DF"/>
    <w:rsid w:val="00AD67F6"/>
    <w:rsid w:val="00AD770A"/>
    <w:rsid w:val="00AD7A24"/>
    <w:rsid w:val="00AE1E8D"/>
    <w:rsid w:val="00AE2788"/>
    <w:rsid w:val="00AE35A1"/>
    <w:rsid w:val="00AE4AC9"/>
    <w:rsid w:val="00AE6594"/>
    <w:rsid w:val="00AE6BE3"/>
    <w:rsid w:val="00AF0586"/>
    <w:rsid w:val="00AF06A4"/>
    <w:rsid w:val="00AF2908"/>
    <w:rsid w:val="00AF5B13"/>
    <w:rsid w:val="00AF5EB6"/>
    <w:rsid w:val="00AF5F13"/>
    <w:rsid w:val="00B0058B"/>
    <w:rsid w:val="00B00A26"/>
    <w:rsid w:val="00B02E41"/>
    <w:rsid w:val="00B04229"/>
    <w:rsid w:val="00B043B5"/>
    <w:rsid w:val="00B04B07"/>
    <w:rsid w:val="00B04E12"/>
    <w:rsid w:val="00B05554"/>
    <w:rsid w:val="00B12EDB"/>
    <w:rsid w:val="00B156BE"/>
    <w:rsid w:val="00B16F01"/>
    <w:rsid w:val="00B17926"/>
    <w:rsid w:val="00B21BEA"/>
    <w:rsid w:val="00B21C16"/>
    <w:rsid w:val="00B21DF5"/>
    <w:rsid w:val="00B22F02"/>
    <w:rsid w:val="00B251EB"/>
    <w:rsid w:val="00B255FE"/>
    <w:rsid w:val="00B25920"/>
    <w:rsid w:val="00B25D3D"/>
    <w:rsid w:val="00B26B5B"/>
    <w:rsid w:val="00B26C09"/>
    <w:rsid w:val="00B30F9F"/>
    <w:rsid w:val="00B31A14"/>
    <w:rsid w:val="00B32EC9"/>
    <w:rsid w:val="00B345B0"/>
    <w:rsid w:val="00B3511F"/>
    <w:rsid w:val="00B3574F"/>
    <w:rsid w:val="00B35CD4"/>
    <w:rsid w:val="00B402A2"/>
    <w:rsid w:val="00B406FB"/>
    <w:rsid w:val="00B453DF"/>
    <w:rsid w:val="00B453EB"/>
    <w:rsid w:val="00B453EC"/>
    <w:rsid w:val="00B45EC4"/>
    <w:rsid w:val="00B4651B"/>
    <w:rsid w:val="00B4665B"/>
    <w:rsid w:val="00B4698B"/>
    <w:rsid w:val="00B475C8"/>
    <w:rsid w:val="00B47B25"/>
    <w:rsid w:val="00B5284F"/>
    <w:rsid w:val="00B535DC"/>
    <w:rsid w:val="00B543D4"/>
    <w:rsid w:val="00B54DCA"/>
    <w:rsid w:val="00B56512"/>
    <w:rsid w:val="00B57455"/>
    <w:rsid w:val="00B57DB0"/>
    <w:rsid w:val="00B61F3B"/>
    <w:rsid w:val="00B62972"/>
    <w:rsid w:val="00B63154"/>
    <w:rsid w:val="00B63318"/>
    <w:rsid w:val="00B65136"/>
    <w:rsid w:val="00B665DC"/>
    <w:rsid w:val="00B67940"/>
    <w:rsid w:val="00B72F1D"/>
    <w:rsid w:val="00B73A13"/>
    <w:rsid w:val="00B756E8"/>
    <w:rsid w:val="00B7590B"/>
    <w:rsid w:val="00B80379"/>
    <w:rsid w:val="00B80873"/>
    <w:rsid w:val="00B8113A"/>
    <w:rsid w:val="00B81ED1"/>
    <w:rsid w:val="00B821CC"/>
    <w:rsid w:val="00B82878"/>
    <w:rsid w:val="00B82D41"/>
    <w:rsid w:val="00B851D9"/>
    <w:rsid w:val="00B8633C"/>
    <w:rsid w:val="00B9092A"/>
    <w:rsid w:val="00B93B0C"/>
    <w:rsid w:val="00B94057"/>
    <w:rsid w:val="00B94428"/>
    <w:rsid w:val="00B96B6D"/>
    <w:rsid w:val="00BA0067"/>
    <w:rsid w:val="00BA07EF"/>
    <w:rsid w:val="00BA0908"/>
    <w:rsid w:val="00BA0C6E"/>
    <w:rsid w:val="00BA0CC6"/>
    <w:rsid w:val="00BA0DA8"/>
    <w:rsid w:val="00BA0F51"/>
    <w:rsid w:val="00BA1B30"/>
    <w:rsid w:val="00BA271B"/>
    <w:rsid w:val="00BA2D5E"/>
    <w:rsid w:val="00BA4585"/>
    <w:rsid w:val="00BA467F"/>
    <w:rsid w:val="00BA488D"/>
    <w:rsid w:val="00BA4B84"/>
    <w:rsid w:val="00BA4E2E"/>
    <w:rsid w:val="00BA5ED5"/>
    <w:rsid w:val="00BB054E"/>
    <w:rsid w:val="00BB249A"/>
    <w:rsid w:val="00BB268D"/>
    <w:rsid w:val="00BB2F41"/>
    <w:rsid w:val="00BB3171"/>
    <w:rsid w:val="00BB368D"/>
    <w:rsid w:val="00BB3A36"/>
    <w:rsid w:val="00BB3C0E"/>
    <w:rsid w:val="00BB4B0F"/>
    <w:rsid w:val="00BB54FA"/>
    <w:rsid w:val="00BB6279"/>
    <w:rsid w:val="00BB7E07"/>
    <w:rsid w:val="00BC0394"/>
    <w:rsid w:val="00BC0712"/>
    <w:rsid w:val="00BC1027"/>
    <w:rsid w:val="00BC10DF"/>
    <w:rsid w:val="00BC12EE"/>
    <w:rsid w:val="00BC1804"/>
    <w:rsid w:val="00BC349E"/>
    <w:rsid w:val="00BC40E9"/>
    <w:rsid w:val="00BC7BB9"/>
    <w:rsid w:val="00BC7DE0"/>
    <w:rsid w:val="00BD02B4"/>
    <w:rsid w:val="00BD0D92"/>
    <w:rsid w:val="00BD1381"/>
    <w:rsid w:val="00BD1D5E"/>
    <w:rsid w:val="00BD1EA0"/>
    <w:rsid w:val="00BD20E0"/>
    <w:rsid w:val="00BD2384"/>
    <w:rsid w:val="00BD3CB3"/>
    <w:rsid w:val="00BD6E4B"/>
    <w:rsid w:val="00BE027C"/>
    <w:rsid w:val="00BE116D"/>
    <w:rsid w:val="00BE40A7"/>
    <w:rsid w:val="00BE5B92"/>
    <w:rsid w:val="00BE5BE8"/>
    <w:rsid w:val="00BF0541"/>
    <w:rsid w:val="00BF0F40"/>
    <w:rsid w:val="00BF1C39"/>
    <w:rsid w:val="00BF23FE"/>
    <w:rsid w:val="00BF2B34"/>
    <w:rsid w:val="00BF3391"/>
    <w:rsid w:val="00BF4D31"/>
    <w:rsid w:val="00BF54DC"/>
    <w:rsid w:val="00BF5AE3"/>
    <w:rsid w:val="00BF68B8"/>
    <w:rsid w:val="00BF6C35"/>
    <w:rsid w:val="00BF6D52"/>
    <w:rsid w:val="00BF6DFF"/>
    <w:rsid w:val="00BF761D"/>
    <w:rsid w:val="00C00AE9"/>
    <w:rsid w:val="00C01CE4"/>
    <w:rsid w:val="00C02417"/>
    <w:rsid w:val="00C064E3"/>
    <w:rsid w:val="00C075E9"/>
    <w:rsid w:val="00C07D00"/>
    <w:rsid w:val="00C114C8"/>
    <w:rsid w:val="00C11A6E"/>
    <w:rsid w:val="00C1286E"/>
    <w:rsid w:val="00C141CA"/>
    <w:rsid w:val="00C168BA"/>
    <w:rsid w:val="00C20E60"/>
    <w:rsid w:val="00C22BD5"/>
    <w:rsid w:val="00C22CF3"/>
    <w:rsid w:val="00C26932"/>
    <w:rsid w:val="00C27C0B"/>
    <w:rsid w:val="00C30DB6"/>
    <w:rsid w:val="00C31BE1"/>
    <w:rsid w:val="00C3373C"/>
    <w:rsid w:val="00C337D5"/>
    <w:rsid w:val="00C3449D"/>
    <w:rsid w:val="00C35091"/>
    <w:rsid w:val="00C36668"/>
    <w:rsid w:val="00C36FC4"/>
    <w:rsid w:val="00C37CCD"/>
    <w:rsid w:val="00C41446"/>
    <w:rsid w:val="00C41CB6"/>
    <w:rsid w:val="00C42830"/>
    <w:rsid w:val="00C44A69"/>
    <w:rsid w:val="00C44AB0"/>
    <w:rsid w:val="00C46A9F"/>
    <w:rsid w:val="00C504BC"/>
    <w:rsid w:val="00C505D8"/>
    <w:rsid w:val="00C52300"/>
    <w:rsid w:val="00C529B7"/>
    <w:rsid w:val="00C531B0"/>
    <w:rsid w:val="00C53E40"/>
    <w:rsid w:val="00C54864"/>
    <w:rsid w:val="00C54A57"/>
    <w:rsid w:val="00C55380"/>
    <w:rsid w:val="00C5625F"/>
    <w:rsid w:val="00C603E7"/>
    <w:rsid w:val="00C60889"/>
    <w:rsid w:val="00C60D4B"/>
    <w:rsid w:val="00C60E51"/>
    <w:rsid w:val="00C61C13"/>
    <w:rsid w:val="00C61D4F"/>
    <w:rsid w:val="00C62708"/>
    <w:rsid w:val="00C645AC"/>
    <w:rsid w:val="00C655F2"/>
    <w:rsid w:val="00C6652D"/>
    <w:rsid w:val="00C673BA"/>
    <w:rsid w:val="00C67783"/>
    <w:rsid w:val="00C715B1"/>
    <w:rsid w:val="00C71924"/>
    <w:rsid w:val="00C71952"/>
    <w:rsid w:val="00C73F2B"/>
    <w:rsid w:val="00C7404D"/>
    <w:rsid w:val="00C74879"/>
    <w:rsid w:val="00C76889"/>
    <w:rsid w:val="00C768DF"/>
    <w:rsid w:val="00C77CA5"/>
    <w:rsid w:val="00C77F6F"/>
    <w:rsid w:val="00C814A9"/>
    <w:rsid w:val="00C818D7"/>
    <w:rsid w:val="00C8431F"/>
    <w:rsid w:val="00C867DA"/>
    <w:rsid w:val="00C872C7"/>
    <w:rsid w:val="00C90DA4"/>
    <w:rsid w:val="00C921C1"/>
    <w:rsid w:val="00C92A9B"/>
    <w:rsid w:val="00C9382E"/>
    <w:rsid w:val="00C9408F"/>
    <w:rsid w:val="00C96CC3"/>
    <w:rsid w:val="00CA1E55"/>
    <w:rsid w:val="00CA201E"/>
    <w:rsid w:val="00CA3635"/>
    <w:rsid w:val="00CA5A83"/>
    <w:rsid w:val="00CA671A"/>
    <w:rsid w:val="00CB075C"/>
    <w:rsid w:val="00CB0BE4"/>
    <w:rsid w:val="00CB3A11"/>
    <w:rsid w:val="00CB431F"/>
    <w:rsid w:val="00CB46E6"/>
    <w:rsid w:val="00CB511F"/>
    <w:rsid w:val="00CB59FE"/>
    <w:rsid w:val="00CB625F"/>
    <w:rsid w:val="00CB6421"/>
    <w:rsid w:val="00CC32D0"/>
    <w:rsid w:val="00CC342A"/>
    <w:rsid w:val="00CC36C3"/>
    <w:rsid w:val="00CC3A02"/>
    <w:rsid w:val="00CC5BAD"/>
    <w:rsid w:val="00CC613E"/>
    <w:rsid w:val="00CD05E9"/>
    <w:rsid w:val="00CD0AB3"/>
    <w:rsid w:val="00CD1D46"/>
    <w:rsid w:val="00CD218B"/>
    <w:rsid w:val="00CD29B4"/>
    <w:rsid w:val="00CD2D2E"/>
    <w:rsid w:val="00CD2D8D"/>
    <w:rsid w:val="00CD4B92"/>
    <w:rsid w:val="00CD5051"/>
    <w:rsid w:val="00CD5A3C"/>
    <w:rsid w:val="00CD61B2"/>
    <w:rsid w:val="00CD6250"/>
    <w:rsid w:val="00CD7FEF"/>
    <w:rsid w:val="00CE14A2"/>
    <w:rsid w:val="00CE298F"/>
    <w:rsid w:val="00CE2C6C"/>
    <w:rsid w:val="00CE2E40"/>
    <w:rsid w:val="00CE42E9"/>
    <w:rsid w:val="00CE440C"/>
    <w:rsid w:val="00CE5F75"/>
    <w:rsid w:val="00CE634D"/>
    <w:rsid w:val="00CE7293"/>
    <w:rsid w:val="00CF080D"/>
    <w:rsid w:val="00CF300E"/>
    <w:rsid w:val="00CF36A2"/>
    <w:rsid w:val="00CF46C0"/>
    <w:rsid w:val="00CF4B7C"/>
    <w:rsid w:val="00CF5122"/>
    <w:rsid w:val="00CF5E45"/>
    <w:rsid w:val="00CF61EE"/>
    <w:rsid w:val="00CF6DF6"/>
    <w:rsid w:val="00CF7188"/>
    <w:rsid w:val="00CF7DE1"/>
    <w:rsid w:val="00D01605"/>
    <w:rsid w:val="00D02E24"/>
    <w:rsid w:val="00D03F14"/>
    <w:rsid w:val="00D04536"/>
    <w:rsid w:val="00D07226"/>
    <w:rsid w:val="00D0799F"/>
    <w:rsid w:val="00D1088F"/>
    <w:rsid w:val="00D109F4"/>
    <w:rsid w:val="00D111C4"/>
    <w:rsid w:val="00D1176A"/>
    <w:rsid w:val="00D125DA"/>
    <w:rsid w:val="00D1351F"/>
    <w:rsid w:val="00D135B3"/>
    <w:rsid w:val="00D13878"/>
    <w:rsid w:val="00D13A8D"/>
    <w:rsid w:val="00D14DEA"/>
    <w:rsid w:val="00D15235"/>
    <w:rsid w:val="00D155A8"/>
    <w:rsid w:val="00D15861"/>
    <w:rsid w:val="00D15997"/>
    <w:rsid w:val="00D15D6D"/>
    <w:rsid w:val="00D166CC"/>
    <w:rsid w:val="00D16F12"/>
    <w:rsid w:val="00D17099"/>
    <w:rsid w:val="00D17F68"/>
    <w:rsid w:val="00D22868"/>
    <w:rsid w:val="00D22A39"/>
    <w:rsid w:val="00D22A43"/>
    <w:rsid w:val="00D23252"/>
    <w:rsid w:val="00D2423D"/>
    <w:rsid w:val="00D24490"/>
    <w:rsid w:val="00D25E35"/>
    <w:rsid w:val="00D2607D"/>
    <w:rsid w:val="00D307AA"/>
    <w:rsid w:val="00D3281A"/>
    <w:rsid w:val="00D37F03"/>
    <w:rsid w:val="00D403F4"/>
    <w:rsid w:val="00D44A64"/>
    <w:rsid w:val="00D44C91"/>
    <w:rsid w:val="00D47CB4"/>
    <w:rsid w:val="00D47DFA"/>
    <w:rsid w:val="00D50A70"/>
    <w:rsid w:val="00D52A99"/>
    <w:rsid w:val="00D555B3"/>
    <w:rsid w:val="00D556DC"/>
    <w:rsid w:val="00D5671C"/>
    <w:rsid w:val="00D5723B"/>
    <w:rsid w:val="00D57428"/>
    <w:rsid w:val="00D6031F"/>
    <w:rsid w:val="00D607D1"/>
    <w:rsid w:val="00D609D8"/>
    <w:rsid w:val="00D61C15"/>
    <w:rsid w:val="00D62807"/>
    <w:rsid w:val="00D63BFA"/>
    <w:rsid w:val="00D64635"/>
    <w:rsid w:val="00D677AA"/>
    <w:rsid w:val="00D70194"/>
    <w:rsid w:val="00D7289D"/>
    <w:rsid w:val="00D7327B"/>
    <w:rsid w:val="00D73B59"/>
    <w:rsid w:val="00D75A52"/>
    <w:rsid w:val="00D76FB8"/>
    <w:rsid w:val="00D77187"/>
    <w:rsid w:val="00D776F6"/>
    <w:rsid w:val="00D77AB4"/>
    <w:rsid w:val="00D82B46"/>
    <w:rsid w:val="00D83A6E"/>
    <w:rsid w:val="00D841B6"/>
    <w:rsid w:val="00D84BC1"/>
    <w:rsid w:val="00D87B9C"/>
    <w:rsid w:val="00D903FF"/>
    <w:rsid w:val="00D916C2"/>
    <w:rsid w:val="00D9410C"/>
    <w:rsid w:val="00D96203"/>
    <w:rsid w:val="00D9657A"/>
    <w:rsid w:val="00DA0670"/>
    <w:rsid w:val="00DA10C3"/>
    <w:rsid w:val="00DA26E3"/>
    <w:rsid w:val="00DA37F6"/>
    <w:rsid w:val="00DA3BC2"/>
    <w:rsid w:val="00DA44AD"/>
    <w:rsid w:val="00DA46A9"/>
    <w:rsid w:val="00DA59B4"/>
    <w:rsid w:val="00DA6F04"/>
    <w:rsid w:val="00DA7300"/>
    <w:rsid w:val="00DA7A34"/>
    <w:rsid w:val="00DB0C38"/>
    <w:rsid w:val="00DB0E7C"/>
    <w:rsid w:val="00DB2659"/>
    <w:rsid w:val="00DB3775"/>
    <w:rsid w:val="00DB5BC0"/>
    <w:rsid w:val="00DB5E7E"/>
    <w:rsid w:val="00DB75E3"/>
    <w:rsid w:val="00DB7EF4"/>
    <w:rsid w:val="00DC0B3B"/>
    <w:rsid w:val="00DC0FD2"/>
    <w:rsid w:val="00DC0FE5"/>
    <w:rsid w:val="00DC2731"/>
    <w:rsid w:val="00DC2EE2"/>
    <w:rsid w:val="00DC57EF"/>
    <w:rsid w:val="00DC6025"/>
    <w:rsid w:val="00DC60A9"/>
    <w:rsid w:val="00DC6B5E"/>
    <w:rsid w:val="00DC7EDC"/>
    <w:rsid w:val="00DD0D8A"/>
    <w:rsid w:val="00DD141B"/>
    <w:rsid w:val="00DD3577"/>
    <w:rsid w:val="00DD3934"/>
    <w:rsid w:val="00DD51F5"/>
    <w:rsid w:val="00DD57C7"/>
    <w:rsid w:val="00DD6293"/>
    <w:rsid w:val="00DD6583"/>
    <w:rsid w:val="00DD67B5"/>
    <w:rsid w:val="00DD6A35"/>
    <w:rsid w:val="00DE0A26"/>
    <w:rsid w:val="00DE2772"/>
    <w:rsid w:val="00DE3D5F"/>
    <w:rsid w:val="00DE43A7"/>
    <w:rsid w:val="00DE4E4F"/>
    <w:rsid w:val="00DE5AF7"/>
    <w:rsid w:val="00DE60F9"/>
    <w:rsid w:val="00DE6C4B"/>
    <w:rsid w:val="00DE744A"/>
    <w:rsid w:val="00DF080E"/>
    <w:rsid w:val="00DF114A"/>
    <w:rsid w:val="00DF1480"/>
    <w:rsid w:val="00DF2001"/>
    <w:rsid w:val="00DF3532"/>
    <w:rsid w:val="00DF3871"/>
    <w:rsid w:val="00DF5FE6"/>
    <w:rsid w:val="00DF727F"/>
    <w:rsid w:val="00DF7E2A"/>
    <w:rsid w:val="00E001F6"/>
    <w:rsid w:val="00E00E21"/>
    <w:rsid w:val="00E023C3"/>
    <w:rsid w:val="00E0353D"/>
    <w:rsid w:val="00E03AAC"/>
    <w:rsid w:val="00E041F7"/>
    <w:rsid w:val="00E066B0"/>
    <w:rsid w:val="00E10F78"/>
    <w:rsid w:val="00E11716"/>
    <w:rsid w:val="00E11921"/>
    <w:rsid w:val="00E12968"/>
    <w:rsid w:val="00E13637"/>
    <w:rsid w:val="00E13E64"/>
    <w:rsid w:val="00E1440F"/>
    <w:rsid w:val="00E14542"/>
    <w:rsid w:val="00E14B01"/>
    <w:rsid w:val="00E1562E"/>
    <w:rsid w:val="00E24A3C"/>
    <w:rsid w:val="00E24E20"/>
    <w:rsid w:val="00E260E2"/>
    <w:rsid w:val="00E262E5"/>
    <w:rsid w:val="00E26DE6"/>
    <w:rsid w:val="00E308D8"/>
    <w:rsid w:val="00E33D70"/>
    <w:rsid w:val="00E34EAB"/>
    <w:rsid w:val="00E37BE1"/>
    <w:rsid w:val="00E40CA8"/>
    <w:rsid w:val="00E4178C"/>
    <w:rsid w:val="00E41A2E"/>
    <w:rsid w:val="00E42935"/>
    <w:rsid w:val="00E432C4"/>
    <w:rsid w:val="00E440FB"/>
    <w:rsid w:val="00E44E68"/>
    <w:rsid w:val="00E45D5E"/>
    <w:rsid w:val="00E4629E"/>
    <w:rsid w:val="00E46D9F"/>
    <w:rsid w:val="00E47389"/>
    <w:rsid w:val="00E47548"/>
    <w:rsid w:val="00E5010B"/>
    <w:rsid w:val="00E50734"/>
    <w:rsid w:val="00E513A1"/>
    <w:rsid w:val="00E51B70"/>
    <w:rsid w:val="00E529C0"/>
    <w:rsid w:val="00E52A84"/>
    <w:rsid w:val="00E54AFD"/>
    <w:rsid w:val="00E55204"/>
    <w:rsid w:val="00E56BCE"/>
    <w:rsid w:val="00E56BD3"/>
    <w:rsid w:val="00E57EE6"/>
    <w:rsid w:val="00E60A78"/>
    <w:rsid w:val="00E61C50"/>
    <w:rsid w:val="00E62A28"/>
    <w:rsid w:val="00E637CE"/>
    <w:rsid w:val="00E64183"/>
    <w:rsid w:val="00E6497A"/>
    <w:rsid w:val="00E709BD"/>
    <w:rsid w:val="00E70A3B"/>
    <w:rsid w:val="00E71A10"/>
    <w:rsid w:val="00E72555"/>
    <w:rsid w:val="00E7414C"/>
    <w:rsid w:val="00E7471A"/>
    <w:rsid w:val="00E74B4C"/>
    <w:rsid w:val="00E75575"/>
    <w:rsid w:val="00E75EC4"/>
    <w:rsid w:val="00E776D7"/>
    <w:rsid w:val="00E77DA3"/>
    <w:rsid w:val="00E80926"/>
    <w:rsid w:val="00E80C3E"/>
    <w:rsid w:val="00E81260"/>
    <w:rsid w:val="00E81A27"/>
    <w:rsid w:val="00E81F1F"/>
    <w:rsid w:val="00E820A1"/>
    <w:rsid w:val="00E84C74"/>
    <w:rsid w:val="00E84D4D"/>
    <w:rsid w:val="00E850A5"/>
    <w:rsid w:val="00E8660C"/>
    <w:rsid w:val="00E90E58"/>
    <w:rsid w:val="00E91E62"/>
    <w:rsid w:val="00E91E8E"/>
    <w:rsid w:val="00E92132"/>
    <w:rsid w:val="00E94B91"/>
    <w:rsid w:val="00E952A5"/>
    <w:rsid w:val="00E95AB2"/>
    <w:rsid w:val="00E9759D"/>
    <w:rsid w:val="00E97751"/>
    <w:rsid w:val="00EA0DDC"/>
    <w:rsid w:val="00EA0EEB"/>
    <w:rsid w:val="00EA1565"/>
    <w:rsid w:val="00EA23F0"/>
    <w:rsid w:val="00EA27B1"/>
    <w:rsid w:val="00EA4099"/>
    <w:rsid w:val="00EA5743"/>
    <w:rsid w:val="00EA6A7D"/>
    <w:rsid w:val="00EA6BC3"/>
    <w:rsid w:val="00EA708E"/>
    <w:rsid w:val="00EB224C"/>
    <w:rsid w:val="00EB5AE2"/>
    <w:rsid w:val="00EB64C6"/>
    <w:rsid w:val="00EC00B0"/>
    <w:rsid w:val="00EC0B7F"/>
    <w:rsid w:val="00EC0E3A"/>
    <w:rsid w:val="00EC1777"/>
    <w:rsid w:val="00EC190C"/>
    <w:rsid w:val="00EC1C91"/>
    <w:rsid w:val="00EC2C72"/>
    <w:rsid w:val="00ED0CD4"/>
    <w:rsid w:val="00ED1EAD"/>
    <w:rsid w:val="00ED224A"/>
    <w:rsid w:val="00ED2696"/>
    <w:rsid w:val="00ED3283"/>
    <w:rsid w:val="00ED3DA0"/>
    <w:rsid w:val="00ED5CAC"/>
    <w:rsid w:val="00EE1C25"/>
    <w:rsid w:val="00EE3F0C"/>
    <w:rsid w:val="00EE407B"/>
    <w:rsid w:val="00EE4967"/>
    <w:rsid w:val="00EE5342"/>
    <w:rsid w:val="00EE5898"/>
    <w:rsid w:val="00EE6191"/>
    <w:rsid w:val="00EE65FB"/>
    <w:rsid w:val="00EE6FE6"/>
    <w:rsid w:val="00EF09C7"/>
    <w:rsid w:val="00EF21EE"/>
    <w:rsid w:val="00EF6A34"/>
    <w:rsid w:val="00F0026D"/>
    <w:rsid w:val="00F0080F"/>
    <w:rsid w:val="00F016D5"/>
    <w:rsid w:val="00F022C8"/>
    <w:rsid w:val="00F02F5D"/>
    <w:rsid w:val="00F04CAF"/>
    <w:rsid w:val="00F061C6"/>
    <w:rsid w:val="00F06931"/>
    <w:rsid w:val="00F07902"/>
    <w:rsid w:val="00F1074E"/>
    <w:rsid w:val="00F139E6"/>
    <w:rsid w:val="00F16CD0"/>
    <w:rsid w:val="00F16D7B"/>
    <w:rsid w:val="00F172F1"/>
    <w:rsid w:val="00F17E41"/>
    <w:rsid w:val="00F20AB1"/>
    <w:rsid w:val="00F21256"/>
    <w:rsid w:val="00F2347B"/>
    <w:rsid w:val="00F278FA"/>
    <w:rsid w:val="00F3047B"/>
    <w:rsid w:val="00F3470F"/>
    <w:rsid w:val="00F350A7"/>
    <w:rsid w:val="00F368FF"/>
    <w:rsid w:val="00F37285"/>
    <w:rsid w:val="00F37D16"/>
    <w:rsid w:val="00F37DC4"/>
    <w:rsid w:val="00F42814"/>
    <w:rsid w:val="00F428AA"/>
    <w:rsid w:val="00F4334B"/>
    <w:rsid w:val="00F43599"/>
    <w:rsid w:val="00F43E26"/>
    <w:rsid w:val="00F4633D"/>
    <w:rsid w:val="00F47F5B"/>
    <w:rsid w:val="00F53AEC"/>
    <w:rsid w:val="00F5508F"/>
    <w:rsid w:val="00F551C6"/>
    <w:rsid w:val="00F57731"/>
    <w:rsid w:val="00F57764"/>
    <w:rsid w:val="00F60674"/>
    <w:rsid w:val="00F6216E"/>
    <w:rsid w:val="00F6257E"/>
    <w:rsid w:val="00F62C9D"/>
    <w:rsid w:val="00F637D2"/>
    <w:rsid w:val="00F64985"/>
    <w:rsid w:val="00F650B2"/>
    <w:rsid w:val="00F658A4"/>
    <w:rsid w:val="00F66006"/>
    <w:rsid w:val="00F67EB8"/>
    <w:rsid w:val="00F7089B"/>
    <w:rsid w:val="00F719DE"/>
    <w:rsid w:val="00F71ADF"/>
    <w:rsid w:val="00F74BCA"/>
    <w:rsid w:val="00F75BBF"/>
    <w:rsid w:val="00F75F8D"/>
    <w:rsid w:val="00F77BD7"/>
    <w:rsid w:val="00F77F2E"/>
    <w:rsid w:val="00F80B34"/>
    <w:rsid w:val="00F80B90"/>
    <w:rsid w:val="00F812E4"/>
    <w:rsid w:val="00F82AF8"/>
    <w:rsid w:val="00F8364A"/>
    <w:rsid w:val="00F85424"/>
    <w:rsid w:val="00F9047E"/>
    <w:rsid w:val="00F9059F"/>
    <w:rsid w:val="00F919A3"/>
    <w:rsid w:val="00F93606"/>
    <w:rsid w:val="00F9473F"/>
    <w:rsid w:val="00F94863"/>
    <w:rsid w:val="00F94F3A"/>
    <w:rsid w:val="00F95151"/>
    <w:rsid w:val="00F959B7"/>
    <w:rsid w:val="00F95B92"/>
    <w:rsid w:val="00F95FEE"/>
    <w:rsid w:val="00F9657C"/>
    <w:rsid w:val="00F97A50"/>
    <w:rsid w:val="00FA1CE0"/>
    <w:rsid w:val="00FA2B0D"/>
    <w:rsid w:val="00FA39C4"/>
    <w:rsid w:val="00FA419D"/>
    <w:rsid w:val="00FA4DEB"/>
    <w:rsid w:val="00FA6316"/>
    <w:rsid w:val="00FA7388"/>
    <w:rsid w:val="00FA794E"/>
    <w:rsid w:val="00FB09A5"/>
    <w:rsid w:val="00FB0A23"/>
    <w:rsid w:val="00FB1398"/>
    <w:rsid w:val="00FB2A2C"/>
    <w:rsid w:val="00FB3AEF"/>
    <w:rsid w:val="00FB5E45"/>
    <w:rsid w:val="00FB6A9A"/>
    <w:rsid w:val="00FC4714"/>
    <w:rsid w:val="00FC649A"/>
    <w:rsid w:val="00FC65F5"/>
    <w:rsid w:val="00FC68CF"/>
    <w:rsid w:val="00FC68D0"/>
    <w:rsid w:val="00FD010A"/>
    <w:rsid w:val="00FD1194"/>
    <w:rsid w:val="00FD2C99"/>
    <w:rsid w:val="00FD430C"/>
    <w:rsid w:val="00FD7454"/>
    <w:rsid w:val="00FE1EE9"/>
    <w:rsid w:val="00FE3208"/>
    <w:rsid w:val="00FE3365"/>
    <w:rsid w:val="00FE3553"/>
    <w:rsid w:val="00FE429C"/>
    <w:rsid w:val="00FE43B8"/>
    <w:rsid w:val="00FE5AA7"/>
    <w:rsid w:val="00FE6307"/>
    <w:rsid w:val="00FF1B1B"/>
    <w:rsid w:val="00FF5779"/>
    <w:rsid w:val="00FF5FE6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r-J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D0D90"/>
  <w15:chartTrackingRefBased/>
  <w15:docId w15:val="{218E9E42-AF1B-48F5-97EB-EDDCF8DDF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rtl/>
        <w:lang w:val="en-GB" w:eastAsia="en-GB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lue Normal"/>
    <w:qFormat/>
    <w:rsid w:val="00D125DA"/>
    <w:pPr>
      <w:autoSpaceDE w:val="0"/>
      <w:autoSpaceDN w:val="0"/>
      <w:adjustRightInd w:val="0"/>
      <w:spacing w:after="360" w:line="280" w:lineRule="exact"/>
    </w:pPr>
    <w:rPr>
      <w:rFonts w:ascii="Raleway" w:hAnsi="Raleway"/>
      <w:color w:val="006D93"/>
    </w:rPr>
  </w:style>
  <w:style w:type="paragraph" w:styleId="Heading1">
    <w:name w:val="heading 1"/>
    <w:aliases w:val="H1 White"/>
    <w:next w:val="Normal"/>
    <w:link w:val="Heading1Char"/>
    <w:uiPriority w:val="9"/>
    <w:qFormat/>
    <w:rsid w:val="003E3B92"/>
    <w:pPr>
      <w:spacing w:before="300" w:after="280"/>
      <w:outlineLvl w:val="0"/>
    </w:pPr>
    <w:rPr>
      <w:rFonts w:ascii="Raleway ExtraBold" w:hAnsi="Raleway ExtraBold"/>
      <w:color w:val="FFFFFF" w:themeColor="background1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450082"/>
    <w:pPr>
      <w:spacing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0082"/>
    <w:rPr>
      <w:rFonts w:ascii="Raleway" w:hAnsi="Raleway"/>
      <w:color w:val="006D93"/>
      <w:sz w:val="16"/>
    </w:rPr>
  </w:style>
  <w:style w:type="paragraph" w:styleId="Header">
    <w:name w:val="header"/>
    <w:basedOn w:val="Normal"/>
    <w:link w:val="HeaderChar"/>
    <w:uiPriority w:val="99"/>
    <w:unhideWhenUsed/>
    <w:rsid w:val="00DE6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C4B"/>
  </w:style>
  <w:style w:type="paragraph" w:styleId="Footer">
    <w:name w:val="footer"/>
    <w:basedOn w:val="Normal"/>
    <w:link w:val="FooterChar"/>
    <w:uiPriority w:val="99"/>
    <w:unhideWhenUsed/>
    <w:rsid w:val="00DE6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C4B"/>
  </w:style>
  <w:style w:type="paragraph" w:customStyle="1" w:styleId="Default">
    <w:name w:val="Default"/>
    <w:rsid w:val="00DE6C4B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</w:rPr>
  </w:style>
  <w:style w:type="paragraph" w:customStyle="1" w:styleId="Pa0">
    <w:name w:val="Pa0"/>
    <w:basedOn w:val="Default"/>
    <w:next w:val="Default"/>
    <w:uiPriority w:val="99"/>
    <w:rsid w:val="00DE6C4B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DE6C4B"/>
    <w:rPr>
      <w:rFonts w:cs="Raleway"/>
      <w:b/>
      <w:color w:val="FFFFFF"/>
      <w:sz w:val="48"/>
    </w:rPr>
  </w:style>
  <w:style w:type="character" w:customStyle="1" w:styleId="A4">
    <w:name w:val="A4"/>
    <w:uiPriority w:val="99"/>
    <w:rsid w:val="00DE6C4B"/>
    <w:rPr>
      <w:rFonts w:cs="Raleway"/>
      <w:color w:val="FFFFFF"/>
      <w:sz w:val="22"/>
    </w:rPr>
  </w:style>
  <w:style w:type="character" w:customStyle="1" w:styleId="Heading1Char">
    <w:name w:val="Heading 1 Char"/>
    <w:aliases w:val="H1 White Char"/>
    <w:basedOn w:val="DefaultParagraphFont"/>
    <w:link w:val="Heading1"/>
    <w:uiPriority w:val="9"/>
    <w:rsid w:val="003E3B92"/>
    <w:rPr>
      <w:rFonts w:ascii="Raleway ExtraBold" w:hAnsi="Raleway ExtraBold"/>
      <w:color w:val="FFFFFF" w:themeColor="background1"/>
      <w:sz w:val="48"/>
    </w:rPr>
  </w:style>
  <w:style w:type="paragraph" w:customStyle="1" w:styleId="H1Blue">
    <w:name w:val="H1 Blue"/>
    <w:next w:val="Normal"/>
    <w:qFormat/>
    <w:rsid w:val="00F95B92"/>
    <w:pPr>
      <w:spacing w:after="320"/>
    </w:pPr>
    <w:rPr>
      <w:rFonts w:ascii="Raleway ExtraBold" w:hAnsi="Raleway ExtraBold"/>
      <w:color w:val="0087B6"/>
      <w:sz w:val="48"/>
    </w:rPr>
  </w:style>
  <w:style w:type="character" w:customStyle="1" w:styleId="HeaderBoldBlue">
    <w:name w:val="Header Bold Blue"/>
    <w:basedOn w:val="DefaultParagraphFont"/>
    <w:uiPriority w:val="1"/>
    <w:qFormat/>
    <w:rsid w:val="00C41446"/>
    <w:rPr>
      <w:b/>
      <w:sz w:val="18"/>
    </w:rPr>
  </w:style>
  <w:style w:type="character" w:customStyle="1" w:styleId="HeaderNormalBlue">
    <w:name w:val="Header Normal Blue"/>
    <w:basedOn w:val="DefaultParagraphFont"/>
    <w:uiPriority w:val="1"/>
    <w:qFormat/>
    <w:rsid w:val="005A0974"/>
    <w:rPr>
      <w:rFonts w:ascii="Raleway" w:hAnsi="Raleway"/>
      <w:color w:val="0087B6"/>
      <w:sz w:val="18"/>
    </w:rPr>
  </w:style>
  <w:style w:type="paragraph" w:customStyle="1" w:styleId="CoverH1">
    <w:name w:val="Cover H1"/>
    <w:qFormat/>
    <w:rsid w:val="00617065"/>
    <w:pPr>
      <w:spacing w:line="1140" w:lineRule="exact"/>
    </w:pPr>
    <w:rPr>
      <w:rFonts w:ascii="Raleway ExtraBold" w:hAnsi="Raleway ExtraBold"/>
      <w:color w:val="006D93"/>
      <w:sz w:val="108"/>
    </w:rPr>
  </w:style>
  <w:style w:type="paragraph" w:customStyle="1" w:styleId="CoverH2">
    <w:name w:val="Cover H2"/>
    <w:qFormat/>
    <w:rsid w:val="00626A54"/>
    <w:pPr>
      <w:spacing w:after="0" w:line="288" w:lineRule="auto"/>
    </w:pPr>
    <w:rPr>
      <w:rFonts w:ascii="Raleway" w:hAnsi="Raleway"/>
      <w:color w:val="0087B6"/>
      <w:sz w:val="40"/>
    </w:rPr>
  </w:style>
  <w:style w:type="paragraph" w:customStyle="1" w:styleId="CoverHDRBold">
    <w:name w:val="Cover HDR Bold"/>
    <w:qFormat/>
    <w:rsid w:val="00626A54"/>
    <w:rPr>
      <w:rFonts w:ascii="Raleway ExtraBold" w:hAnsi="Raleway ExtraBold"/>
      <w:b/>
      <w:color w:val="FFFFFF" w:themeColor="background1"/>
      <w:sz w:val="44"/>
    </w:rPr>
  </w:style>
  <w:style w:type="paragraph" w:customStyle="1" w:styleId="CoverHDRNormal">
    <w:name w:val="Cover HDR Normal"/>
    <w:qFormat/>
    <w:rsid w:val="00626A54"/>
    <w:rPr>
      <w:rFonts w:ascii="Raleway" w:hAnsi="Raleway"/>
      <w:color w:val="FFFFFF" w:themeColor="background1"/>
      <w:sz w:val="44"/>
    </w:rPr>
  </w:style>
  <w:style w:type="paragraph" w:customStyle="1" w:styleId="ContentEntry">
    <w:name w:val="Content Entry"/>
    <w:qFormat/>
    <w:rsid w:val="003A5320"/>
    <w:pPr>
      <w:tabs>
        <w:tab w:val="center" w:pos="9169"/>
      </w:tabs>
      <w:spacing w:after="240"/>
    </w:pPr>
    <w:rPr>
      <w:rFonts w:ascii="Raleway" w:hAnsi="Raleway"/>
      <w:color w:val="FFFFFF" w:themeColor="background1"/>
      <w:sz w:val="24"/>
    </w:rPr>
  </w:style>
  <w:style w:type="paragraph" w:customStyle="1" w:styleId="Bullets">
    <w:name w:val="Bullets"/>
    <w:basedOn w:val="Normal"/>
    <w:qFormat/>
    <w:rsid w:val="00B3511F"/>
    <w:pPr>
      <w:numPr>
        <w:numId w:val="14"/>
      </w:numPr>
      <w:spacing w:after="0" w:line="259" w:lineRule="auto"/>
    </w:pPr>
  </w:style>
  <w:style w:type="paragraph" w:customStyle="1" w:styleId="H2Blue">
    <w:name w:val="H2 Blue"/>
    <w:basedOn w:val="Normal"/>
    <w:next w:val="Normal"/>
    <w:qFormat/>
    <w:rsid w:val="004E00CE"/>
    <w:pPr>
      <w:spacing w:after="0" w:line="259" w:lineRule="auto"/>
    </w:pPr>
    <w:rPr>
      <w:b/>
      <w:color w:val="0087B6"/>
      <w:sz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450082"/>
    <w:rPr>
      <w:rFonts w:ascii="Raleway" w:hAnsi="Raleway"/>
      <w:color w:val="006D93"/>
      <w:vertAlign w:val="superscript"/>
    </w:rPr>
  </w:style>
  <w:style w:type="character" w:styleId="Hyperlink">
    <w:name w:val="Hyperlink"/>
    <w:basedOn w:val="DefaultParagraphFont"/>
    <w:uiPriority w:val="99"/>
    <w:unhideWhenUsed/>
    <w:rsid w:val="00884524"/>
    <w:rPr>
      <w:color w:val="0563C1" w:themeColor="hyperlink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50082"/>
    <w:pPr>
      <w:spacing w:after="0" w:line="240" w:lineRule="auto"/>
    </w:pPr>
    <w:rPr>
      <w:i/>
      <w:color w:val="0091BA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50082"/>
    <w:rPr>
      <w:rFonts w:ascii="Raleway" w:hAnsi="Raleway"/>
      <w:i/>
      <w:color w:val="0091BA"/>
    </w:rPr>
  </w:style>
  <w:style w:type="paragraph" w:customStyle="1" w:styleId="ContentsTitle">
    <w:name w:val="Contents Title"/>
    <w:next w:val="ContentEntry"/>
    <w:qFormat/>
    <w:rsid w:val="003A5320"/>
    <w:rPr>
      <w:rFonts w:ascii="Raleway ExtraBold" w:hAnsi="Raleway ExtraBold"/>
      <w:color w:val="FFFFFF" w:themeColor="background1"/>
      <w:sz w:val="108"/>
    </w:rPr>
  </w:style>
  <w:style w:type="paragraph" w:customStyle="1" w:styleId="WhiteBody">
    <w:name w:val="White Body"/>
    <w:qFormat/>
    <w:rsid w:val="003A5320"/>
    <w:rPr>
      <w:rFonts w:ascii="Raleway" w:hAnsi="Raleway"/>
      <w:color w:val="FFFFFF" w:themeColor="background1"/>
    </w:rPr>
  </w:style>
  <w:style w:type="paragraph" w:customStyle="1" w:styleId="HeaderNormalWhite">
    <w:name w:val="Header Normal White"/>
    <w:link w:val="HeaderNormalWhiteChar"/>
    <w:qFormat/>
    <w:rsid w:val="003A5320"/>
    <w:rPr>
      <w:rFonts w:ascii="Raleway" w:hAnsi="Raleway"/>
      <w:color w:val="FFFFFF" w:themeColor="background1"/>
      <w:sz w:val="18"/>
    </w:rPr>
  </w:style>
  <w:style w:type="character" w:customStyle="1" w:styleId="HeaderBoldWhite">
    <w:name w:val="Header Bold White"/>
    <w:uiPriority w:val="1"/>
    <w:qFormat/>
    <w:rsid w:val="003A5320"/>
    <w:rPr>
      <w:rFonts w:ascii="Raleway" w:hAnsi="Raleway"/>
      <w:b/>
      <w:color w:val="FFFFFF" w:themeColor="background1"/>
      <w:sz w:val="18"/>
    </w:rPr>
  </w:style>
  <w:style w:type="character" w:customStyle="1" w:styleId="HeaderNormalWhiteChar">
    <w:name w:val="Header Normal White Char"/>
    <w:basedOn w:val="DefaultParagraphFont"/>
    <w:link w:val="HeaderNormalWhite"/>
    <w:rsid w:val="003A5320"/>
    <w:rPr>
      <w:rFonts w:ascii="Raleway" w:hAnsi="Raleway"/>
      <w:color w:val="FFFFFF" w:themeColor="background1"/>
      <w:sz w:val="18"/>
    </w:rPr>
  </w:style>
  <w:style w:type="character" w:customStyle="1" w:styleId="WhitePageNo">
    <w:name w:val="White Page No"/>
    <w:uiPriority w:val="1"/>
    <w:qFormat/>
    <w:rsid w:val="005D6E0B"/>
    <w:rPr>
      <w:b/>
      <w:color w:val="FFFFFF" w:themeColor="background1"/>
    </w:rPr>
  </w:style>
  <w:style w:type="character" w:customStyle="1" w:styleId="BluePageNo">
    <w:name w:val="Blue Page No"/>
    <w:basedOn w:val="WhitePageNo"/>
    <w:uiPriority w:val="1"/>
    <w:qFormat/>
    <w:rsid w:val="005D6E0B"/>
    <w:rPr>
      <w:b/>
      <w:color w:val="0087B6"/>
    </w:rPr>
  </w:style>
  <w:style w:type="paragraph" w:styleId="Caption">
    <w:name w:val="caption"/>
    <w:basedOn w:val="Normal"/>
    <w:next w:val="Normal"/>
    <w:uiPriority w:val="35"/>
    <w:unhideWhenUsed/>
    <w:qFormat/>
    <w:rsid w:val="00E066B0"/>
    <w:pPr>
      <w:spacing w:after="120" w:line="259" w:lineRule="auto"/>
    </w:pPr>
    <w:rPr>
      <w:b/>
    </w:rPr>
  </w:style>
  <w:style w:type="paragraph" w:customStyle="1" w:styleId="H3">
    <w:name w:val="H3"/>
    <w:next w:val="H3Body"/>
    <w:qFormat/>
    <w:rsid w:val="008910B3"/>
    <w:pPr>
      <w:numPr>
        <w:numId w:val="3"/>
      </w:numPr>
      <w:spacing w:after="0"/>
      <w:ind w:left="714" w:hanging="357"/>
    </w:pPr>
    <w:rPr>
      <w:rFonts w:ascii="Raleway" w:hAnsi="Raleway"/>
      <w:b/>
      <w:color w:val="006D93"/>
      <w:sz w:val="24"/>
    </w:rPr>
  </w:style>
  <w:style w:type="paragraph" w:customStyle="1" w:styleId="H3Body">
    <w:name w:val="H3 Body"/>
    <w:basedOn w:val="Normal"/>
    <w:qFormat/>
    <w:rsid w:val="00D125DA"/>
    <w:pPr>
      <w:ind w:left="357"/>
    </w:pPr>
  </w:style>
  <w:style w:type="paragraph" w:customStyle="1" w:styleId="H4">
    <w:name w:val="H4"/>
    <w:basedOn w:val="H3"/>
    <w:next w:val="H4Body"/>
    <w:qFormat/>
    <w:rsid w:val="008910B3"/>
    <w:pPr>
      <w:numPr>
        <w:numId w:val="4"/>
      </w:numPr>
    </w:pPr>
  </w:style>
  <w:style w:type="paragraph" w:customStyle="1" w:styleId="H4Body">
    <w:name w:val="H4 Body"/>
    <w:basedOn w:val="H3Body"/>
    <w:qFormat/>
    <w:rsid w:val="00E066B0"/>
    <w:pPr>
      <w:ind w:left="624"/>
    </w:pPr>
  </w:style>
  <w:style w:type="paragraph" w:styleId="ListParagraph">
    <w:name w:val="List Paragraph"/>
    <w:basedOn w:val="Normal"/>
    <w:uiPriority w:val="34"/>
    <w:qFormat/>
    <w:rsid w:val="00E066B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E4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0A3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D4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76D7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6D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6D7"/>
    <w:rPr>
      <w:rFonts w:ascii="Raleway" w:hAnsi="Raleway"/>
      <w:color w:val="006D93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6D7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6D7"/>
    <w:rPr>
      <w:rFonts w:ascii="Raleway" w:hAnsi="Raleway"/>
      <w:b/>
      <w:color w:val="006D93"/>
      <w:sz w:val="20"/>
    </w:rPr>
  </w:style>
  <w:style w:type="character" w:styleId="BookTitle">
    <w:name w:val="Book Title"/>
    <w:basedOn w:val="DefaultParagraphFont"/>
    <w:uiPriority w:val="33"/>
    <w:qFormat/>
    <w:rsid w:val="00014F5E"/>
    <w:rPr>
      <w:b/>
      <w:i/>
    </w:rPr>
  </w:style>
  <w:style w:type="character" w:styleId="IntenseEmphasis">
    <w:name w:val="Intense Emphasis"/>
    <w:basedOn w:val="DefaultParagraphFont"/>
    <w:uiPriority w:val="21"/>
    <w:qFormat/>
    <w:rsid w:val="00014F5E"/>
    <w:rPr>
      <w:i/>
      <w:color w:val="5B9BD5" w:themeColor="accent1"/>
    </w:rPr>
  </w:style>
  <w:style w:type="paragraph" w:styleId="Revision">
    <w:name w:val="Revision"/>
    <w:hidden/>
    <w:uiPriority w:val="99"/>
    <w:semiHidden/>
    <w:rsid w:val="001B51E9"/>
    <w:pPr>
      <w:spacing w:after="0" w:line="240" w:lineRule="auto"/>
    </w:pPr>
    <w:rPr>
      <w:rFonts w:ascii="Raleway" w:hAnsi="Raleway"/>
      <w:color w:val="006D93"/>
    </w:rPr>
  </w:style>
  <w:style w:type="character" w:customStyle="1" w:styleId="Hyperlink1">
    <w:name w:val="Hyperlink1"/>
    <w:basedOn w:val="DefaultParagraphFont"/>
    <w:uiPriority w:val="99"/>
    <w:unhideWhenUsed/>
    <w:rsid w:val="0038106A"/>
    <w:rPr>
      <w:color w:val="0563C1"/>
      <w:u w:val="single"/>
    </w:rPr>
  </w:style>
  <w:style w:type="paragraph" w:customStyle="1" w:styleId="P68B1DB1-WhiteBody1">
    <w:name w:val="P68B1DB1-WhiteBody1"/>
    <w:basedOn w:val="WhiteBody"/>
    <w:rPr>
      <w:b/>
      <w:sz w:val="28"/>
    </w:rPr>
  </w:style>
  <w:style w:type="paragraph" w:customStyle="1" w:styleId="P68B1DB1-Normal2">
    <w:name w:val="P68B1DB1-Normal2"/>
    <w:basedOn w:val="Normal"/>
    <w:rPr>
      <w:color w:val="FFFFFF" w:themeColor="background1"/>
      <w:sz w:val="24"/>
    </w:rPr>
  </w:style>
  <w:style w:type="paragraph" w:customStyle="1" w:styleId="P68B1DB1-Normal3">
    <w:name w:val="P68B1DB1-Normal3"/>
    <w:basedOn w:val="Normal"/>
    <w:rPr>
      <w:color w:val="ED7D31" w:themeColor="accent2"/>
    </w:rPr>
  </w:style>
  <w:style w:type="paragraph" w:customStyle="1" w:styleId="P68B1DB1-Normal4">
    <w:name w:val="P68B1DB1-Normal4"/>
    <w:basedOn w:val="Normal"/>
    <w:rPr>
      <w:rFonts w:eastAsia="Calibri" w:cs="Times New Roman"/>
      <w:color w:val="ED7D31" w:themeColor="accent2"/>
    </w:rPr>
  </w:style>
  <w:style w:type="paragraph" w:customStyle="1" w:styleId="P68B1DB1-Normal5">
    <w:name w:val="P68B1DB1-Normal5"/>
    <w:basedOn w:val="Normal"/>
    <w:rPr>
      <w:b/>
      <w:sz w:val="20"/>
    </w:rPr>
  </w:style>
  <w:style w:type="paragraph" w:customStyle="1" w:styleId="P68B1DB1-Normal6">
    <w:name w:val="P68B1DB1-Normal6"/>
    <w:basedOn w:val="Normal"/>
    <w:rPr>
      <w:i/>
    </w:rPr>
  </w:style>
  <w:style w:type="paragraph" w:customStyle="1" w:styleId="P68B1DB1-H2Blue7">
    <w:name w:val="P68B1DB1-H2Blue7"/>
    <w:basedOn w:val="H2Blue"/>
    <w:rPr>
      <w:b w:val="0"/>
      <w:color w:val="006D93"/>
      <w:sz w:val="22"/>
    </w:rPr>
  </w:style>
  <w:style w:type="paragraph" w:customStyle="1" w:styleId="P68B1DB1-Normal8">
    <w:name w:val="P68B1DB1-Normal8"/>
    <w:basedOn w:val="Normal"/>
    <w:rPr>
      <w:i/>
      <w:color w:val="FFFFFF" w:themeColor="background1"/>
    </w:rPr>
  </w:style>
  <w:style w:type="paragraph" w:customStyle="1" w:styleId="P68B1DB1-Normal9">
    <w:name w:val="P68B1DB1-Normal9"/>
    <w:basedOn w:val="Normal"/>
    <w:rPr>
      <w:color w:val="FFFFFF" w:themeColor="background1"/>
      <w:sz w:val="18"/>
    </w:rPr>
  </w:style>
  <w:style w:type="paragraph" w:customStyle="1" w:styleId="P68B1DB1-Normal10">
    <w:name w:val="P68B1DB1-Normal10"/>
    <w:basedOn w:val="Normal"/>
    <w:rPr>
      <w:color w:val="FFFFFF" w:themeColor="background1"/>
    </w:rPr>
  </w:style>
  <w:style w:type="paragraph" w:customStyle="1" w:styleId="P68B1DB1-Normal11">
    <w:name w:val="P68B1DB1-Normal11"/>
    <w:basedOn w:val="Normal"/>
    <w:rPr>
      <w:b/>
    </w:rPr>
  </w:style>
  <w:style w:type="paragraph" w:customStyle="1" w:styleId="P68B1DB1-Normal12">
    <w:name w:val="P68B1DB1-Normal12"/>
    <w:basedOn w:val="Normal"/>
    <w:rPr>
      <w:rFonts w:eastAsia="Calibri" w:cs="Times New Roman"/>
      <w:b/>
      <w:i/>
      <w:sz w:val="16"/>
    </w:rPr>
  </w:style>
  <w:style w:type="paragraph" w:customStyle="1" w:styleId="P68B1DB1-H2Blue13">
    <w:name w:val="P68B1DB1-H2Blue13"/>
    <w:basedOn w:val="H2Blue"/>
    <w:rPr>
      <w:rFonts w:ascii="Raleway ExtraBold" w:hAnsi="Raleway ExtraBold"/>
      <w:sz w:val="48"/>
    </w:rPr>
  </w:style>
  <w:style w:type="paragraph" w:customStyle="1" w:styleId="P68B1DB1-Normal14">
    <w:name w:val="P68B1DB1-Normal14"/>
    <w:basedOn w:val="Normal"/>
    <w:rPr>
      <w:b/>
      <w:color w:val="0087B6"/>
      <w:sz w:val="28"/>
    </w:rPr>
  </w:style>
  <w:style w:type="paragraph" w:customStyle="1" w:styleId="P68B1DB1-Normal15">
    <w:name w:val="P68B1DB1-Normal15"/>
    <w:basedOn w:val="Normal"/>
    <w:rPr>
      <w:rFonts w:eastAsia="Calibri" w:cs="Times New Roman"/>
    </w:rPr>
  </w:style>
  <w:style w:type="paragraph" w:customStyle="1" w:styleId="P68B1DB1-Normal16">
    <w:name w:val="P68B1DB1-Normal16"/>
    <w:basedOn w:val="Normal"/>
    <w:rPr>
      <w:b/>
      <w:i/>
      <w:sz w:val="16"/>
    </w:rPr>
  </w:style>
  <w:style w:type="paragraph" w:customStyle="1" w:styleId="P68B1DB1-Caption17">
    <w:name w:val="P68B1DB1-Caption17"/>
    <w:basedOn w:val="Caption"/>
    <w:rPr>
      <w:color w:val="ED7D31" w:themeColor="accent2"/>
      <w:sz w:val="28"/>
    </w:rPr>
  </w:style>
  <w:style w:type="paragraph" w:customStyle="1" w:styleId="P68B1DB1-Normal18">
    <w:name w:val="P68B1DB1-Normal18"/>
    <w:basedOn w:val="Normal"/>
    <w:rPr>
      <w:b/>
      <w:color w:val="ED7D31" w:themeColor="accent2"/>
      <w:sz w:val="28"/>
    </w:rPr>
  </w:style>
  <w:style w:type="paragraph" w:customStyle="1" w:styleId="P68B1DB1-Normal19">
    <w:name w:val="P68B1DB1-Normal19"/>
    <w:basedOn w:val="Normal"/>
    <w:rPr>
      <w:b/>
      <w:sz w:val="28"/>
    </w:rPr>
  </w:style>
  <w:style w:type="paragraph" w:customStyle="1" w:styleId="P68B1DB1-Normal20">
    <w:name w:val="P68B1DB1-Normal20"/>
    <w:basedOn w:val="Normal"/>
    <w:rPr>
      <w:b/>
      <w:color w:val="FFFFFF" w:themeColor="background1"/>
      <w:sz w:val="28"/>
    </w:rPr>
  </w:style>
  <w:style w:type="paragraph" w:customStyle="1" w:styleId="P68B1DB1-Normal21">
    <w:name w:val="P68B1DB1-Normal21"/>
    <w:basedOn w:val="Normal"/>
    <w:rPr>
      <w:b/>
      <w:color w:val="F4B083" w:themeColor="accent2" w:themeTint="99"/>
      <w:sz w:val="32"/>
    </w:rPr>
  </w:style>
  <w:style w:type="paragraph" w:customStyle="1" w:styleId="P68B1DB1-Normal22">
    <w:name w:val="P68B1DB1-Normal22"/>
    <w:basedOn w:val="Normal"/>
    <w:rPr>
      <w:b/>
      <w:i/>
    </w:rPr>
  </w:style>
  <w:style w:type="paragraph" w:customStyle="1" w:styleId="P68B1DB1-Normal23">
    <w:name w:val="P68B1DB1-Normal23"/>
    <w:basedOn w:val="Normal"/>
    <w:rPr>
      <w:b/>
      <w:color w:val="ED7D31" w:themeColor="accent2"/>
      <w:sz w:val="24"/>
    </w:rPr>
  </w:style>
  <w:style w:type="paragraph" w:customStyle="1" w:styleId="P68B1DB1-H2Blue24">
    <w:name w:val="P68B1DB1-H2Blue24"/>
    <w:basedOn w:val="H2Blue"/>
    <w:rPr>
      <w:rFonts w:ascii="Raleway ExtraBold" w:hAnsi="Raleway ExtraBold"/>
      <w:sz w:val="44"/>
    </w:rPr>
  </w:style>
  <w:style w:type="paragraph" w:customStyle="1" w:styleId="P68B1DB1-Normal25">
    <w:name w:val="P68B1DB1-Normal25"/>
    <w:basedOn w:val="Normal"/>
    <w:rPr>
      <w:b/>
      <w:color w:val="FFFFFF" w:themeColor="background1"/>
      <w:sz w:val="16"/>
    </w:rPr>
  </w:style>
  <w:style w:type="paragraph" w:customStyle="1" w:styleId="P68B1DB1-Normal26">
    <w:name w:val="P68B1DB1-Normal26"/>
    <w:basedOn w:val="Normal"/>
    <w:rPr>
      <w:b/>
      <w:i/>
      <w:sz w:val="14"/>
    </w:rPr>
  </w:style>
  <w:style w:type="paragraph" w:customStyle="1" w:styleId="P68B1DB1-Normal27">
    <w:name w:val="P68B1DB1-Normal27"/>
    <w:basedOn w:val="Normal"/>
    <w:rPr>
      <w:rFonts w:ascii="Raleway ExtraBold" w:eastAsia="Calibri" w:hAnsi="Raleway ExtraBold" w:cs="Times New Roman"/>
      <w:b/>
      <w:color w:val="0087B6"/>
      <w:sz w:val="48"/>
    </w:rPr>
  </w:style>
  <w:style w:type="paragraph" w:customStyle="1" w:styleId="P68B1DB1-Normal28">
    <w:name w:val="P68B1DB1-Normal28"/>
    <w:basedOn w:val="Normal"/>
    <w:rPr>
      <w:b/>
      <w:color w:val="FFFFFF"/>
      <w:sz w:val="24"/>
    </w:rPr>
  </w:style>
  <w:style w:type="paragraph" w:customStyle="1" w:styleId="P68B1DB1-Normal29">
    <w:name w:val="P68B1DB1-Normal29"/>
    <w:basedOn w:val="Normal"/>
    <w:rPr>
      <w:rFonts w:eastAsia="Calibri" w:cs="Times New Roman"/>
      <w:b/>
      <w:i/>
    </w:rPr>
  </w:style>
  <w:style w:type="paragraph" w:customStyle="1" w:styleId="P68B1DB1-Normal30">
    <w:name w:val="P68B1DB1-Normal30"/>
    <w:basedOn w:val="Normal"/>
    <w:rPr>
      <w:rFonts w:eastAsia="Calibri" w:cs="Times New Roman"/>
      <w:b/>
      <w:color w:val="0087B6"/>
      <w:sz w:val="28"/>
    </w:rPr>
  </w:style>
  <w:style w:type="paragraph" w:customStyle="1" w:styleId="P68B1DB1-Normal31">
    <w:name w:val="P68B1DB1-Normal31"/>
    <w:basedOn w:val="Normal"/>
    <w:rPr>
      <w:rFonts w:eastAsia="Calibri" w:cs="Times New Roman"/>
      <w:highlight w:val="yellow"/>
    </w:rPr>
  </w:style>
  <w:style w:type="character" w:styleId="Strong">
    <w:name w:val="Strong"/>
    <w:basedOn w:val="DefaultParagraphFont"/>
    <w:uiPriority w:val="22"/>
    <w:qFormat/>
    <w:rsid w:val="002A6E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ipso.org.uk/service-providers/information-and-guidance" TargetMode="External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chart" Target="charts/chart2.xml"/><Relationship Id="rId50" Type="http://schemas.openxmlformats.org/officeDocument/2006/relationships/header" Target="header4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7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sv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sv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svg"/><Relationship Id="rId45" Type="http://schemas.openxmlformats.org/officeDocument/2006/relationships/image" Target="media/image36.png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yperlink" Target="https://bso.hscni.net/directorates/operations/regional-interpreting-service/information-for-patients/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s://bso.hscni.net/wp-content/uploads/2022/09/HSCR-1-ENGLISH.pdf" TargetMode="External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jpg"/><Relationship Id="rId44" Type="http://schemas.openxmlformats.org/officeDocument/2006/relationships/image" Target="media/image35.png"/><Relationship Id="rId52" Type="http://schemas.openxmlformats.org/officeDocument/2006/relationships/hyperlink" Target="mailto:nipso@nipso.0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4.svg"/><Relationship Id="rId27" Type="http://schemas.openxmlformats.org/officeDocument/2006/relationships/image" Target="media/image19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svg"/><Relationship Id="rId48" Type="http://schemas.openxmlformats.org/officeDocument/2006/relationships/header" Target="header3.xml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hyperlink" Target="mailto:nipso@nipso.0rg.uk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ractice365.co.uk/wp-content/uploads/sites/1639/2024/01/english-10.pdf" TargetMode="External"/><Relationship Id="rId13" Type="http://schemas.openxmlformats.org/officeDocument/2006/relationships/hyperlink" Target="https://www.digitalhealth.net/2024/10/translation-tech-improves-care-for-non-english-speaking-patients/" TargetMode="External"/><Relationship Id="rId3" Type="http://schemas.openxmlformats.org/officeDocument/2006/relationships/hyperlink" Target="https://bso.hscni.net/wp-content/uploads/2023/08/Key-Facts-22-23-new-links.pdf" TargetMode="External"/><Relationship Id="rId7" Type="http://schemas.openxmlformats.org/officeDocument/2006/relationships/hyperlink" Target="https://bso.hscni.net/download/753/patient-leaflets-interpreting/26626/english-patient-poster-leaflet" TargetMode="External"/><Relationship Id="rId12" Type="http://schemas.openxmlformats.org/officeDocument/2006/relationships/hyperlink" Target="https://bso.hscni.net/directorates/operations/family-practitioner-services/medical-services/patient-information/" TargetMode="External"/><Relationship Id="rId17" Type="http://schemas.openxmlformats.org/officeDocument/2006/relationships/hyperlink" Target="https://forms.office.com/pages/responsepage.aspx?id=8DtzjS5ESUS3R6dl6jWf-JRJh5NvZLRGnnPKZV1o_5VUMUcxWlFDTDFSNktMVkhPUTZXVzY3TUJaRy4u&amp;route=shorturl" TargetMode="External"/><Relationship Id="rId2" Type="http://schemas.openxmlformats.org/officeDocument/2006/relationships/hyperlink" Target="https://bso.hscni.net/wp-content/uploads/2022/09/HSCR-1-ENGLISH.pdf" TargetMode="External"/><Relationship Id="rId16" Type="http://schemas.openxmlformats.org/officeDocument/2006/relationships/hyperlink" Target="mailto:complaints.bso@hscni.net" TargetMode="External"/><Relationship Id="rId1" Type="http://schemas.openxmlformats.org/officeDocument/2006/relationships/hyperlink" Target="https://www.nisra.gov.uk/statistics/census/2021-census" TargetMode="External"/><Relationship Id="rId6" Type="http://schemas.openxmlformats.org/officeDocument/2006/relationships/hyperlink" Target="https://bso.hscni.net/directorates/operations/regional-interpreting-service/information-for-patients/" TargetMode="External"/><Relationship Id="rId11" Type="http://schemas.openxmlformats.org/officeDocument/2006/relationships/hyperlink" Target="https://bso.hscni.net/directorates/operations/regional-interpreting-service/information-for-patients/" TargetMode="External"/><Relationship Id="rId5" Type="http://schemas.openxmlformats.org/officeDocument/2006/relationships/hyperlink" Target="https://bso.hscni.net/directorates/operations/regional-interpreting-service/information-for-patients/" TargetMode="External"/><Relationship Id="rId15" Type="http://schemas.openxmlformats.org/officeDocument/2006/relationships/hyperlink" Target="https://www.canva.com/design/DAGGs1vQY_c/YWUz39lipZMR9GGRrVudcw/view?utm_content=DAGGs1vQY_c&amp;utm_campaign=designshare&amp;utm_medium=link&amp;utm_source=editor" TargetMode="External"/><Relationship Id="rId10" Type="http://schemas.openxmlformats.org/officeDocument/2006/relationships/hyperlink" Target="https://online.hscni.net/access-health-social-care/" TargetMode="External"/><Relationship Id="rId4" Type="http://schemas.openxmlformats.org/officeDocument/2006/relationships/hyperlink" Target="https://bso.hscni.net/wp-content/uploads/2023/08/Key-Facts-22-23-new-links.pdf" TargetMode="External"/><Relationship Id="rId9" Type="http://schemas.openxmlformats.org/officeDocument/2006/relationships/hyperlink" Target="https://www.northerntrust.hscni.net/health-and-social-care-access/" TargetMode="External"/><Relationship Id="rId14" Type="http://schemas.openxmlformats.org/officeDocument/2006/relationships/hyperlink" Target="https://www.digitalhealth.net/2024/10/translation-tech-improves-care-for-non-english-speaking-patient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9.emf"/><Relationship Id="rId1" Type="http://schemas.openxmlformats.org/officeDocument/2006/relationships/image" Target="media/image38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omb-proctorl\AppData\Local\Temp\bc3291b8-58f7-4276-b839-9d00b084caab_NIPSO%20Own%20Initiative%20Report%20MS%20Word%20Template.zip.aab\NIPSO%20Report%20Template%20v1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59-459A-A2CC-F9B4467A74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017D-4DFF-A699-63B8B512C6F8}"/>
              </c:ext>
            </c:extLst>
          </c:dPt>
          <c:dLbls>
            <c:delete val="1"/>
          </c:dLbls>
          <c:cat>
            <c:strRef>
              <c:f>Sheet1!$A$2:$A$3</c:f>
              <c:strCache>
                <c:ptCount val="2"/>
                <c:pt idx="0">
                  <c:v>GPs who requested interpreters</c:v>
                </c:pt>
                <c:pt idx="1">
                  <c:v>GPs who did NOT request interpreters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175</c:v>
                </c:pt>
                <c:pt idx="1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7D-4DFF-A699-63B8B512C6F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الشكل 6: عدد المخاوف التي </a:t>
            </a:r>
            <a:r>
              <a:rPr lang="ar-JO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أثيرت</a:t>
            </a:r>
            <a:r>
              <a:rPr lang="ar-JO" sz="1000" i="1" baseline="0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 من قبل عيادات الأطباء</a:t>
            </a:r>
            <a:r>
              <a:rPr lang="ar-JO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 </a:t>
            </a:r>
            <a:r>
              <a:rPr lang="fa-IR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العام</a:t>
            </a:r>
            <a:r>
              <a:rPr lang="ar-JO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ي</a:t>
            </a:r>
            <a:r>
              <a:rPr lang="fa-IR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ن مع </a:t>
            </a:r>
            <a:r>
              <a:rPr lang="ar-JO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ال</a:t>
            </a:r>
            <a:r>
              <a:rPr lang="ar-JO" sz="1000" i="1" baseline="0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 </a:t>
            </a:r>
            <a:r>
              <a:rPr lang="en-GB" sz="1000" i="1" baseline="0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  BSO</a:t>
            </a:r>
            <a:r>
              <a:rPr lang="ar-JO" sz="1000" i="1" baseline="0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بخصوص</a:t>
            </a:r>
            <a:r>
              <a:rPr lang="fa-IR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 خدمة الترجمة الفورية </a:t>
            </a:r>
            <a:r>
              <a:rPr lang="ar-JO" sz="1000" i="1">
                <a:solidFill>
                  <a:schemeClr val="accent1">
                    <a:lumMod val="75000"/>
                  </a:schemeClr>
                </a:solidFill>
                <a:latin typeface="Raleway" pitchFamily="2" charset="0"/>
                <a:rtl/>
              </a:rPr>
              <a:t>الوجاهية</a:t>
            </a:r>
            <a:endParaRPr lang="fa-IR" sz="1000" i="1">
              <a:solidFill>
                <a:schemeClr val="accent1">
                  <a:lumMod val="75000"/>
                </a:schemeClr>
              </a:solidFill>
              <a:latin typeface="Raleway" pitchFamily="2" charset="0"/>
            </a:endParaRPr>
          </a:p>
        </c:rich>
      </c:tx>
      <c:layout>
        <c:manualLayout>
          <c:xMode val="edge"/>
          <c:yMode val="edge"/>
          <c:x val="0.12400000000000001"/>
          <c:y val="5.8275058275058272E-2"/>
        </c:manualLayout>
      </c:layout>
      <c:overlay val="0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a-I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GP Complaints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6A-4EE6-84BE-56424CAF226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82304288"/>
        <c:axId val="1082303208"/>
      </c:lineChart>
      <c:catAx>
        <c:axId val="108230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2303208"/>
        <c:crosses val="autoZero"/>
        <c:auto val="1"/>
        <c:lblAlgn val="ctr"/>
        <c:lblOffset val="100"/>
        <c:noMultiLvlLbl val="0"/>
      </c:catAx>
      <c:valAx>
        <c:axId val="10823032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8230428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0.46803</cdr:x>
      <cdr:y>0.87186</cdr:y>
    </cdr:from>
    <cdr:to>
      <cdr:x>0.7154</cdr:x>
      <cdr:y>0.96994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808515" y="1900052"/>
          <a:ext cx="1484415" cy="2137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 kern="1200"/>
        </a:p>
      </cdr:txBody>
    </cdr:sp>
  </cdr:relSizeAnchor>
  <cdr:relSizeAnchor xmlns:cdr="http://schemas.openxmlformats.org/drawingml/2006/chartDrawing">
    <cdr:from>
      <cdr:x>0.46704</cdr:x>
      <cdr:y>0.86368</cdr:y>
    </cdr:from>
    <cdr:to>
      <cdr:x>0.66098</cdr:x>
      <cdr:y>0.98084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2802577" y="1882239"/>
          <a:ext cx="1163782" cy="2553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 kern="1200"/>
        </a:p>
      </cdr:txBody>
    </cdr:sp>
  </cdr:relSizeAnchor>
  <cdr:relSizeAnchor xmlns:cdr="http://schemas.openxmlformats.org/drawingml/2006/chartDrawing">
    <cdr:from>
      <cdr:x>0.60062</cdr:x>
      <cdr:y>0.87458</cdr:y>
    </cdr:from>
    <cdr:to>
      <cdr:x>0.77675</cdr:x>
      <cdr:y>0.98901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3604161" y="1905990"/>
          <a:ext cx="1056904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 kern="1200"/>
        </a:p>
      </cdr:txBody>
    </cdr:sp>
  </cdr:relSizeAnchor>
  <cdr:relSizeAnchor xmlns:cdr="http://schemas.openxmlformats.org/drawingml/2006/chartDrawing">
    <cdr:from>
      <cdr:x>0.57984</cdr:x>
      <cdr:y>0.86368</cdr:y>
    </cdr:from>
    <cdr:to>
      <cdr:x>0.97069</cdr:x>
      <cdr:y>0.99728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3479472" y="1882239"/>
          <a:ext cx="2345377" cy="2911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ar-JO" sz="800" b="1" kern="1200"/>
            <a:t>الشكاوى المقدمة من عيادات الأطباء العامين</a:t>
          </a:r>
          <a:endParaRPr lang="en-GB" sz="800" b="1" kern="12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688F8-0068-4FE3-B590-78271F51D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NIPSO Report Template v1</Template>
  <TotalTime>1</TotalTime>
  <Pages>26</Pages>
  <Words>4190</Words>
  <Characters>23885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Proctor</dc:creator>
  <cp:keywords/>
  <dc:description/>
  <cp:lastModifiedBy>McMullan, Jack</cp:lastModifiedBy>
  <cp:revision>2</cp:revision>
  <cp:lastPrinted>2024-10-01T15:47:00Z</cp:lastPrinted>
  <dcterms:created xsi:type="dcterms:W3CDTF">2025-04-02T16:06:00Z</dcterms:created>
  <dcterms:modified xsi:type="dcterms:W3CDTF">2025-04-02T16:06:00Z</dcterms:modified>
</cp:coreProperties>
</file>